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2A6659" w14:textId="24ED857E" w:rsidR="00D75CDE" w:rsidRDefault="00E12CC8" w:rsidP="002A162A">
      <w:pPr>
        <w:spacing w:line="360" w:lineRule="auto"/>
        <w:jc w:val="center"/>
        <w:rPr>
          <w:b/>
          <w:sz w:val="32"/>
          <w:szCs w:val="32"/>
        </w:rPr>
      </w:pPr>
      <w:r>
        <w:rPr>
          <w:noProof/>
          <w:lang w:eastAsia="es-ES"/>
        </w:rPr>
        <mc:AlternateContent>
          <mc:Choice Requires="wps">
            <w:drawing>
              <wp:anchor distT="0" distB="0" distL="114300" distR="114300" simplePos="0" relativeHeight="251665408" behindDoc="0" locked="0" layoutInCell="1" allowOverlap="1" wp14:anchorId="18E7366F" wp14:editId="0A3B9C4F">
                <wp:simplePos x="0" y="0"/>
                <wp:positionH relativeFrom="page">
                  <wp:posOffset>866775</wp:posOffset>
                </wp:positionH>
                <wp:positionV relativeFrom="margin">
                  <wp:posOffset>7320280</wp:posOffset>
                </wp:positionV>
                <wp:extent cx="2638425" cy="346710"/>
                <wp:effectExtent l="0" t="0" r="0" b="0"/>
                <wp:wrapNone/>
                <wp:docPr id="47" name="Cuadro de texto 47"/>
                <wp:cNvGraphicFramePr/>
                <a:graphic xmlns:a="http://schemas.openxmlformats.org/drawingml/2006/main">
                  <a:graphicData uri="http://schemas.microsoft.com/office/word/2010/wordprocessingShape">
                    <wps:wsp>
                      <wps:cNvSpPr txBox="1"/>
                      <wps:spPr>
                        <a:xfrm>
                          <a:off x="0" y="0"/>
                          <a:ext cx="2638425" cy="346710"/>
                        </a:xfrm>
                        <a:prstGeom prst="rect">
                          <a:avLst/>
                        </a:prstGeom>
                        <a:noFill/>
                        <a:ln w="6350">
                          <a:noFill/>
                        </a:ln>
                      </wps:spPr>
                      <wps:txbx>
                        <w:txbxContent>
                          <w:p w14:paraId="578CED51" w14:textId="2D845CB3" w:rsidR="008A0759" w:rsidRPr="00AA6253" w:rsidRDefault="008A0759" w:rsidP="00FD551F">
                            <w:pPr>
                              <w:rPr>
                                <w:b/>
                                <w:bCs/>
                                <w:color w:val="FFFFFF" w:themeColor="background1"/>
                                <w:sz w:val="32"/>
                                <w:szCs w:val="32"/>
                              </w:rPr>
                            </w:pPr>
                            <w:r>
                              <w:rPr>
                                <w:b/>
                                <w:bCs/>
                                <w:color w:val="FFFFFF" w:themeColor="background1"/>
                                <w:sz w:val="32"/>
                                <w:szCs w:val="32"/>
                              </w:rPr>
                              <w:t>Edición 2021</w:t>
                            </w:r>
                          </w:p>
                          <w:p w14:paraId="547924BA" w14:textId="77777777" w:rsidR="008A0759" w:rsidRDefault="008A0759" w:rsidP="00FD551F"/>
                          <w:p w14:paraId="4682C76A" w14:textId="77777777" w:rsidR="008A0759" w:rsidRPr="00AA6253" w:rsidRDefault="008A0759" w:rsidP="00FD551F">
                            <w:pPr>
                              <w:rPr>
                                <w:b/>
                              </w:rPr>
                            </w:pPr>
                            <w:r>
                              <w:rPr>
                                <w:b/>
                              </w:rPr>
                              <w:t>23 de Febrero de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E7366F" id="_x0000_t202" coordsize="21600,21600" o:spt="202" path="m,l,21600r21600,l21600,xe">
                <v:stroke joinstyle="miter"/>
                <v:path gradientshapeok="t" o:connecttype="rect"/>
              </v:shapetype>
              <v:shape id="Cuadro de texto 47" o:spid="_x0000_s1026" type="#_x0000_t202" style="position:absolute;left:0;text-align:left;margin-left:68.25pt;margin-top:576.4pt;width:207.75pt;height:27.3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" filled="f" stroked="f" strokeweight=".5pt">
                <v:textbox>
                  <w:txbxContent>
                    <w:p w14:paraId="578CED51" w14:textId="2D845CB3" w:rsidR="008A0759" w:rsidRPr="00AA6253" w:rsidRDefault="008A0759" w:rsidP="00FD551F">
                      <w:pPr>
                        <w:rPr>
                          <w:b/>
                          <w:bCs/>
                          <w:color w:val="FFFFFF" w:themeColor="background1"/>
                          <w:sz w:val="32"/>
                          <w:szCs w:val="32"/>
                        </w:rPr>
                      </w:pPr>
                      <w:r>
                        <w:rPr>
                          <w:b/>
                          <w:bCs/>
                          <w:color w:val="FFFFFF" w:themeColor="background1"/>
                          <w:sz w:val="32"/>
                          <w:szCs w:val="32"/>
                        </w:rPr>
                        <w:t>Edición 2021</w:t>
                      </w:r>
                    </w:p>
                    <w:p w14:paraId="547924BA" w14:textId="77777777" w:rsidR="008A0759" w:rsidRDefault="008A0759" w:rsidP="00FD551F"/>
                    <w:p w14:paraId="4682C76A" w14:textId="77777777" w:rsidR="008A0759" w:rsidRPr="00AA6253" w:rsidRDefault="008A0759" w:rsidP="00FD551F">
                      <w:pPr>
                        <w:rPr>
                          <w:b/>
                        </w:rPr>
                      </w:pPr>
                      <w:r>
                        <w:rPr>
                          <w:b/>
                        </w:rPr>
                        <w:t>23 de Febrero de 2021</w:t>
                      </w:r>
                    </w:p>
                  </w:txbxContent>
                </v:textbox>
                <w10:wrap anchorx="page" anchory="margin"/>
              </v:shape>
            </w:pict>
          </mc:Fallback>
        </mc:AlternateContent>
      </w:r>
      <w:r w:rsidR="0035471D">
        <w:rPr>
          <w:noProof/>
          <w:color w:val="6C8A37"/>
          <w:lang w:eastAsia="es-ES"/>
        </w:rPr>
        <mc:AlternateContent>
          <mc:Choice Requires="wps">
            <w:drawing>
              <wp:anchor distT="0" distB="0" distL="114300" distR="114300" simplePos="0" relativeHeight="251658239" behindDoc="0" locked="0" layoutInCell="1" allowOverlap="1" wp14:anchorId="6E82CA54" wp14:editId="3F404D49">
                <wp:simplePos x="0" y="0"/>
                <wp:positionH relativeFrom="page">
                  <wp:align>left</wp:align>
                </wp:positionH>
                <wp:positionV relativeFrom="paragraph">
                  <wp:posOffset>491807</wp:posOffset>
                </wp:positionV>
                <wp:extent cx="10824210" cy="7757795"/>
                <wp:effectExtent l="9207" t="0" r="24448" b="24447"/>
                <wp:wrapNone/>
                <wp:docPr id="535" name="Rectángulo 535"/>
                <wp:cNvGraphicFramePr/>
                <a:graphic xmlns:a="http://schemas.openxmlformats.org/drawingml/2006/main">
                  <a:graphicData uri="http://schemas.microsoft.com/office/word/2010/wordprocessingShape">
                    <wps:wsp>
                      <wps:cNvSpPr/>
                      <wps:spPr>
                        <a:xfrm rot="16200000">
                          <a:off x="0" y="0"/>
                          <a:ext cx="10824210" cy="7757795"/>
                        </a:xfrm>
                        <a:prstGeom prst="rect">
                          <a:avLst/>
                        </a:prstGeom>
                        <a:gradFill>
                          <a:gsLst>
                            <a:gs pos="12000">
                              <a:srgbClr val="7030A0">
                                <a:alpha val="67000"/>
                              </a:srgbClr>
                            </a:gs>
                            <a:gs pos="100000">
                              <a:schemeClr val="bg1">
                                <a:alpha val="0"/>
                                <a:shade val="100000"/>
                                <a:satMod val="115000"/>
                              </a:schemeClr>
                            </a:gs>
                          </a:gsLst>
                          <a:lin ang="7200000" scaled="0"/>
                        </a:gra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791B7EC" id="Rectángulo 535" o:spid="_x0000_s1026" style="position:absolute;margin-left:0;margin-top:38.7pt;width:852.3pt;height:610.85pt;rotation:-90;z-index:251658239;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" fillcolor="#7030a0" strokecolor="#1f4d78 [1604]" strokeweight="1pt">
                <v:fill opacity="0" color2="white [3212]" o:opacity2="43909f" angle="330" colors="0 #7030a0;7864f #7030a0" focus="100%" type="gradient">
                  <o:fill v:ext="view" type="gradientUnscaled"/>
                </v:fill>
                <w10:wrap anchorx="page"/>
              </v:rect>
            </w:pict>
          </mc:Fallback>
        </mc:AlternateContent>
      </w:r>
      <w:r w:rsidR="0035471D">
        <w:rPr>
          <w:noProof/>
          <w:lang w:eastAsia="es-ES"/>
        </w:rPr>
        <w:drawing>
          <wp:anchor distT="0" distB="0" distL="114300" distR="114300" simplePos="0" relativeHeight="251795456" behindDoc="1" locked="0" layoutInCell="1" allowOverlap="1" wp14:anchorId="7CAAB0E0" wp14:editId="4726F696">
            <wp:simplePos x="0" y="0"/>
            <wp:positionH relativeFrom="margin">
              <wp:posOffset>-1282700</wp:posOffset>
            </wp:positionH>
            <wp:positionV relativeFrom="page">
              <wp:posOffset>13970</wp:posOffset>
            </wp:positionV>
            <wp:extent cx="7966075" cy="10953750"/>
            <wp:effectExtent l="0" t="0" r="0" b="0"/>
            <wp:wrapNone/>
            <wp:docPr id="534" name="Imagen 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966075" cy="10953750"/>
                    </a:xfrm>
                    <a:prstGeom prst="rect">
                      <a:avLst/>
                    </a:prstGeom>
                    <a:noFill/>
                    <a:ln>
                      <a:noFill/>
                    </a:ln>
                  </pic:spPr>
                </pic:pic>
              </a:graphicData>
            </a:graphic>
            <wp14:sizeRelH relativeFrom="page">
              <wp14:pctWidth>0</wp14:pctWidth>
            </wp14:sizeRelH>
            <wp14:sizeRelV relativeFrom="page">
              <wp14:pctHeight>0</wp14:pctHeight>
            </wp14:sizeRelV>
          </wp:anchor>
        </w:drawing>
      </w:r>
      <w:r w:rsidR="00B317DE">
        <w:rPr>
          <w:noProof/>
          <w:lang w:eastAsia="es-ES"/>
        </w:rPr>
        <mc:AlternateContent>
          <mc:Choice Requires="wps">
            <w:drawing>
              <wp:anchor distT="0" distB="0" distL="114300" distR="114300" simplePos="0" relativeHeight="251667456" behindDoc="0" locked="0" layoutInCell="1" allowOverlap="1" wp14:anchorId="50426969" wp14:editId="4238DADF">
                <wp:simplePos x="0" y="0"/>
                <wp:positionH relativeFrom="margin">
                  <wp:posOffset>-327660</wp:posOffset>
                </wp:positionH>
                <wp:positionV relativeFrom="margin">
                  <wp:posOffset>5386705</wp:posOffset>
                </wp:positionV>
                <wp:extent cx="5162550" cy="1476375"/>
                <wp:effectExtent l="0" t="0" r="0" b="0"/>
                <wp:wrapNone/>
                <wp:docPr id="48" name="Cuadro de texto 48"/>
                <wp:cNvGraphicFramePr/>
                <a:graphic xmlns:a="http://schemas.openxmlformats.org/drawingml/2006/main">
                  <a:graphicData uri="http://schemas.microsoft.com/office/word/2010/wordprocessingShape">
                    <wps:wsp>
                      <wps:cNvSpPr txBox="1"/>
                      <wps:spPr>
                        <a:xfrm>
                          <a:off x="0" y="0"/>
                          <a:ext cx="5162550" cy="1476375"/>
                        </a:xfrm>
                        <a:prstGeom prst="rect">
                          <a:avLst/>
                        </a:prstGeom>
                        <a:noFill/>
                        <a:ln w="6350">
                          <a:noFill/>
                        </a:ln>
                      </wps:spPr>
                      <wps:txbx>
                        <w:txbxContent>
                          <w:p w14:paraId="05E65998" w14:textId="4C634A6B" w:rsidR="008A0759" w:rsidRPr="002A162A" w:rsidRDefault="008A0759" w:rsidP="00FD551F">
                            <w:pPr>
                              <w:rPr>
                                <w:rFonts w:ascii="Arial" w:hAnsi="Arial" w:cs="Arial"/>
                                <w:b/>
                                <w:color w:val="FFFFFF" w:themeColor="background1"/>
                                <w:sz w:val="56"/>
                                <w:szCs w:val="56"/>
                              </w:rPr>
                            </w:pPr>
                            <w:r w:rsidRPr="002A162A">
                              <w:rPr>
                                <w:rFonts w:ascii="Arial" w:hAnsi="Arial" w:cs="Arial"/>
                                <w:b/>
                                <w:color w:val="FFFFFF" w:themeColor="background1"/>
                                <w:sz w:val="56"/>
                                <w:szCs w:val="56"/>
                              </w:rPr>
                              <w:t xml:space="preserve">HERRAMIENTAS </w:t>
                            </w:r>
                            <w:r>
                              <w:rPr>
                                <w:rFonts w:ascii="Arial" w:hAnsi="Arial" w:cs="Arial"/>
                                <w:b/>
                                <w:color w:val="FFFFFF" w:themeColor="background1"/>
                                <w:sz w:val="56"/>
                                <w:szCs w:val="56"/>
                              </w:rPr>
                              <w:t xml:space="preserve">DE </w:t>
                            </w:r>
                            <w:r w:rsidRPr="002A162A">
                              <w:rPr>
                                <w:rFonts w:ascii="Arial" w:hAnsi="Arial" w:cs="Arial"/>
                                <w:b/>
                                <w:color w:val="FFFFFF" w:themeColor="background1"/>
                                <w:sz w:val="56"/>
                                <w:szCs w:val="56"/>
                              </w:rPr>
                              <w:t xml:space="preserve">PROCESADO Y VISUALIZACIÓN DE DATOS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26969" id="Cuadro de texto 48" o:spid="_x0000_s1027" type="#_x0000_t202" style="position:absolute;left:0;text-align:left;margin-left:-25.8pt;margin-top:424.15pt;width:406.5pt;height:116.2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" filled="f" stroked="f" strokeweight=".5pt">
                <v:textbox>
                  <w:txbxContent>
                    <w:p w14:paraId="05E65998" w14:textId="4C634A6B" w:rsidR="008A0759" w:rsidRPr="002A162A" w:rsidRDefault="008A0759" w:rsidP="00FD551F">
                      <w:pPr>
                        <w:rPr>
                          <w:rFonts w:ascii="Arial" w:hAnsi="Arial" w:cs="Arial"/>
                          <w:b/>
                          <w:color w:val="FFFFFF" w:themeColor="background1"/>
                          <w:sz w:val="56"/>
                          <w:szCs w:val="56"/>
                        </w:rPr>
                      </w:pPr>
                      <w:r w:rsidRPr="002A162A">
                        <w:rPr>
                          <w:rFonts w:ascii="Arial" w:hAnsi="Arial" w:cs="Arial"/>
                          <w:b/>
                          <w:color w:val="FFFFFF" w:themeColor="background1"/>
                          <w:sz w:val="56"/>
                          <w:szCs w:val="56"/>
                        </w:rPr>
                        <w:t xml:space="preserve">HERRAMIENTAS </w:t>
                      </w:r>
                      <w:r>
                        <w:rPr>
                          <w:rFonts w:ascii="Arial" w:hAnsi="Arial" w:cs="Arial"/>
                          <w:b/>
                          <w:color w:val="FFFFFF" w:themeColor="background1"/>
                          <w:sz w:val="56"/>
                          <w:szCs w:val="56"/>
                        </w:rPr>
                        <w:t xml:space="preserve">DE </w:t>
                      </w:r>
                      <w:r w:rsidRPr="002A162A">
                        <w:rPr>
                          <w:rFonts w:ascii="Arial" w:hAnsi="Arial" w:cs="Arial"/>
                          <w:b/>
                          <w:color w:val="FFFFFF" w:themeColor="background1"/>
                          <w:sz w:val="56"/>
                          <w:szCs w:val="56"/>
                        </w:rPr>
                        <w:t xml:space="preserve">PROCESADO Y VISUALIZACIÓN DE DATOS </w:t>
                      </w:r>
                    </w:p>
                  </w:txbxContent>
                </v:textbox>
                <w10:wrap anchorx="margin" anchory="margin"/>
              </v:shape>
            </w:pict>
          </mc:Fallback>
        </mc:AlternateContent>
      </w:r>
      <w:r w:rsidR="00FD551F" w:rsidRPr="0098406F">
        <w:rPr>
          <w:noProof/>
          <w:lang w:eastAsia="es-ES"/>
        </w:rPr>
        <mc:AlternateContent>
          <mc:Choice Requires="wpg">
            <w:drawing>
              <wp:anchor distT="0" distB="0" distL="114300" distR="114300" simplePos="0" relativeHeight="251663360" behindDoc="0" locked="0" layoutInCell="1" allowOverlap="1" wp14:anchorId="758B8CA5" wp14:editId="3C71710F">
                <wp:simplePos x="0" y="0"/>
                <wp:positionH relativeFrom="column">
                  <wp:posOffset>-365760</wp:posOffset>
                </wp:positionH>
                <wp:positionV relativeFrom="paragraph">
                  <wp:posOffset>8739505</wp:posOffset>
                </wp:positionV>
                <wp:extent cx="4877844" cy="455961"/>
                <wp:effectExtent l="0" t="0" r="0" b="1270"/>
                <wp:wrapNone/>
                <wp:docPr id="44" name="Grupo 16">
                  <a:extLst xmlns:a="http://schemas.openxmlformats.org/drawingml/2006/main">
                    <a:ext uri="{FF2B5EF4-FFF2-40B4-BE49-F238E27FC236}">
                      <a16:creationId xmlns:a16="http://schemas.microsoft.com/office/drawing/2014/main" id="{75C4C1CC-69EB-F646-9B62-31607F3BEE73}"/>
                    </a:ext>
                  </a:extLst>
                </wp:docPr>
                <wp:cNvGraphicFramePr/>
                <a:graphic xmlns:a="http://schemas.openxmlformats.org/drawingml/2006/main">
                  <a:graphicData uri="http://schemas.microsoft.com/office/word/2010/wordprocessingGroup">
                    <wpg:wgp>
                      <wpg:cNvGrpSpPr/>
                      <wpg:grpSpPr>
                        <a:xfrm>
                          <a:off x="0" y="0"/>
                          <a:ext cx="4877844" cy="455961"/>
                          <a:chOff x="0" y="0"/>
                          <a:chExt cx="3326665" cy="310964"/>
                        </a:xfrm>
                      </wpg:grpSpPr>
                      <pic:pic xmlns:pic="http://schemas.openxmlformats.org/drawingml/2006/picture">
                        <pic:nvPicPr>
                          <pic:cNvPr id="45" name="Imagen 45">
                            <a:extLst>
                              <a:ext uri="{FF2B5EF4-FFF2-40B4-BE49-F238E27FC236}">
                                <a16:creationId xmlns:a16="http://schemas.microsoft.com/office/drawing/2014/main" id="{DB14E735-742D-5546-9E91-73A0E43600AF}"/>
                              </a:ext>
                            </a:extLst>
                          </pic:cNvPr>
                          <pic:cNvPicPr/>
                        </pic:nvPicPr>
                        <pic:blipFill>
                          <a:blip r:embed="rId9" cstate="print">
                            <a:extLst>
                              <a:ext uri="{28A0092B-C50C-407E-A947-70E740481C1C}">
                                <a14:useLocalDpi xmlns:a14="http://schemas.microsoft.com/office/drawing/2010/main" val="0"/>
                              </a:ext>
                            </a:extLst>
                          </a:blip>
                          <a:srcRect/>
                          <a:stretch/>
                        </pic:blipFill>
                        <pic:spPr bwMode="auto">
                          <a:xfrm>
                            <a:off x="0" y="0"/>
                            <a:ext cx="2297276" cy="310964"/>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46" name="Gráfico 3">
                            <a:extLst>
                              <a:ext uri="{FF2B5EF4-FFF2-40B4-BE49-F238E27FC236}">
                                <a16:creationId xmlns:a16="http://schemas.microsoft.com/office/drawing/2014/main" id="{CAD6468D-C1E1-E943-9220-78D7F9652F3E}"/>
                              </a:ext>
                            </a:extLst>
                          </pic:cNvPr>
                          <pic:cNvPicPr>
                            <a:picLocks noChangeAspect="1"/>
                          </pic:cNvPicPr>
                        </pic:nvPicPr>
                        <pic:blipFill>
                          <a:blip r:embed="rId10" cstate="print">
                            <a:extLst>
                              <a:ext uri="{28A0092B-C50C-407E-A947-70E740481C1C}">
                                <a14:useLocalDpi xmlns:a14="http://schemas.microsoft.com/office/drawing/2010/main" val="0"/>
                              </a:ext>
                              <a:ext uri="{96DAC541-7B7A-43D3-8B79-37D633B846F1}">
                                <asvg:svgBlip xmlns:asvg="http://schemas.microsoft.com/office/drawing/2016/SVG/main" r:embed="rId11"/>
                              </a:ext>
                            </a:extLst>
                          </a:blip>
                          <a:srcRect/>
                          <a:stretch/>
                        </pic:blipFill>
                        <pic:spPr>
                          <a:xfrm>
                            <a:off x="2482876" y="68921"/>
                            <a:ext cx="843789" cy="242043"/>
                          </a:xfrm>
                          <a:prstGeom prst="rect">
                            <a:avLst/>
                          </a:prstGeom>
                        </pic:spPr>
                      </pic:pic>
                    </wpg:wgp>
                  </a:graphicData>
                </a:graphic>
              </wp:anchor>
            </w:drawing>
          </mc:Choice>
          <mc:Fallback>
            <w:pict>
              <v:group w14:anchorId="23AD5D5B" id="Grupo 16" o:spid="_x0000_s1026" style="position:absolute;margin-left:-28.8pt;margin-top:688.15pt;width:384.1pt;height:35.9pt;z-index:251663360" coordsize="33266,31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5" o:spid="_x0000_s1027" type="#_x0000_t75" style="position:absolute;width:22972;height:310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iHge3EAAAA2wAAAA8AAABkcnMvZG93bnJldi54bWxEj1uLwjAUhN8F/0M4C75p6mWlVKOIFxDf&#10;1nVZHw/N2bbYnJQkavXXm4WFfRxm5htmvmxNLW7kfGVZwXCQgCDOra64UHD63PVTED4ga6wtk4IH&#10;eVguup05Ztre+YNux1CICGGfoYIyhCaT0uclGfQD2xBH78c6gyFKV0jt8B7hppajJJlKgxXHhRIb&#10;WpeUX45Xo8DtN9v0a3s9X3bJIa2Gz2+PdqxU761dzUAEasN/+K+91wom7/D7Jf4AuXg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iHge3EAAAA2wAAAA8AAAAAAAAAAAAAAAAA&#10;nwIAAGRycy9kb3ducmV2LnhtbFBLBQYAAAAABAAEAPcAAACQAwAAAAA=&#10;">
                  <v:imagedata r:id="rId12" o:title=""/>
                </v:shape>
                <v:shape id="Gráfico 3" o:spid="_x0000_s1028" type="#_x0000_t75" style="position:absolute;left:24828;top:689;width:8438;height:24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bsaSbFAAAA2wAAAA8AAABkcnMvZG93bnJldi54bWxEj0FrwkAUhO+C/2F5Qm91Y6m2RFexhYJV&#10;EZoqXh/ZZxLMvg27WxP767tCweMwM98ws0VnanEh5yvLCkbDBARxbnXFhYL998fjKwgfkDXWlknB&#10;lTws5v3eDFNtW/6iSxYKESHsU1RQhtCkUvq8JIN+aBvi6J2sMxiidIXUDtsIN7V8SpKJNFhxXCix&#10;ofeS8nP2YxQcXnaOP7fH9fgta383tbHVVa+Uehh0yymIQF24h//bK63geQK3L/EHyPk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27GkmxQAAANsAAAAPAAAAAAAAAAAAAAAA&#10;AJ8CAABkcnMvZG93bnJldi54bWxQSwUGAAAAAAQABAD3AAAAkQMAAAAA&#10;">
                  <v:imagedata r:id="rId13" o:title=""/>
                  <v:path arrowok="t"/>
                </v:shape>
              </v:group>
            </w:pict>
          </mc:Fallback>
        </mc:AlternateContent>
      </w:r>
      <w:r w:rsidR="002D698A">
        <w:rPr>
          <w:b/>
          <w:sz w:val="32"/>
          <w:szCs w:val="32"/>
        </w:rPr>
        <w:br w:type="page"/>
      </w:r>
    </w:p>
    <w:p w14:paraId="1E8347C7" w14:textId="45956E70" w:rsidR="006D7190" w:rsidRDefault="006D7190">
      <w:pPr>
        <w:rPr>
          <w:rFonts w:cstheme="minorHAnsi"/>
          <w:b/>
          <w:bCs/>
          <w:caps/>
          <w:noProof/>
          <w:color w:val="6E2585"/>
          <w:sz w:val="32"/>
          <w:szCs w:val="32"/>
        </w:rPr>
      </w:pPr>
      <w:r w:rsidRPr="00AE009D">
        <w:rPr>
          <w:noProof/>
        </w:rPr>
        <w:lastRenderedPageBreak/>
        <mc:AlternateContent>
          <mc:Choice Requires="wps">
            <w:drawing>
              <wp:inline distT="0" distB="0" distL="0" distR="0" wp14:anchorId="10BAA7BD" wp14:editId="37143887">
                <wp:extent cx="5400040" cy="7821930"/>
                <wp:effectExtent l="0" t="0" r="0" b="7620"/>
                <wp:docPr id="3" name="Rectángulo 3"/>
                <wp:cNvGraphicFramePr/>
                <a:graphic xmlns:a="http://schemas.openxmlformats.org/drawingml/2006/main">
                  <a:graphicData uri="http://schemas.microsoft.com/office/word/2010/wordprocessingShape">
                    <wps:wsp>
                      <wps:cNvSpPr/>
                      <wps:spPr>
                        <a:xfrm>
                          <a:off x="0" y="0"/>
                          <a:ext cx="5400040" cy="7821930"/>
                        </a:xfrm>
                        <a:prstGeom prst="rect">
                          <a:avLst/>
                        </a:prstGeom>
                        <a:solidFill>
                          <a:srgbClr val="6E2585"/>
                        </a:solidFill>
                        <a:ln>
                          <a:noFill/>
                        </a:ln>
                      </wps:spPr>
                      <wps:txbx>
                        <w:txbxContent>
                          <w:p w14:paraId="304EB684" w14:textId="77777777" w:rsidR="006D7190" w:rsidRDefault="006D7190" w:rsidP="006D7190">
                            <w:pPr>
                              <w:spacing w:line="258" w:lineRule="auto"/>
                              <w:jc w:val="center"/>
                              <w:textDirection w:val="btLr"/>
                            </w:pPr>
                          </w:p>
                          <w:p w14:paraId="56BCB693" w14:textId="77777777" w:rsidR="006D7190" w:rsidRDefault="006D7190" w:rsidP="006D7190">
                            <w:pPr>
                              <w:spacing w:line="258" w:lineRule="auto"/>
                              <w:jc w:val="center"/>
                              <w:textDirection w:val="btLr"/>
                              <w:rPr>
                                <w:rFonts w:ascii="Arial" w:eastAsia="Arial" w:hAnsi="Arial" w:cs="Arial"/>
                                <w:color w:val="FFFFFF"/>
                                <w:sz w:val="28"/>
                              </w:rPr>
                            </w:pPr>
                            <w:r w:rsidRPr="00E66274">
                              <w:rPr>
                                <w:rFonts w:ascii="Arial" w:eastAsia="Arial" w:hAnsi="Arial" w:cs="Arial"/>
                                <w:color w:val="FFFFFF"/>
                                <w:sz w:val="28"/>
                              </w:rPr>
                              <w:t>Este documento ha sido elaborado en el marco de la Iniciativa Aporta (datos.gob.es), desarrollada</w:t>
                            </w:r>
                            <w:r>
                              <w:rPr>
                                <w:rFonts w:ascii="Arial" w:eastAsia="Arial" w:hAnsi="Arial" w:cs="Arial"/>
                                <w:color w:val="FFFFFF"/>
                                <w:sz w:val="28"/>
                              </w:rPr>
                              <w:t xml:space="preserve"> </w:t>
                            </w:r>
                            <w:r w:rsidRPr="00E66274">
                              <w:rPr>
                                <w:rFonts w:ascii="Arial" w:eastAsia="Arial" w:hAnsi="Arial" w:cs="Arial"/>
                                <w:color w:val="FFFFFF"/>
                                <w:sz w:val="28"/>
                              </w:rPr>
                              <w:t>por el Ministerio de Asuntos Económicos y Transformación Digital a través de la Entidad Pública</w:t>
                            </w:r>
                            <w:r>
                              <w:rPr>
                                <w:rFonts w:ascii="Arial" w:eastAsia="Arial" w:hAnsi="Arial" w:cs="Arial"/>
                                <w:color w:val="FFFFFF"/>
                                <w:sz w:val="28"/>
                              </w:rPr>
                              <w:t xml:space="preserve"> </w:t>
                            </w:r>
                            <w:r w:rsidRPr="00E66274">
                              <w:rPr>
                                <w:rFonts w:ascii="Arial" w:eastAsia="Arial" w:hAnsi="Arial" w:cs="Arial"/>
                                <w:color w:val="FFFFFF"/>
                                <w:sz w:val="28"/>
                              </w:rPr>
                              <w:t>Empresarial Red.es</w:t>
                            </w:r>
                            <w:r>
                              <w:rPr>
                                <w:rFonts w:ascii="Arial" w:eastAsia="Arial" w:hAnsi="Arial" w:cs="Arial"/>
                                <w:color w:val="FFFFFF"/>
                                <w:sz w:val="28"/>
                              </w:rPr>
                              <w:t>.</w:t>
                            </w:r>
                          </w:p>
                          <w:p w14:paraId="20B51054" w14:textId="77777777" w:rsidR="006D7190" w:rsidRDefault="006D7190" w:rsidP="006D7190">
                            <w:pPr>
                              <w:spacing w:line="258" w:lineRule="auto"/>
                              <w:jc w:val="center"/>
                              <w:textDirection w:val="btLr"/>
                              <w:rPr>
                                <w:rFonts w:ascii="Arial" w:eastAsia="Arial" w:hAnsi="Arial" w:cs="Arial"/>
                                <w:color w:val="FFFFFF"/>
                                <w:sz w:val="28"/>
                              </w:rPr>
                            </w:pPr>
                          </w:p>
                          <w:p w14:paraId="5D4021B5" w14:textId="77777777" w:rsidR="006D7190" w:rsidRDefault="006D7190" w:rsidP="006D7190">
                            <w:pPr>
                              <w:spacing w:line="258" w:lineRule="auto"/>
                              <w:jc w:val="center"/>
                              <w:textDirection w:val="btLr"/>
                              <w:rPr>
                                <w:rFonts w:ascii="Arial" w:eastAsia="Arial" w:hAnsi="Arial" w:cs="Arial"/>
                                <w:color w:val="FFFFFF"/>
                                <w:sz w:val="28"/>
                              </w:rPr>
                            </w:pPr>
                            <w:r w:rsidRPr="00E66274">
                              <w:rPr>
                                <w:rFonts w:ascii="Arial" w:eastAsia="Arial" w:hAnsi="Arial" w:cs="Arial"/>
                                <w:color w:val="FFFFFF"/>
                                <w:sz w:val="28"/>
                              </w:rPr>
                              <w:t xml:space="preserve"> </w:t>
                            </w:r>
                            <w:r>
                              <w:rPr>
                                <w:rFonts w:ascii="Arial" w:eastAsia="Arial" w:hAnsi="Arial" w:cs="Arial"/>
                                <w:color w:val="FFFFFF"/>
                                <w:sz w:val="28"/>
                              </w:rPr>
                              <w:t>Aviso legal: Esta obra está sujeta a una licencia Atribución 4.0 de Creative Commons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licencia completa se puede consultar en:</w:t>
                            </w:r>
                          </w:p>
                          <w:p w14:paraId="005A09A1" w14:textId="77777777" w:rsidR="006D7190" w:rsidRPr="00E66274" w:rsidRDefault="006D7190" w:rsidP="006D7190">
                            <w:pPr>
                              <w:spacing w:line="258" w:lineRule="auto"/>
                              <w:jc w:val="center"/>
                              <w:textDirection w:val="btLr"/>
                              <w:rPr>
                                <w:b/>
                              </w:rPr>
                            </w:pPr>
                            <w:r w:rsidRPr="00FF2D8C">
                              <w:rPr>
                                <w:rFonts w:ascii="Arial" w:eastAsia="Arial" w:hAnsi="Arial" w:cs="Arial"/>
                                <w:b/>
                                <w:color w:val="FFFFFF"/>
                                <w:sz w:val="32"/>
                              </w:rPr>
                              <w:t>https://creativecommons.org/licenses/by/4.0/</w:t>
                            </w:r>
                          </w:p>
                          <w:p w14:paraId="1930160B" w14:textId="77777777" w:rsidR="006D7190" w:rsidRPr="00E66274" w:rsidRDefault="006D7190" w:rsidP="006D7190">
                            <w:pPr>
                              <w:spacing w:line="258" w:lineRule="auto"/>
                              <w:jc w:val="center"/>
                              <w:textDirection w:val="btLr"/>
                              <w:rPr>
                                <w:b/>
                              </w:rPr>
                            </w:pPr>
                          </w:p>
                        </w:txbxContent>
                      </wps:txbx>
                      <wps:bodyPr spcFirstLastPara="1" wrap="square" lIns="216000" tIns="36000" rIns="216000" bIns="36000" anchor="ctr" anchorCtr="0">
                        <a:noAutofit/>
                      </wps:bodyPr>
                    </wps:wsp>
                  </a:graphicData>
                </a:graphic>
              </wp:inline>
            </w:drawing>
          </mc:Choice>
          <mc:Fallback>
            <w:pict>
              <v:rect w14:anchorId="10BAA7BD" id="Rectángulo 3" o:spid="_x0000_s1028" style="width:425.2pt;height:615.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" fillcolor="#6e2585" stroked="f">
                <v:textbox inset="6mm,1mm,6mm,1mm">
                  <w:txbxContent>
                    <w:p w14:paraId="304EB684" w14:textId="77777777" w:rsidR="006D7190" w:rsidRDefault="006D7190" w:rsidP="006D7190">
                      <w:pPr>
                        <w:spacing w:line="258" w:lineRule="auto"/>
                        <w:jc w:val="center"/>
                        <w:textDirection w:val="btLr"/>
                      </w:pPr>
                    </w:p>
                    <w:p w14:paraId="56BCB693" w14:textId="77777777" w:rsidR="006D7190" w:rsidRDefault="006D7190" w:rsidP="006D7190">
                      <w:pPr>
                        <w:spacing w:line="258" w:lineRule="auto"/>
                        <w:jc w:val="center"/>
                        <w:textDirection w:val="btLr"/>
                        <w:rPr>
                          <w:rFonts w:ascii="Arial" w:eastAsia="Arial" w:hAnsi="Arial" w:cs="Arial"/>
                          <w:color w:val="FFFFFF"/>
                          <w:sz w:val="28"/>
                        </w:rPr>
                      </w:pPr>
                      <w:r w:rsidRPr="00E66274">
                        <w:rPr>
                          <w:rFonts w:ascii="Arial" w:eastAsia="Arial" w:hAnsi="Arial" w:cs="Arial"/>
                          <w:color w:val="FFFFFF"/>
                          <w:sz w:val="28"/>
                        </w:rPr>
                        <w:t>Este documento ha sido elaborado en el marco de la Iniciativa Aporta (datos.gob.es), desarrollada</w:t>
                      </w:r>
                      <w:r>
                        <w:rPr>
                          <w:rFonts w:ascii="Arial" w:eastAsia="Arial" w:hAnsi="Arial" w:cs="Arial"/>
                          <w:color w:val="FFFFFF"/>
                          <w:sz w:val="28"/>
                        </w:rPr>
                        <w:t xml:space="preserve"> </w:t>
                      </w:r>
                      <w:r w:rsidRPr="00E66274">
                        <w:rPr>
                          <w:rFonts w:ascii="Arial" w:eastAsia="Arial" w:hAnsi="Arial" w:cs="Arial"/>
                          <w:color w:val="FFFFFF"/>
                          <w:sz w:val="28"/>
                        </w:rPr>
                        <w:t>por el Ministerio de Asuntos Económicos y Transformación Digital a través de la Entidad Pública</w:t>
                      </w:r>
                      <w:r>
                        <w:rPr>
                          <w:rFonts w:ascii="Arial" w:eastAsia="Arial" w:hAnsi="Arial" w:cs="Arial"/>
                          <w:color w:val="FFFFFF"/>
                          <w:sz w:val="28"/>
                        </w:rPr>
                        <w:t xml:space="preserve"> </w:t>
                      </w:r>
                      <w:r w:rsidRPr="00E66274">
                        <w:rPr>
                          <w:rFonts w:ascii="Arial" w:eastAsia="Arial" w:hAnsi="Arial" w:cs="Arial"/>
                          <w:color w:val="FFFFFF"/>
                          <w:sz w:val="28"/>
                        </w:rPr>
                        <w:t>Empresarial Red.es</w:t>
                      </w:r>
                      <w:r>
                        <w:rPr>
                          <w:rFonts w:ascii="Arial" w:eastAsia="Arial" w:hAnsi="Arial" w:cs="Arial"/>
                          <w:color w:val="FFFFFF"/>
                          <w:sz w:val="28"/>
                        </w:rPr>
                        <w:t>.</w:t>
                      </w:r>
                    </w:p>
                    <w:p w14:paraId="20B51054" w14:textId="77777777" w:rsidR="006D7190" w:rsidRDefault="006D7190" w:rsidP="006D7190">
                      <w:pPr>
                        <w:spacing w:line="258" w:lineRule="auto"/>
                        <w:jc w:val="center"/>
                        <w:textDirection w:val="btLr"/>
                        <w:rPr>
                          <w:rFonts w:ascii="Arial" w:eastAsia="Arial" w:hAnsi="Arial" w:cs="Arial"/>
                          <w:color w:val="FFFFFF"/>
                          <w:sz w:val="28"/>
                        </w:rPr>
                      </w:pPr>
                    </w:p>
                    <w:p w14:paraId="5D4021B5" w14:textId="77777777" w:rsidR="006D7190" w:rsidRDefault="006D7190" w:rsidP="006D7190">
                      <w:pPr>
                        <w:spacing w:line="258" w:lineRule="auto"/>
                        <w:jc w:val="center"/>
                        <w:textDirection w:val="btLr"/>
                        <w:rPr>
                          <w:rFonts w:ascii="Arial" w:eastAsia="Arial" w:hAnsi="Arial" w:cs="Arial"/>
                          <w:color w:val="FFFFFF"/>
                          <w:sz w:val="28"/>
                        </w:rPr>
                      </w:pPr>
                      <w:r w:rsidRPr="00E66274">
                        <w:rPr>
                          <w:rFonts w:ascii="Arial" w:eastAsia="Arial" w:hAnsi="Arial" w:cs="Arial"/>
                          <w:color w:val="FFFFFF"/>
                          <w:sz w:val="28"/>
                        </w:rPr>
                        <w:t xml:space="preserve"> </w:t>
                      </w:r>
                      <w:r>
                        <w:rPr>
                          <w:rFonts w:ascii="Arial" w:eastAsia="Arial" w:hAnsi="Arial" w:cs="Arial"/>
                          <w:color w:val="FFFFFF"/>
                          <w:sz w:val="28"/>
                        </w:rPr>
                        <w:t>Aviso legal: Esta obra está sujeta a una licencia Atribución 4.0 de Creative Commons (CC BY 4.0). Está permitida su reproducción, distribución, comunicación pública y transformación para generar una obra derivada, sin ninguna restricción, siempre que se cite al titular de los derechos (Ministerio de Asuntos Económicos y Transformación Digital a través de la Entidad Pública Empresarial Red.es). La licencia completa se puede consultar en:</w:t>
                      </w:r>
                    </w:p>
                    <w:p w14:paraId="005A09A1" w14:textId="77777777" w:rsidR="006D7190" w:rsidRPr="00E66274" w:rsidRDefault="006D7190" w:rsidP="006D7190">
                      <w:pPr>
                        <w:spacing w:line="258" w:lineRule="auto"/>
                        <w:jc w:val="center"/>
                        <w:textDirection w:val="btLr"/>
                        <w:rPr>
                          <w:b/>
                        </w:rPr>
                      </w:pPr>
                      <w:r w:rsidRPr="00FF2D8C">
                        <w:rPr>
                          <w:rFonts w:ascii="Arial" w:eastAsia="Arial" w:hAnsi="Arial" w:cs="Arial"/>
                          <w:b/>
                          <w:color w:val="FFFFFF"/>
                          <w:sz w:val="32"/>
                        </w:rPr>
                        <w:t>https://creativecommons.org/licenses/by/4.0/</w:t>
                      </w:r>
                    </w:p>
                    <w:p w14:paraId="1930160B" w14:textId="77777777" w:rsidR="006D7190" w:rsidRPr="00E66274" w:rsidRDefault="006D7190" w:rsidP="006D7190">
                      <w:pPr>
                        <w:spacing w:line="258" w:lineRule="auto"/>
                        <w:jc w:val="center"/>
                        <w:textDirection w:val="btLr"/>
                        <w:rPr>
                          <w:b/>
                        </w:rPr>
                      </w:pPr>
                    </w:p>
                  </w:txbxContent>
                </v:textbox>
                <w10:anchorlock/>
              </v:rect>
            </w:pict>
          </mc:Fallback>
        </mc:AlternateContent>
      </w:r>
      <w:r>
        <w:rPr>
          <w:sz w:val="32"/>
          <w:szCs w:val="32"/>
        </w:rPr>
        <w:br w:type="page"/>
      </w:r>
    </w:p>
    <w:p w14:paraId="66B3D0A3" w14:textId="7639B28A" w:rsidR="00A046AF" w:rsidRDefault="004F457E">
      <w:pPr>
        <w:pStyle w:val="TDC1"/>
        <w:rPr>
          <w:sz w:val="32"/>
          <w:szCs w:val="32"/>
        </w:rPr>
      </w:pPr>
      <w:r>
        <w:rPr>
          <w:sz w:val="32"/>
          <w:szCs w:val="32"/>
        </w:rPr>
        <w:lastRenderedPageBreak/>
        <w:t>Contenidos</w:t>
      </w:r>
    </w:p>
    <w:p w14:paraId="2811D060" w14:textId="1BE40342" w:rsidR="002B135A" w:rsidRDefault="00B75A30" w:rsidP="002B135A">
      <w:pPr>
        <w:pStyle w:val="TDC1"/>
        <w:spacing w:line="276" w:lineRule="auto"/>
        <w:rPr>
          <w:rFonts w:eastAsiaTheme="minorEastAsia" w:cstheme="minorBidi"/>
          <w:b w:val="0"/>
          <w:bCs w:val="0"/>
          <w:caps w:val="0"/>
          <w:color w:val="auto"/>
          <w:lang w:eastAsia="es-ES"/>
        </w:rPr>
      </w:pPr>
      <w:r>
        <w:rPr>
          <w:sz w:val="32"/>
          <w:szCs w:val="32"/>
        </w:rPr>
        <w:fldChar w:fldCharType="begin"/>
      </w:r>
      <w:r>
        <w:rPr>
          <w:sz w:val="32"/>
          <w:szCs w:val="32"/>
        </w:rPr>
        <w:instrText xml:space="preserve"> TOC \o "1-4" \h \z \u </w:instrText>
      </w:r>
      <w:r>
        <w:rPr>
          <w:sz w:val="32"/>
          <w:szCs w:val="32"/>
        </w:rPr>
        <w:fldChar w:fldCharType="separate"/>
      </w:r>
      <w:hyperlink w:anchor="_Toc66865471" w:history="1">
        <w:r w:rsidR="002B135A" w:rsidRPr="00864432">
          <w:rPr>
            <w:rStyle w:val="Hipervnculo"/>
          </w:rPr>
          <w:t>Introducción</w:t>
        </w:r>
        <w:r w:rsidR="002B135A">
          <w:rPr>
            <w:webHidden/>
          </w:rPr>
          <w:tab/>
        </w:r>
        <w:r w:rsidR="002B135A">
          <w:rPr>
            <w:webHidden/>
          </w:rPr>
          <w:fldChar w:fldCharType="begin"/>
        </w:r>
        <w:r w:rsidR="002B135A">
          <w:rPr>
            <w:webHidden/>
          </w:rPr>
          <w:instrText xml:space="preserve"> PAGEREF _Toc66865471 \h </w:instrText>
        </w:r>
        <w:r w:rsidR="002B135A">
          <w:rPr>
            <w:webHidden/>
          </w:rPr>
        </w:r>
        <w:r w:rsidR="002B135A">
          <w:rPr>
            <w:webHidden/>
          </w:rPr>
          <w:fldChar w:fldCharType="separate"/>
        </w:r>
        <w:r w:rsidR="002C1065">
          <w:rPr>
            <w:webHidden/>
          </w:rPr>
          <w:t>4</w:t>
        </w:r>
        <w:r w:rsidR="002B135A">
          <w:rPr>
            <w:webHidden/>
          </w:rPr>
          <w:fldChar w:fldCharType="end"/>
        </w:r>
      </w:hyperlink>
    </w:p>
    <w:p w14:paraId="4E73C0BA" w14:textId="29FFF772" w:rsidR="002B135A" w:rsidRDefault="00000000" w:rsidP="002B135A">
      <w:pPr>
        <w:pStyle w:val="TDC1"/>
        <w:spacing w:line="276" w:lineRule="auto"/>
        <w:rPr>
          <w:rFonts w:eastAsiaTheme="minorEastAsia" w:cstheme="minorBidi"/>
          <w:b w:val="0"/>
          <w:bCs w:val="0"/>
          <w:caps w:val="0"/>
          <w:color w:val="auto"/>
          <w:lang w:eastAsia="es-ES"/>
        </w:rPr>
      </w:pPr>
      <w:hyperlink w:anchor="_Toc66865472" w:history="1">
        <w:r w:rsidR="002B135A" w:rsidRPr="00864432">
          <w:rPr>
            <w:rStyle w:val="Hipervnculo"/>
          </w:rPr>
          <w:t>Herramientas</w:t>
        </w:r>
        <w:r w:rsidR="002B135A">
          <w:rPr>
            <w:webHidden/>
          </w:rPr>
          <w:tab/>
        </w:r>
        <w:r w:rsidR="002B135A">
          <w:rPr>
            <w:webHidden/>
          </w:rPr>
          <w:fldChar w:fldCharType="begin"/>
        </w:r>
        <w:r w:rsidR="002B135A">
          <w:rPr>
            <w:webHidden/>
          </w:rPr>
          <w:instrText xml:space="preserve"> PAGEREF _Toc66865472 \h </w:instrText>
        </w:r>
        <w:r w:rsidR="002B135A">
          <w:rPr>
            <w:webHidden/>
          </w:rPr>
        </w:r>
        <w:r w:rsidR="002B135A">
          <w:rPr>
            <w:webHidden/>
          </w:rPr>
          <w:fldChar w:fldCharType="separate"/>
        </w:r>
        <w:r w:rsidR="002C1065">
          <w:rPr>
            <w:webHidden/>
          </w:rPr>
          <w:t>5</w:t>
        </w:r>
        <w:r w:rsidR="002B135A">
          <w:rPr>
            <w:webHidden/>
          </w:rPr>
          <w:fldChar w:fldCharType="end"/>
        </w:r>
      </w:hyperlink>
    </w:p>
    <w:p w14:paraId="49B56ED8" w14:textId="1E2F860D" w:rsidR="002B135A" w:rsidRDefault="00000000" w:rsidP="002B135A">
      <w:pPr>
        <w:pStyle w:val="TDC2"/>
        <w:spacing w:line="276" w:lineRule="auto"/>
        <w:rPr>
          <w:rFonts w:eastAsiaTheme="minorEastAsia" w:cstheme="minorBidi"/>
          <w:smallCaps w:val="0"/>
          <w:noProof/>
          <w:sz w:val="22"/>
          <w:szCs w:val="22"/>
          <w:lang w:eastAsia="es-ES"/>
        </w:rPr>
      </w:pPr>
      <w:hyperlink w:anchor="_Toc66865473" w:history="1">
        <w:r w:rsidR="002B135A" w:rsidRPr="00864432">
          <w:rPr>
            <w:rStyle w:val="Hipervnculo"/>
            <w:noProof/>
          </w:rPr>
          <w:t>1.</w:t>
        </w:r>
        <w:r w:rsidR="002B135A">
          <w:rPr>
            <w:rFonts w:eastAsiaTheme="minorEastAsia" w:cstheme="minorBidi"/>
            <w:smallCaps w:val="0"/>
            <w:noProof/>
            <w:sz w:val="22"/>
            <w:szCs w:val="22"/>
            <w:lang w:eastAsia="es-ES"/>
          </w:rPr>
          <w:tab/>
        </w:r>
        <w:r w:rsidR="002B135A" w:rsidRPr="00864432">
          <w:rPr>
            <w:rStyle w:val="Hipervnculo"/>
            <w:noProof/>
          </w:rPr>
          <w:t>Herramientas de web scraping</w:t>
        </w:r>
        <w:r w:rsidR="002B135A">
          <w:rPr>
            <w:noProof/>
            <w:webHidden/>
          </w:rPr>
          <w:tab/>
        </w:r>
        <w:r w:rsidR="002B135A">
          <w:rPr>
            <w:noProof/>
            <w:webHidden/>
          </w:rPr>
          <w:fldChar w:fldCharType="begin"/>
        </w:r>
        <w:r w:rsidR="002B135A">
          <w:rPr>
            <w:noProof/>
            <w:webHidden/>
          </w:rPr>
          <w:instrText xml:space="preserve"> PAGEREF _Toc66865473 \h </w:instrText>
        </w:r>
        <w:r w:rsidR="002B135A">
          <w:rPr>
            <w:noProof/>
            <w:webHidden/>
          </w:rPr>
        </w:r>
        <w:r w:rsidR="002B135A">
          <w:rPr>
            <w:noProof/>
            <w:webHidden/>
          </w:rPr>
          <w:fldChar w:fldCharType="separate"/>
        </w:r>
        <w:r w:rsidR="002C1065">
          <w:rPr>
            <w:noProof/>
            <w:webHidden/>
          </w:rPr>
          <w:t>6</w:t>
        </w:r>
        <w:r w:rsidR="002B135A">
          <w:rPr>
            <w:noProof/>
            <w:webHidden/>
          </w:rPr>
          <w:fldChar w:fldCharType="end"/>
        </w:r>
      </w:hyperlink>
    </w:p>
    <w:p w14:paraId="506A350D" w14:textId="63FA8424" w:rsidR="002B135A" w:rsidRDefault="00000000" w:rsidP="002B135A">
      <w:pPr>
        <w:pStyle w:val="TDC4"/>
        <w:spacing w:line="276" w:lineRule="auto"/>
        <w:rPr>
          <w:rFonts w:eastAsiaTheme="minorEastAsia" w:cstheme="minorBidi"/>
          <w:noProof/>
          <w:sz w:val="22"/>
          <w:szCs w:val="22"/>
          <w:lang w:eastAsia="es-ES"/>
        </w:rPr>
      </w:pPr>
      <w:hyperlink w:anchor="_Toc66865474" w:history="1">
        <w:r w:rsidR="002B135A" w:rsidRPr="00864432">
          <w:rPr>
            <w:rStyle w:val="Hipervnculo"/>
            <w:noProof/>
          </w:rPr>
          <w:t>1.1.</w:t>
        </w:r>
        <w:r w:rsidR="002B135A">
          <w:rPr>
            <w:rFonts w:eastAsiaTheme="minorEastAsia" w:cstheme="minorBidi"/>
            <w:noProof/>
            <w:sz w:val="22"/>
            <w:szCs w:val="22"/>
            <w:lang w:eastAsia="es-ES"/>
          </w:rPr>
          <w:tab/>
        </w:r>
        <w:r w:rsidR="002B135A" w:rsidRPr="00864432">
          <w:rPr>
            <w:rStyle w:val="Hipervnculo"/>
            <w:noProof/>
          </w:rPr>
          <w:t>ParseHub</w:t>
        </w:r>
        <w:r w:rsidR="002B135A">
          <w:rPr>
            <w:noProof/>
            <w:webHidden/>
          </w:rPr>
          <w:tab/>
        </w:r>
        <w:r w:rsidR="002B135A">
          <w:rPr>
            <w:noProof/>
            <w:webHidden/>
          </w:rPr>
          <w:fldChar w:fldCharType="begin"/>
        </w:r>
        <w:r w:rsidR="002B135A">
          <w:rPr>
            <w:noProof/>
            <w:webHidden/>
          </w:rPr>
          <w:instrText xml:space="preserve"> PAGEREF _Toc66865474 \h </w:instrText>
        </w:r>
        <w:r w:rsidR="002B135A">
          <w:rPr>
            <w:noProof/>
            <w:webHidden/>
          </w:rPr>
        </w:r>
        <w:r w:rsidR="002B135A">
          <w:rPr>
            <w:noProof/>
            <w:webHidden/>
          </w:rPr>
          <w:fldChar w:fldCharType="separate"/>
        </w:r>
        <w:r w:rsidR="002C1065">
          <w:rPr>
            <w:noProof/>
            <w:webHidden/>
          </w:rPr>
          <w:t>6</w:t>
        </w:r>
        <w:r w:rsidR="002B135A">
          <w:rPr>
            <w:noProof/>
            <w:webHidden/>
          </w:rPr>
          <w:fldChar w:fldCharType="end"/>
        </w:r>
      </w:hyperlink>
    </w:p>
    <w:p w14:paraId="158212BC" w14:textId="15A8AD5B" w:rsidR="002B135A" w:rsidRDefault="00000000" w:rsidP="002B135A">
      <w:pPr>
        <w:pStyle w:val="TDC4"/>
        <w:spacing w:line="276" w:lineRule="auto"/>
        <w:rPr>
          <w:rFonts w:eastAsiaTheme="minorEastAsia" w:cstheme="minorBidi"/>
          <w:noProof/>
          <w:sz w:val="22"/>
          <w:szCs w:val="22"/>
          <w:lang w:eastAsia="es-ES"/>
        </w:rPr>
      </w:pPr>
      <w:hyperlink w:anchor="_Toc66865475" w:history="1">
        <w:r w:rsidR="002B135A" w:rsidRPr="00864432">
          <w:rPr>
            <w:rStyle w:val="Hipervnculo"/>
            <w:noProof/>
          </w:rPr>
          <w:t>1.2.</w:t>
        </w:r>
        <w:r w:rsidR="002B135A">
          <w:rPr>
            <w:rFonts w:eastAsiaTheme="minorEastAsia" w:cstheme="minorBidi"/>
            <w:noProof/>
            <w:sz w:val="22"/>
            <w:szCs w:val="22"/>
            <w:lang w:eastAsia="es-ES"/>
          </w:rPr>
          <w:tab/>
        </w:r>
        <w:r w:rsidR="002B135A" w:rsidRPr="00864432">
          <w:rPr>
            <w:rStyle w:val="Hipervnculo"/>
            <w:noProof/>
          </w:rPr>
          <w:t>Scrapy</w:t>
        </w:r>
        <w:r w:rsidR="002B135A">
          <w:rPr>
            <w:noProof/>
            <w:webHidden/>
          </w:rPr>
          <w:tab/>
        </w:r>
        <w:r w:rsidR="002B135A">
          <w:rPr>
            <w:noProof/>
            <w:webHidden/>
          </w:rPr>
          <w:fldChar w:fldCharType="begin"/>
        </w:r>
        <w:r w:rsidR="002B135A">
          <w:rPr>
            <w:noProof/>
            <w:webHidden/>
          </w:rPr>
          <w:instrText xml:space="preserve"> PAGEREF _Toc66865475 \h </w:instrText>
        </w:r>
        <w:r w:rsidR="002B135A">
          <w:rPr>
            <w:noProof/>
            <w:webHidden/>
          </w:rPr>
        </w:r>
        <w:r w:rsidR="002B135A">
          <w:rPr>
            <w:noProof/>
            <w:webHidden/>
          </w:rPr>
          <w:fldChar w:fldCharType="separate"/>
        </w:r>
        <w:r w:rsidR="002C1065">
          <w:rPr>
            <w:noProof/>
            <w:webHidden/>
          </w:rPr>
          <w:t>7</w:t>
        </w:r>
        <w:r w:rsidR="002B135A">
          <w:rPr>
            <w:noProof/>
            <w:webHidden/>
          </w:rPr>
          <w:fldChar w:fldCharType="end"/>
        </w:r>
      </w:hyperlink>
    </w:p>
    <w:p w14:paraId="3A157610" w14:textId="7A209B1C" w:rsidR="002B135A" w:rsidRDefault="00000000" w:rsidP="002B135A">
      <w:pPr>
        <w:pStyle w:val="TDC4"/>
        <w:spacing w:line="276" w:lineRule="auto"/>
        <w:rPr>
          <w:rFonts w:eastAsiaTheme="minorEastAsia" w:cstheme="minorBidi"/>
          <w:noProof/>
          <w:sz w:val="22"/>
          <w:szCs w:val="22"/>
          <w:lang w:eastAsia="es-ES"/>
        </w:rPr>
      </w:pPr>
      <w:hyperlink w:anchor="_Toc66865476" w:history="1">
        <w:r w:rsidR="002B135A" w:rsidRPr="00864432">
          <w:rPr>
            <w:rStyle w:val="Hipervnculo"/>
            <w:noProof/>
          </w:rPr>
          <w:t>1.3.</w:t>
        </w:r>
        <w:r w:rsidR="002B135A">
          <w:rPr>
            <w:rFonts w:eastAsiaTheme="minorEastAsia" w:cstheme="minorBidi"/>
            <w:noProof/>
            <w:sz w:val="22"/>
            <w:szCs w:val="22"/>
            <w:lang w:eastAsia="es-ES"/>
          </w:rPr>
          <w:tab/>
        </w:r>
        <w:r w:rsidR="002B135A" w:rsidRPr="00864432">
          <w:rPr>
            <w:rStyle w:val="Hipervnculo"/>
            <w:noProof/>
          </w:rPr>
          <w:t>Table capture</w:t>
        </w:r>
        <w:r w:rsidR="002B135A">
          <w:rPr>
            <w:noProof/>
            <w:webHidden/>
          </w:rPr>
          <w:tab/>
        </w:r>
        <w:r w:rsidR="002B135A">
          <w:rPr>
            <w:noProof/>
            <w:webHidden/>
          </w:rPr>
          <w:fldChar w:fldCharType="begin"/>
        </w:r>
        <w:r w:rsidR="002B135A">
          <w:rPr>
            <w:noProof/>
            <w:webHidden/>
          </w:rPr>
          <w:instrText xml:space="preserve"> PAGEREF _Toc66865476 \h </w:instrText>
        </w:r>
        <w:r w:rsidR="002B135A">
          <w:rPr>
            <w:noProof/>
            <w:webHidden/>
          </w:rPr>
        </w:r>
        <w:r w:rsidR="002B135A">
          <w:rPr>
            <w:noProof/>
            <w:webHidden/>
          </w:rPr>
          <w:fldChar w:fldCharType="separate"/>
        </w:r>
        <w:r w:rsidR="002C1065">
          <w:rPr>
            <w:noProof/>
            <w:webHidden/>
          </w:rPr>
          <w:t>7</w:t>
        </w:r>
        <w:r w:rsidR="002B135A">
          <w:rPr>
            <w:noProof/>
            <w:webHidden/>
          </w:rPr>
          <w:fldChar w:fldCharType="end"/>
        </w:r>
      </w:hyperlink>
    </w:p>
    <w:p w14:paraId="645F0D64" w14:textId="16794374" w:rsidR="002B135A" w:rsidRDefault="00000000" w:rsidP="002B135A">
      <w:pPr>
        <w:pStyle w:val="TDC4"/>
        <w:spacing w:line="276" w:lineRule="auto"/>
        <w:rPr>
          <w:rFonts w:eastAsiaTheme="minorEastAsia" w:cstheme="minorBidi"/>
          <w:noProof/>
          <w:sz w:val="22"/>
          <w:szCs w:val="22"/>
          <w:lang w:eastAsia="es-ES"/>
        </w:rPr>
      </w:pPr>
      <w:hyperlink w:anchor="_Toc66865477" w:history="1">
        <w:r w:rsidR="002B135A" w:rsidRPr="00864432">
          <w:rPr>
            <w:rStyle w:val="Hipervnculo"/>
            <w:noProof/>
          </w:rPr>
          <w:t>1.4.</w:t>
        </w:r>
        <w:r w:rsidR="002B135A">
          <w:rPr>
            <w:rFonts w:eastAsiaTheme="minorEastAsia" w:cstheme="minorBidi"/>
            <w:noProof/>
            <w:sz w:val="22"/>
            <w:szCs w:val="22"/>
            <w:lang w:eastAsia="es-ES"/>
          </w:rPr>
          <w:tab/>
        </w:r>
        <w:r w:rsidR="002B135A" w:rsidRPr="00864432">
          <w:rPr>
            <w:rStyle w:val="Hipervnculo"/>
            <w:noProof/>
          </w:rPr>
          <w:t>Función IMPORTHTML (Google Spreadsheet)</w:t>
        </w:r>
        <w:r w:rsidR="002B135A">
          <w:rPr>
            <w:noProof/>
            <w:webHidden/>
          </w:rPr>
          <w:tab/>
        </w:r>
        <w:r w:rsidR="002B135A">
          <w:rPr>
            <w:noProof/>
            <w:webHidden/>
          </w:rPr>
          <w:fldChar w:fldCharType="begin"/>
        </w:r>
        <w:r w:rsidR="002B135A">
          <w:rPr>
            <w:noProof/>
            <w:webHidden/>
          </w:rPr>
          <w:instrText xml:space="preserve"> PAGEREF _Toc66865477 \h </w:instrText>
        </w:r>
        <w:r w:rsidR="002B135A">
          <w:rPr>
            <w:noProof/>
            <w:webHidden/>
          </w:rPr>
        </w:r>
        <w:r w:rsidR="002B135A">
          <w:rPr>
            <w:noProof/>
            <w:webHidden/>
          </w:rPr>
          <w:fldChar w:fldCharType="separate"/>
        </w:r>
        <w:r w:rsidR="002C1065">
          <w:rPr>
            <w:noProof/>
            <w:webHidden/>
          </w:rPr>
          <w:t>8</w:t>
        </w:r>
        <w:r w:rsidR="002B135A">
          <w:rPr>
            <w:noProof/>
            <w:webHidden/>
          </w:rPr>
          <w:fldChar w:fldCharType="end"/>
        </w:r>
      </w:hyperlink>
    </w:p>
    <w:p w14:paraId="2D919D68" w14:textId="156994BC" w:rsidR="002B135A" w:rsidRDefault="00000000" w:rsidP="002B135A">
      <w:pPr>
        <w:pStyle w:val="TDC2"/>
        <w:spacing w:line="276" w:lineRule="auto"/>
        <w:rPr>
          <w:rFonts w:eastAsiaTheme="minorEastAsia" w:cstheme="minorBidi"/>
          <w:smallCaps w:val="0"/>
          <w:noProof/>
          <w:sz w:val="22"/>
          <w:szCs w:val="22"/>
          <w:lang w:eastAsia="es-ES"/>
        </w:rPr>
      </w:pPr>
      <w:hyperlink w:anchor="_Toc66865478" w:history="1">
        <w:r w:rsidR="002B135A" w:rsidRPr="00864432">
          <w:rPr>
            <w:rStyle w:val="Hipervnculo"/>
            <w:noProof/>
          </w:rPr>
          <w:t>2.</w:t>
        </w:r>
        <w:r w:rsidR="002B135A">
          <w:rPr>
            <w:rFonts w:eastAsiaTheme="minorEastAsia" w:cstheme="minorBidi"/>
            <w:smallCaps w:val="0"/>
            <w:noProof/>
            <w:sz w:val="22"/>
            <w:szCs w:val="22"/>
            <w:lang w:eastAsia="es-ES"/>
          </w:rPr>
          <w:tab/>
        </w:r>
        <w:r w:rsidR="002B135A" w:rsidRPr="00864432">
          <w:rPr>
            <w:rStyle w:val="Hipervnculo"/>
            <w:noProof/>
          </w:rPr>
          <w:t>Herramientas de depuración de datos</w:t>
        </w:r>
        <w:r w:rsidR="002B135A">
          <w:rPr>
            <w:noProof/>
            <w:webHidden/>
          </w:rPr>
          <w:tab/>
        </w:r>
        <w:r w:rsidR="002B135A">
          <w:rPr>
            <w:noProof/>
            <w:webHidden/>
          </w:rPr>
          <w:fldChar w:fldCharType="begin"/>
        </w:r>
        <w:r w:rsidR="002B135A">
          <w:rPr>
            <w:noProof/>
            <w:webHidden/>
          </w:rPr>
          <w:instrText xml:space="preserve"> PAGEREF _Toc66865478 \h </w:instrText>
        </w:r>
        <w:r w:rsidR="002B135A">
          <w:rPr>
            <w:noProof/>
            <w:webHidden/>
          </w:rPr>
        </w:r>
        <w:r w:rsidR="002B135A">
          <w:rPr>
            <w:noProof/>
            <w:webHidden/>
          </w:rPr>
          <w:fldChar w:fldCharType="separate"/>
        </w:r>
        <w:r w:rsidR="002C1065">
          <w:rPr>
            <w:noProof/>
            <w:webHidden/>
          </w:rPr>
          <w:t>9</w:t>
        </w:r>
        <w:r w:rsidR="002B135A">
          <w:rPr>
            <w:noProof/>
            <w:webHidden/>
          </w:rPr>
          <w:fldChar w:fldCharType="end"/>
        </w:r>
      </w:hyperlink>
    </w:p>
    <w:p w14:paraId="46505DB9" w14:textId="3C71249F" w:rsidR="002B135A" w:rsidRDefault="00000000" w:rsidP="002B135A">
      <w:pPr>
        <w:pStyle w:val="TDC4"/>
        <w:spacing w:line="276" w:lineRule="auto"/>
        <w:rPr>
          <w:rFonts w:eastAsiaTheme="minorEastAsia" w:cstheme="minorBidi"/>
          <w:noProof/>
          <w:sz w:val="22"/>
          <w:szCs w:val="22"/>
          <w:lang w:eastAsia="es-ES"/>
        </w:rPr>
      </w:pPr>
      <w:hyperlink w:anchor="_Toc66865479" w:history="1">
        <w:r w:rsidR="002B135A" w:rsidRPr="00864432">
          <w:rPr>
            <w:rStyle w:val="Hipervnculo"/>
            <w:noProof/>
            <w:lang w:val="en-US"/>
          </w:rPr>
          <w:t>2.1.</w:t>
        </w:r>
        <w:r w:rsidR="002B135A">
          <w:rPr>
            <w:rFonts w:eastAsiaTheme="minorEastAsia" w:cstheme="minorBidi"/>
            <w:noProof/>
            <w:sz w:val="22"/>
            <w:szCs w:val="22"/>
            <w:lang w:eastAsia="es-ES"/>
          </w:rPr>
          <w:tab/>
        </w:r>
        <w:r w:rsidR="002B135A" w:rsidRPr="00864432">
          <w:rPr>
            <w:rStyle w:val="Hipervnculo"/>
            <w:noProof/>
            <w:lang w:val="en-US"/>
          </w:rPr>
          <w:t>Open Refine (anterior Google Refine)</w:t>
        </w:r>
        <w:r w:rsidR="002B135A">
          <w:rPr>
            <w:noProof/>
            <w:webHidden/>
          </w:rPr>
          <w:tab/>
        </w:r>
        <w:r w:rsidR="002B135A">
          <w:rPr>
            <w:noProof/>
            <w:webHidden/>
          </w:rPr>
          <w:fldChar w:fldCharType="begin"/>
        </w:r>
        <w:r w:rsidR="002B135A">
          <w:rPr>
            <w:noProof/>
            <w:webHidden/>
          </w:rPr>
          <w:instrText xml:space="preserve"> PAGEREF _Toc66865479 \h </w:instrText>
        </w:r>
        <w:r w:rsidR="002B135A">
          <w:rPr>
            <w:noProof/>
            <w:webHidden/>
          </w:rPr>
        </w:r>
        <w:r w:rsidR="002B135A">
          <w:rPr>
            <w:noProof/>
            <w:webHidden/>
          </w:rPr>
          <w:fldChar w:fldCharType="separate"/>
        </w:r>
        <w:r w:rsidR="002C1065">
          <w:rPr>
            <w:noProof/>
            <w:webHidden/>
          </w:rPr>
          <w:t>10</w:t>
        </w:r>
        <w:r w:rsidR="002B135A">
          <w:rPr>
            <w:noProof/>
            <w:webHidden/>
          </w:rPr>
          <w:fldChar w:fldCharType="end"/>
        </w:r>
      </w:hyperlink>
    </w:p>
    <w:p w14:paraId="14284BDD" w14:textId="425459B2" w:rsidR="002B135A" w:rsidRDefault="00000000" w:rsidP="002B135A">
      <w:pPr>
        <w:pStyle w:val="TDC4"/>
        <w:spacing w:line="276" w:lineRule="auto"/>
        <w:rPr>
          <w:rFonts w:eastAsiaTheme="minorEastAsia" w:cstheme="minorBidi"/>
          <w:noProof/>
          <w:sz w:val="22"/>
          <w:szCs w:val="22"/>
          <w:lang w:eastAsia="es-ES"/>
        </w:rPr>
      </w:pPr>
      <w:hyperlink w:anchor="_Toc66865480" w:history="1">
        <w:r w:rsidR="002B135A" w:rsidRPr="00864432">
          <w:rPr>
            <w:rStyle w:val="Hipervnculo"/>
            <w:noProof/>
          </w:rPr>
          <w:t>2.2.</w:t>
        </w:r>
        <w:r w:rsidR="002B135A">
          <w:rPr>
            <w:rFonts w:eastAsiaTheme="minorEastAsia" w:cstheme="minorBidi"/>
            <w:noProof/>
            <w:sz w:val="22"/>
            <w:szCs w:val="22"/>
            <w:lang w:eastAsia="es-ES"/>
          </w:rPr>
          <w:tab/>
        </w:r>
        <w:r w:rsidR="002B135A" w:rsidRPr="00864432">
          <w:rPr>
            <w:rStyle w:val="Hipervnculo"/>
            <w:noProof/>
          </w:rPr>
          <w:t>Talend Open Studio</w:t>
        </w:r>
        <w:r w:rsidR="002B135A">
          <w:rPr>
            <w:noProof/>
            <w:webHidden/>
          </w:rPr>
          <w:tab/>
        </w:r>
        <w:r w:rsidR="002B135A">
          <w:rPr>
            <w:noProof/>
            <w:webHidden/>
          </w:rPr>
          <w:fldChar w:fldCharType="begin"/>
        </w:r>
        <w:r w:rsidR="002B135A">
          <w:rPr>
            <w:noProof/>
            <w:webHidden/>
          </w:rPr>
          <w:instrText xml:space="preserve"> PAGEREF _Toc66865480 \h </w:instrText>
        </w:r>
        <w:r w:rsidR="002B135A">
          <w:rPr>
            <w:noProof/>
            <w:webHidden/>
          </w:rPr>
        </w:r>
        <w:r w:rsidR="002B135A">
          <w:rPr>
            <w:noProof/>
            <w:webHidden/>
          </w:rPr>
          <w:fldChar w:fldCharType="separate"/>
        </w:r>
        <w:r w:rsidR="002C1065">
          <w:rPr>
            <w:noProof/>
            <w:webHidden/>
          </w:rPr>
          <w:t>11</w:t>
        </w:r>
        <w:r w:rsidR="002B135A">
          <w:rPr>
            <w:noProof/>
            <w:webHidden/>
          </w:rPr>
          <w:fldChar w:fldCharType="end"/>
        </w:r>
      </w:hyperlink>
    </w:p>
    <w:p w14:paraId="68F325F7" w14:textId="14DEF19A" w:rsidR="002B135A" w:rsidRDefault="00000000" w:rsidP="002B135A">
      <w:pPr>
        <w:pStyle w:val="TDC2"/>
        <w:spacing w:line="276" w:lineRule="auto"/>
        <w:rPr>
          <w:rFonts w:eastAsiaTheme="minorEastAsia" w:cstheme="minorBidi"/>
          <w:smallCaps w:val="0"/>
          <w:noProof/>
          <w:sz w:val="22"/>
          <w:szCs w:val="22"/>
          <w:lang w:eastAsia="es-ES"/>
        </w:rPr>
      </w:pPr>
      <w:hyperlink w:anchor="_Toc66865481" w:history="1">
        <w:r w:rsidR="002B135A" w:rsidRPr="00864432">
          <w:rPr>
            <w:rStyle w:val="Hipervnculo"/>
            <w:noProof/>
          </w:rPr>
          <w:t>3.</w:t>
        </w:r>
        <w:r w:rsidR="002B135A">
          <w:rPr>
            <w:rFonts w:eastAsiaTheme="minorEastAsia" w:cstheme="minorBidi"/>
            <w:smallCaps w:val="0"/>
            <w:noProof/>
            <w:sz w:val="22"/>
            <w:szCs w:val="22"/>
            <w:lang w:eastAsia="es-ES"/>
          </w:rPr>
          <w:tab/>
        </w:r>
        <w:r w:rsidR="002B135A" w:rsidRPr="00864432">
          <w:rPr>
            <w:rStyle w:val="Hipervnculo"/>
            <w:noProof/>
          </w:rPr>
          <w:t>Herramientas de conversión de datos</w:t>
        </w:r>
        <w:r w:rsidR="002B135A">
          <w:rPr>
            <w:noProof/>
            <w:webHidden/>
          </w:rPr>
          <w:tab/>
        </w:r>
        <w:r w:rsidR="002B135A">
          <w:rPr>
            <w:noProof/>
            <w:webHidden/>
          </w:rPr>
          <w:fldChar w:fldCharType="begin"/>
        </w:r>
        <w:r w:rsidR="002B135A">
          <w:rPr>
            <w:noProof/>
            <w:webHidden/>
          </w:rPr>
          <w:instrText xml:space="preserve"> PAGEREF _Toc66865481 \h </w:instrText>
        </w:r>
        <w:r w:rsidR="002B135A">
          <w:rPr>
            <w:noProof/>
            <w:webHidden/>
          </w:rPr>
        </w:r>
        <w:r w:rsidR="002B135A">
          <w:rPr>
            <w:noProof/>
            <w:webHidden/>
          </w:rPr>
          <w:fldChar w:fldCharType="separate"/>
        </w:r>
        <w:r w:rsidR="002C1065">
          <w:rPr>
            <w:noProof/>
            <w:webHidden/>
          </w:rPr>
          <w:t>12</w:t>
        </w:r>
        <w:r w:rsidR="002B135A">
          <w:rPr>
            <w:noProof/>
            <w:webHidden/>
          </w:rPr>
          <w:fldChar w:fldCharType="end"/>
        </w:r>
      </w:hyperlink>
    </w:p>
    <w:p w14:paraId="530455E9" w14:textId="1256511F" w:rsidR="002B135A" w:rsidRDefault="00000000" w:rsidP="002B135A">
      <w:pPr>
        <w:pStyle w:val="TDC4"/>
        <w:spacing w:line="276" w:lineRule="auto"/>
        <w:rPr>
          <w:rFonts w:eastAsiaTheme="minorEastAsia" w:cstheme="minorBidi"/>
          <w:noProof/>
          <w:sz w:val="22"/>
          <w:szCs w:val="22"/>
          <w:lang w:eastAsia="es-ES"/>
        </w:rPr>
      </w:pPr>
      <w:hyperlink w:anchor="_Toc66865482" w:history="1">
        <w:r w:rsidR="002B135A" w:rsidRPr="00864432">
          <w:rPr>
            <w:rStyle w:val="Hipervnculo"/>
            <w:noProof/>
          </w:rPr>
          <w:t>3.1.</w:t>
        </w:r>
        <w:r w:rsidR="002B135A">
          <w:rPr>
            <w:rFonts w:eastAsiaTheme="minorEastAsia" w:cstheme="minorBidi"/>
            <w:noProof/>
            <w:sz w:val="22"/>
            <w:szCs w:val="22"/>
            <w:lang w:eastAsia="es-ES"/>
          </w:rPr>
          <w:tab/>
        </w:r>
        <w:r w:rsidR="002B135A" w:rsidRPr="00864432">
          <w:rPr>
            <w:rStyle w:val="Hipervnculo"/>
            <w:noProof/>
          </w:rPr>
          <w:t>Mr. Data Converter</w:t>
        </w:r>
        <w:r w:rsidR="002B135A">
          <w:rPr>
            <w:noProof/>
            <w:webHidden/>
          </w:rPr>
          <w:tab/>
        </w:r>
        <w:r w:rsidR="002B135A">
          <w:rPr>
            <w:noProof/>
            <w:webHidden/>
          </w:rPr>
          <w:fldChar w:fldCharType="begin"/>
        </w:r>
        <w:r w:rsidR="002B135A">
          <w:rPr>
            <w:noProof/>
            <w:webHidden/>
          </w:rPr>
          <w:instrText xml:space="preserve"> PAGEREF _Toc66865482 \h </w:instrText>
        </w:r>
        <w:r w:rsidR="002B135A">
          <w:rPr>
            <w:noProof/>
            <w:webHidden/>
          </w:rPr>
        </w:r>
        <w:r w:rsidR="002B135A">
          <w:rPr>
            <w:noProof/>
            <w:webHidden/>
          </w:rPr>
          <w:fldChar w:fldCharType="separate"/>
        </w:r>
        <w:r w:rsidR="002C1065">
          <w:rPr>
            <w:noProof/>
            <w:webHidden/>
          </w:rPr>
          <w:t>12</w:t>
        </w:r>
        <w:r w:rsidR="002B135A">
          <w:rPr>
            <w:noProof/>
            <w:webHidden/>
          </w:rPr>
          <w:fldChar w:fldCharType="end"/>
        </w:r>
      </w:hyperlink>
    </w:p>
    <w:p w14:paraId="6860BC09" w14:textId="154630BC" w:rsidR="002B135A" w:rsidRDefault="00000000" w:rsidP="002B135A">
      <w:pPr>
        <w:pStyle w:val="TDC4"/>
        <w:spacing w:line="276" w:lineRule="auto"/>
        <w:rPr>
          <w:rFonts w:eastAsiaTheme="minorEastAsia" w:cstheme="minorBidi"/>
          <w:noProof/>
          <w:sz w:val="22"/>
          <w:szCs w:val="22"/>
          <w:lang w:eastAsia="es-ES"/>
        </w:rPr>
      </w:pPr>
      <w:hyperlink w:anchor="_Toc66865483" w:history="1">
        <w:r w:rsidR="002B135A" w:rsidRPr="00864432">
          <w:rPr>
            <w:rStyle w:val="Hipervnculo"/>
            <w:noProof/>
          </w:rPr>
          <w:t>3.2.</w:t>
        </w:r>
        <w:r w:rsidR="002B135A">
          <w:rPr>
            <w:rFonts w:eastAsiaTheme="minorEastAsia" w:cstheme="minorBidi"/>
            <w:noProof/>
            <w:sz w:val="22"/>
            <w:szCs w:val="22"/>
            <w:lang w:eastAsia="es-ES"/>
          </w:rPr>
          <w:tab/>
        </w:r>
        <w:r w:rsidR="002B135A" w:rsidRPr="00864432">
          <w:rPr>
            <w:rStyle w:val="Hipervnculo"/>
            <w:noProof/>
          </w:rPr>
          <w:t>Beautify Converters</w:t>
        </w:r>
        <w:r w:rsidR="002B135A">
          <w:rPr>
            <w:noProof/>
            <w:webHidden/>
          </w:rPr>
          <w:tab/>
        </w:r>
        <w:r w:rsidR="002B135A">
          <w:rPr>
            <w:noProof/>
            <w:webHidden/>
          </w:rPr>
          <w:fldChar w:fldCharType="begin"/>
        </w:r>
        <w:r w:rsidR="002B135A">
          <w:rPr>
            <w:noProof/>
            <w:webHidden/>
          </w:rPr>
          <w:instrText xml:space="preserve"> PAGEREF _Toc66865483 \h </w:instrText>
        </w:r>
        <w:r w:rsidR="002B135A">
          <w:rPr>
            <w:noProof/>
            <w:webHidden/>
          </w:rPr>
        </w:r>
        <w:r w:rsidR="002B135A">
          <w:rPr>
            <w:noProof/>
            <w:webHidden/>
          </w:rPr>
          <w:fldChar w:fldCharType="separate"/>
        </w:r>
        <w:r w:rsidR="002C1065">
          <w:rPr>
            <w:noProof/>
            <w:webHidden/>
          </w:rPr>
          <w:t>12</w:t>
        </w:r>
        <w:r w:rsidR="002B135A">
          <w:rPr>
            <w:noProof/>
            <w:webHidden/>
          </w:rPr>
          <w:fldChar w:fldCharType="end"/>
        </w:r>
      </w:hyperlink>
    </w:p>
    <w:p w14:paraId="621A90CA" w14:textId="630A69AC" w:rsidR="002B135A" w:rsidRDefault="00000000" w:rsidP="002B135A">
      <w:pPr>
        <w:pStyle w:val="TDC4"/>
        <w:spacing w:line="276" w:lineRule="auto"/>
        <w:rPr>
          <w:rFonts w:eastAsiaTheme="minorEastAsia" w:cstheme="minorBidi"/>
          <w:noProof/>
          <w:sz w:val="22"/>
          <w:szCs w:val="22"/>
          <w:lang w:eastAsia="es-ES"/>
        </w:rPr>
      </w:pPr>
      <w:hyperlink w:anchor="_Toc66865484" w:history="1">
        <w:r w:rsidR="002B135A" w:rsidRPr="00864432">
          <w:rPr>
            <w:rStyle w:val="Hipervnculo"/>
            <w:noProof/>
          </w:rPr>
          <w:t>3.3.</w:t>
        </w:r>
        <w:r w:rsidR="002B135A">
          <w:rPr>
            <w:rFonts w:eastAsiaTheme="minorEastAsia" w:cstheme="minorBidi"/>
            <w:noProof/>
            <w:sz w:val="22"/>
            <w:szCs w:val="22"/>
            <w:lang w:eastAsia="es-ES"/>
          </w:rPr>
          <w:tab/>
        </w:r>
        <w:r w:rsidR="002B135A" w:rsidRPr="00864432">
          <w:rPr>
            <w:rStyle w:val="Hipervnculo"/>
            <w:noProof/>
          </w:rPr>
          <w:t>Tabula</w:t>
        </w:r>
        <w:r w:rsidR="002B135A">
          <w:rPr>
            <w:noProof/>
            <w:webHidden/>
          </w:rPr>
          <w:tab/>
        </w:r>
        <w:r w:rsidR="002B135A">
          <w:rPr>
            <w:noProof/>
            <w:webHidden/>
          </w:rPr>
          <w:fldChar w:fldCharType="begin"/>
        </w:r>
        <w:r w:rsidR="002B135A">
          <w:rPr>
            <w:noProof/>
            <w:webHidden/>
          </w:rPr>
          <w:instrText xml:space="preserve"> PAGEREF _Toc66865484 \h </w:instrText>
        </w:r>
        <w:r w:rsidR="002B135A">
          <w:rPr>
            <w:noProof/>
            <w:webHidden/>
          </w:rPr>
        </w:r>
        <w:r w:rsidR="002B135A">
          <w:rPr>
            <w:noProof/>
            <w:webHidden/>
          </w:rPr>
          <w:fldChar w:fldCharType="separate"/>
        </w:r>
        <w:r w:rsidR="002C1065">
          <w:rPr>
            <w:noProof/>
            <w:webHidden/>
          </w:rPr>
          <w:t>13</w:t>
        </w:r>
        <w:r w:rsidR="002B135A">
          <w:rPr>
            <w:noProof/>
            <w:webHidden/>
          </w:rPr>
          <w:fldChar w:fldCharType="end"/>
        </w:r>
      </w:hyperlink>
    </w:p>
    <w:p w14:paraId="30318853" w14:textId="0155C781" w:rsidR="002B135A" w:rsidRDefault="00000000" w:rsidP="002B135A">
      <w:pPr>
        <w:pStyle w:val="TDC2"/>
        <w:spacing w:line="276" w:lineRule="auto"/>
        <w:rPr>
          <w:rFonts w:eastAsiaTheme="minorEastAsia" w:cstheme="minorBidi"/>
          <w:smallCaps w:val="0"/>
          <w:noProof/>
          <w:sz w:val="22"/>
          <w:szCs w:val="22"/>
          <w:lang w:eastAsia="es-ES"/>
        </w:rPr>
      </w:pPr>
      <w:hyperlink w:anchor="_Toc66865485" w:history="1">
        <w:r w:rsidR="002B135A" w:rsidRPr="00864432">
          <w:rPr>
            <w:rStyle w:val="Hipervnculo"/>
            <w:noProof/>
          </w:rPr>
          <w:t>4.</w:t>
        </w:r>
        <w:r w:rsidR="002B135A">
          <w:rPr>
            <w:rFonts w:eastAsiaTheme="minorEastAsia" w:cstheme="minorBidi"/>
            <w:smallCaps w:val="0"/>
            <w:noProof/>
            <w:sz w:val="22"/>
            <w:szCs w:val="22"/>
            <w:lang w:eastAsia="es-ES"/>
          </w:rPr>
          <w:tab/>
        </w:r>
        <w:r w:rsidR="002B135A" w:rsidRPr="00864432">
          <w:rPr>
            <w:rStyle w:val="Hipervnculo"/>
            <w:noProof/>
          </w:rPr>
          <w:t>Herramientas de análisis de datos</w:t>
        </w:r>
        <w:r w:rsidR="002B135A">
          <w:rPr>
            <w:noProof/>
            <w:webHidden/>
          </w:rPr>
          <w:tab/>
        </w:r>
        <w:r w:rsidR="002B135A">
          <w:rPr>
            <w:noProof/>
            <w:webHidden/>
          </w:rPr>
          <w:fldChar w:fldCharType="begin"/>
        </w:r>
        <w:r w:rsidR="002B135A">
          <w:rPr>
            <w:noProof/>
            <w:webHidden/>
          </w:rPr>
          <w:instrText xml:space="preserve"> PAGEREF _Toc66865485 \h </w:instrText>
        </w:r>
        <w:r w:rsidR="002B135A">
          <w:rPr>
            <w:noProof/>
            <w:webHidden/>
          </w:rPr>
        </w:r>
        <w:r w:rsidR="002B135A">
          <w:rPr>
            <w:noProof/>
            <w:webHidden/>
          </w:rPr>
          <w:fldChar w:fldCharType="separate"/>
        </w:r>
        <w:r w:rsidR="002C1065">
          <w:rPr>
            <w:noProof/>
            <w:webHidden/>
          </w:rPr>
          <w:t>14</w:t>
        </w:r>
        <w:r w:rsidR="002B135A">
          <w:rPr>
            <w:noProof/>
            <w:webHidden/>
          </w:rPr>
          <w:fldChar w:fldCharType="end"/>
        </w:r>
      </w:hyperlink>
    </w:p>
    <w:p w14:paraId="7747A40D" w14:textId="1033E227" w:rsidR="002B135A" w:rsidRDefault="00000000" w:rsidP="002B135A">
      <w:pPr>
        <w:pStyle w:val="TDC3"/>
        <w:spacing w:line="276" w:lineRule="auto"/>
        <w:rPr>
          <w:rFonts w:eastAsiaTheme="minorEastAsia" w:cstheme="minorBidi"/>
          <w:i w:val="0"/>
          <w:iCs w:val="0"/>
          <w:noProof/>
          <w:sz w:val="22"/>
          <w:szCs w:val="22"/>
          <w:lang w:eastAsia="es-ES"/>
        </w:rPr>
      </w:pPr>
      <w:hyperlink w:anchor="_Toc66865486" w:history="1">
        <w:r w:rsidR="002B135A" w:rsidRPr="00864432">
          <w:rPr>
            <w:rStyle w:val="Hipervnculo"/>
            <w:noProof/>
          </w:rPr>
          <w:t>4.1.</w:t>
        </w:r>
        <w:r w:rsidR="002B135A">
          <w:rPr>
            <w:rFonts w:eastAsiaTheme="minorEastAsia" w:cstheme="minorBidi"/>
            <w:i w:val="0"/>
            <w:iCs w:val="0"/>
            <w:noProof/>
            <w:sz w:val="22"/>
            <w:szCs w:val="22"/>
            <w:lang w:eastAsia="es-ES"/>
          </w:rPr>
          <w:tab/>
        </w:r>
        <w:r w:rsidR="002B135A" w:rsidRPr="00864432">
          <w:rPr>
            <w:rStyle w:val="Hipervnculo"/>
            <w:noProof/>
          </w:rPr>
          <w:t>Herramientas para no programadores</w:t>
        </w:r>
        <w:r w:rsidR="002B135A">
          <w:rPr>
            <w:noProof/>
            <w:webHidden/>
          </w:rPr>
          <w:tab/>
        </w:r>
        <w:r w:rsidR="002B135A">
          <w:rPr>
            <w:noProof/>
            <w:webHidden/>
          </w:rPr>
          <w:fldChar w:fldCharType="begin"/>
        </w:r>
        <w:r w:rsidR="002B135A">
          <w:rPr>
            <w:noProof/>
            <w:webHidden/>
          </w:rPr>
          <w:instrText xml:space="preserve"> PAGEREF _Toc66865486 \h </w:instrText>
        </w:r>
        <w:r w:rsidR="002B135A">
          <w:rPr>
            <w:noProof/>
            <w:webHidden/>
          </w:rPr>
        </w:r>
        <w:r w:rsidR="002B135A">
          <w:rPr>
            <w:noProof/>
            <w:webHidden/>
          </w:rPr>
          <w:fldChar w:fldCharType="separate"/>
        </w:r>
        <w:r w:rsidR="002C1065">
          <w:rPr>
            <w:noProof/>
            <w:webHidden/>
          </w:rPr>
          <w:t>14</w:t>
        </w:r>
        <w:r w:rsidR="002B135A">
          <w:rPr>
            <w:noProof/>
            <w:webHidden/>
          </w:rPr>
          <w:fldChar w:fldCharType="end"/>
        </w:r>
      </w:hyperlink>
    </w:p>
    <w:p w14:paraId="126D8701" w14:textId="5722F0B7" w:rsidR="002B135A" w:rsidRDefault="00000000" w:rsidP="002B135A">
      <w:pPr>
        <w:pStyle w:val="TDC4"/>
        <w:spacing w:line="276" w:lineRule="auto"/>
        <w:rPr>
          <w:rFonts w:eastAsiaTheme="minorEastAsia" w:cstheme="minorBidi"/>
          <w:noProof/>
          <w:sz w:val="22"/>
          <w:szCs w:val="22"/>
          <w:lang w:eastAsia="es-ES"/>
        </w:rPr>
      </w:pPr>
      <w:hyperlink w:anchor="_Toc66865487" w:history="1">
        <w:r w:rsidR="002B135A" w:rsidRPr="00864432">
          <w:rPr>
            <w:rStyle w:val="Hipervnculo"/>
            <w:noProof/>
          </w:rPr>
          <w:t>4.1.1.</w:t>
        </w:r>
        <w:r w:rsidR="002B135A">
          <w:rPr>
            <w:rFonts w:eastAsiaTheme="minorEastAsia" w:cstheme="minorBidi"/>
            <w:noProof/>
            <w:sz w:val="22"/>
            <w:szCs w:val="22"/>
            <w:lang w:eastAsia="es-ES"/>
          </w:rPr>
          <w:tab/>
        </w:r>
        <w:r w:rsidR="002B135A" w:rsidRPr="00864432">
          <w:rPr>
            <w:rStyle w:val="Hipervnculo"/>
            <w:noProof/>
          </w:rPr>
          <w:t>Weka</w:t>
        </w:r>
        <w:r w:rsidR="002B135A">
          <w:rPr>
            <w:noProof/>
            <w:webHidden/>
          </w:rPr>
          <w:tab/>
        </w:r>
        <w:r w:rsidR="002B135A">
          <w:rPr>
            <w:noProof/>
            <w:webHidden/>
          </w:rPr>
          <w:fldChar w:fldCharType="begin"/>
        </w:r>
        <w:r w:rsidR="002B135A">
          <w:rPr>
            <w:noProof/>
            <w:webHidden/>
          </w:rPr>
          <w:instrText xml:space="preserve"> PAGEREF _Toc66865487 \h </w:instrText>
        </w:r>
        <w:r w:rsidR="002B135A">
          <w:rPr>
            <w:noProof/>
            <w:webHidden/>
          </w:rPr>
        </w:r>
        <w:r w:rsidR="002B135A">
          <w:rPr>
            <w:noProof/>
            <w:webHidden/>
          </w:rPr>
          <w:fldChar w:fldCharType="separate"/>
        </w:r>
        <w:r w:rsidR="002C1065">
          <w:rPr>
            <w:noProof/>
            <w:webHidden/>
          </w:rPr>
          <w:t>14</w:t>
        </w:r>
        <w:r w:rsidR="002B135A">
          <w:rPr>
            <w:noProof/>
            <w:webHidden/>
          </w:rPr>
          <w:fldChar w:fldCharType="end"/>
        </w:r>
      </w:hyperlink>
    </w:p>
    <w:p w14:paraId="0EE0E3A5" w14:textId="3958327A" w:rsidR="002B135A" w:rsidRDefault="00000000" w:rsidP="002B135A">
      <w:pPr>
        <w:pStyle w:val="TDC4"/>
        <w:spacing w:line="276" w:lineRule="auto"/>
        <w:rPr>
          <w:rFonts w:eastAsiaTheme="minorEastAsia" w:cstheme="minorBidi"/>
          <w:noProof/>
          <w:sz w:val="22"/>
          <w:szCs w:val="22"/>
          <w:lang w:eastAsia="es-ES"/>
        </w:rPr>
      </w:pPr>
      <w:hyperlink w:anchor="_Toc66865488" w:history="1">
        <w:r w:rsidR="002B135A" w:rsidRPr="00864432">
          <w:rPr>
            <w:rStyle w:val="Hipervnculo"/>
            <w:noProof/>
          </w:rPr>
          <w:t>4.1.2.</w:t>
        </w:r>
        <w:r w:rsidR="002B135A">
          <w:rPr>
            <w:rFonts w:eastAsiaTheme="minorEastAsia" w:cstheme="minorBidi"/>
            <w:noProof/>
            <w:sz w:val="22"/>
            <w:szCs w:val="22"/>
            <w:lang w:eastAsia="es-ES"/>
          </w:rPr>
          <w:tab/>
        </w:r>
        <w:r w:rsidR="002B135A" w:rsidRPr="00864432">
          <w:rPr>
            <w:rStyle w:val="Hipervnculo"/>
            <w:noProof/>
          </w:rPr>
          <w:t>Knime</w:t>
        </w:r>
        <w:r w:rsidR="002B135A">
          <w:rPr>
            <w:noProof/>
            <w:webHidden/>
          </w:rPr>
          <w:tab/>
        </w:r>
        <w:r w:rsidR="002B135A">
          <w:rPr>
            <w:noProof/>
            <w:webHidden/>
          </w:rPr>
          <w:fldChar w:fldCharType="begin"/>
        </w:r>
        <w:r w:rsidR="002B135A">
          <w:rPr>
            <w:noProof/>
            <w:webHidden/>
          </w:rPr>
          <w:instrText xml:space="preserve"> PAGEREF _Toc66865488 \h </w:instrText>
        </w:r>
        <w:r w:rsidR="002B135A">
          <w:rPr>
            <w:noProof/>
            <w:webHidden/>
          </w:rPr>
        </w:r>
        <w:r w:rsidR="002B135A">
          <w:rPr>
            <w:noProof/>
            <w:webHidden/>
          </w:rPr>
          <w:fldChar w:fldCharType="separate"/>
        </w:r>
        <w:r w:rsidR="002C1065">
          <w:rPr>
            <w:noProof/>
            <w:webHidden/>
          </w:rPr>
          <w:t>15</w:t>
        </w:r>
        <w:r w:rsidR="002B135A">
          <w:rPr>
            <w:noProof/>
            <w:webHidden/>
          </w:rPr>
          <w:fldChar w:fldCharType="end"/>
        </w:r>
      </w:hyperlink>
    </w:p>
    <w:p w14:paraId="6489DFD8" w14:textId="06AB8628" w:rsidR="002B135A" w:rsidRDefault="00000000" w:rsidP="002B135A">
      <w:pPr>
        <w:pStyle w:val="TDC4"/>
        <w:spacing w:line="276" w:lineRule="auto"/>
        <w:rPr>
          <w:rFonts w:eastAsiaTheme="minorEastAsia" w:cstheme="minorBidi"/>
          <w:noProof/>
          <w:sz w:val="22"/>
          <w:szCs w:val="22"/>
          <w:lang w:eastAsia="es-ES"/>
        </w:rPr>
      </w:pPr>
      <w:hyperlink w:anchor="_Toc66865489" w:history="1">
        <w:r w:rsidR="002B135A" w:rsidRPr="00864432">
          <w:rPr>
            <w:rStyle w:val="Hipervnculo"/>
            <w:noProof/>
          </w:rPr>
          <w:t>4.1.3.</w:t>
        </w:r>
        <w:r w:rsidR="002B135A">
          <w:rPr>
            <w:rFonts w:eastAsiaTheme="minorEastAsia" w:cstheme="minorBidi"/>
            <w:noProof/>
            <w:sz w:val="22"/>
            <w:szCs w:val="22"/>
            <w:lang w:eastAsia="es-ES"/>
          </w:rPr>
          <w:tab/>
        </w:r>
        <w:r w:rsidR="002B135A" w:rsidRPr="00864432">
          <w:rPr>
            <w:rStyle w:val="Hipervnculo"/>
            <w:noProof/>
          </w:rPr>
          <w:t>Orange</w:t>
        </w:r>
        <w:r w:rsidR="002B135A">
          <w:rPr>
            <w:noProof/>
            <w:webHidden/>
          </w:rPr>
          <w:tab/>
        </w:r>
        <w:r w:rsidR="002B135A">
          <w:rPr>
            <w:noProof/>
            <w:webHidden/>
          </w:rPr>
          <w:fldChar w:fldCharType="begin"/>
        </w:r>
        <w:r w:rsidR="002B135A">
          <w:rPr>
            <w:noProof/>
            <w:webHidden/>
          </w:rPr>
          <w:instrText xml:space="preserve"> PAGEREF _Toc66865489 \h </w:instrText>
        </w:r>
        <w:r w:rsidR="002B135A">
          <w:rPr>
            <w:noProof/>
            <w:webHidden/>
          </w:rPr>
        </w:r>
        <w:r w:rsidR="002B135A">
          <w:rPr>
            <w:noProof/>
            <w:webHidden/>
          </w:rPr>
          <w:fldChar w:fldCharType="separate"/>
        </w:r>
        <w:r w:rsidR="002C1065">
          <w:rPr>
            <w:noProof/>
            <w:webHidden/>
          </w:rPr>
          <w:t>15</w:t>
        </w:r>
        <w:r w:rsidR="002B135A">
          <w:rPr>
            <w:noProof/>
            <w:webHidden/>
          </w:rPr>
          <w:fldChar w:fldCharType="end"/>
        </w:r>
      </w:hyperlink>
    </w:p>
    <w:p w14:paraId="185D566F" w14:textId="0E00D3DF" w:rsidR="002B135A" w:rsidRDefault="00000000" w:rsidP="002B135A">
      <w:pPr>
        <w:pStyle w:val="TDC3"/>
        <w:spacing w:line="276" w:lineRule="auto"/>
        <w:rPr>
          <w:rFonts w:eastAsiaTheme="minorEastAsia" w:cstheme="minorBidi"/>
          <w:i w:val="0"/>
          <w:iCs w:val="0"/>
          <w:noProof/>
          <w:sz w:val="22"/>
          <w:szCs w:val="22"/>
          <w:lang w:eastAsia="es-ES"/>
        </w:rPr>
      </w:pPr>
      <w:hyperlink w:anchor="_Toc66865490" w:history="1">
        <w:r w:rsidR="002B135A" w:rsidRPr="00864432">
          <w:rPr>
            <w:rStyle w:val="Hipervnculo"/>
            <w:noProof/>
          </w:rPr>
          <w:t>4.2.</w:t>
        </w:r>
        <w:r w:rsidR="002B135A">
          <w:rPr>
            <w:rFonts w:eastAsiaTheme="minorEastAsia" w:cstheme="minorBidi"/>
            <w:i w:val="0"/>
            <w:iCs w:val="0"/>
            <w:noProof/>
            <w:sz w:val="22"/>
            <w:szCs w:val="22"/>
            <w:lang w:eastAsia="es-ES"/>
          </w:rPr>
          <w:tab/>
        </w:r>
        <w:r w:rsidR="002B135A" w:rsidRPr="00864432">
          <w:rPr>
            <w:rStyle w:val="Hipervnculo"/>
            <w:noProof/>
          </w:rPr>
          <w:t>Herramientas para programadores</w:t>
        </w:r>
        <w:r w:rsidR="002B135A">
          <w:rPr>
            <w:noProof/>
            <w:webHidden/>
          </w:rPr>
          <w:tab/>
        </w:r>
        <w:r w:rsidR="002B135A">
          <w:rPr>
            <w:noProof/>
            <w:webHidden/>
          </w:rPr>
          <w:fldChar w:fldCharType="begin"/>
        </w:r>
        <w:r w:rsidR="002B135A">
          <w:rPr>
            <w:noProof/>
            <w:webHidden/>
          </w:rPr>
          <w:instrText xml:space="preserve"> PAGEREF _Toc66865490 \h </w:instrText>
        </w:r>
        <w:r w:rsidR="002B135A">
          <w:rPr>
            <w:noProof/>
            <w:webHidden/>
          </w:rPr>
        </w:r>
        <w:r w:rsidR="002B135A">
          <w:rPr>
            <w:noProof/>
            <w:webHidden/>
          </w:rPr>
          <w:fldChar w:fldCharType="separate"/>
        </w:r>
        <w:r w:rsidR="002C1065">
          <w:rPr>
            <w:noProof/>
            <w:webHidden/>
          </w:rPr>
          <w:t>17</w:t>
        </w:r>
        <w:r w:rsidR="002B135A">
          <w:rPr>
            <w:noProof/>
            <w:webHidden/>
          </w:rPr>
          <w:fldChar w:fldCharType="end"/>
        </w:r>
      </w:hyperlink>
    </w:p>
    <w:p w14:paraId="4FC9A88E" w14:textId="59B8A9FB" w:rsidR="002B135A" w:rsidRDefault="00000000" w:rsidP="002B135A">
      <w:pPr>
        <w:pStyle w:val="TDC4"/>
        <w:spacing w:line="276" w:lineRule="auto"/>
        <w:rPr>
          <w:rFonts w:eastAsiaTheme="minorEastAsia" w:cstheme="minorBidi"/>
          <w:noProof/>
          <w:sz w:val="22"/>
          <w:szCs w:val="22"/>
          <w:lang w:eastAsia="es-ES"/>
        </w:rPr>
      </w:pPr>
      <w:hyperlink w:anchor="_Toc66865491" w:history="1">
        <w:r w:rsidR="002B135A" w:rsidRPr="00864432">
          <w:rPr>
            <w:rStyle w:val="Hipervnculo"/>
            <w:noProof/>
            <w:lang w:val="en-US"/>
          </w:rPr>
          <w:t>4.2.1.</w:t>
        </w:r>
        <w:r w:rsidR="002B135A">
          <w:rPr>
            <w:rFonts w:eastAsiaTheme="minorEastAsia" w:cstheme="minorBidi"/>
            <w:noProof/>
            <w:sz w:val="22"/>
            <w:szCs w:val="22"/>
            <w:lang w:eastAsia="es-ES"/>
          </w:rPr>
          <w:tab/>
        </w:r>
        <w:r w:rsidR="002B135A" w:rsidRPr="00864432">
          <w:rPr>
            <w:rStyle w:val="Hipervnculo"/>
            <w:noProof/>
            <w:lang w:val="en-US"/>
          </w:rPr>
          <w:t>R (The R Project for statistical computing)</w:t>
        </w:r>
        <w:r w:rsidR="002B135A">
          <w:rPr>
            <w:noProof/>
            <w:webHidden/>
          </w:rPr>
          <w:tab/>
        </w:r>
        <w:r w:rsidR="002B135A">
          <w:rPr>
            <w:noProof/>
            <w:webHidden/>
          </w:rPr>
          <w:fldChar w:fldCharType="begin"/>
        </w:r>
        <w:r w:rsidR="002B135A">
          <w:rPr>
            <w:noProof/>
            <w:webHidden/>
          </w:rPr>
          <w:instrText xml:space="preserve"> PAGEREF _Toc66865491 \h </w:instrText>
        </w:r>
        <w:r w:rsidR="002B135A">
          <w:rPr>
            <w:noProof/>
            <w:webHidden/>
          </w:rPr>
        </w:r>
        <w:r w:rsidR="002B135A">
          <w:rPr>
            <w:noProof/>
            <w:webHidden/>
          </w:rPr>
          <w:fldChar w:fldCharType="separate"/>
        </w:r>
        <w:r w:rsidR="002C1065">
          <w:rPr>
            <w:noProof/>
            <w:webHidden/>
          </w:rPr>
          <w:t>17</w:t>
        </w:r>
        <w:r w:rsidR="002B135A">
          <w:rPr>
            <w:noProof/>
            <w:webHidden/>
          </w:rPr>
          <w:fldChar w:fldCharType="end"/>
        </w:r>
      </w:hyperlink>
    </w:p>
    <w:p w14:paraId="06542D53" w14:textId="5710EC63" w:rsidR="002B135A" w:rsidRDefault="00000000" w:rsidP="002B135A">
      <w:pPr>
        <w:pStyle w:val="TDC4"/>
        <w:spacing w:line="276" w:lineRule="auto"/>
        <w:rPr>
          <w:rFonts w:eastAsiaTheme="minorEastAsia" w:cstheme="minorBidi"/>
          <w:noProof/>
          <w:sz w:val="22"/>
          <w:szCs w:val="22"/>
          <w:lang w:eastAsia="es-ES"/>
        </w:rPr>
      </w:pPr>
      <w:hyperlink w:anchor="_Toc66865492" w:history="1">
        <w:r w:rsidR="002B135A" w:rsidRPr="00864432">
          <w:rPr>
            <w:rStyle w:val="Hipervnculo"/>
            <w:noProof/>
          </w:rPr>
          <w:t>4.2.2.</w:t>
        </w:r>
        <w:r w:rsidR="002B135A">
          <w:rPr>
            <w:rFonts w:eastAsiaTheme="minorEastAsia" w:cstheme="minorBidi"/>
            <w:noProof/>
            <w:sz w:val="22"/>
            <w:szCs w:val="22"/>
            <w:lang w:eastAsia="es-ES"/>
          </w:rPr>
          <w:tab/>
        </w:r>
        <w:r w:rsidR="002B135A" w:rsidRPr="00864432">
          <w:rPr>
            <w:rStyle w:val="Hipervnculo"/>
            <w:noProof/>
          </w:rPr>
          <w:t>Python</w:t>
        </w:r>
        <w:r w:rsidR="002B135A">
          <w:rPr>
            <w:noProof/>
            <w:webHidden/>
          </w:rPr>
          <w:tab/>
        </w:r>
        <w:r w:rsidR="002B135A">
          <w:rPr>
            <w:noProof/>
            <w:webHidden/>
          </w:rPr>
          <w:fldChar w:fldCharType="begin"/>
        </w:r>
        <w:r w:rsidR="002B135A">
          <w:rPr>
            <w:noProof/>
            <w:webHidden/>
          </w:rPr>
          <w:instrText xml:space="preserve"> PAGEREF _Toc66865492 \h </w:instrText>
        </w:r>
        <w:r w:rsidR="002B135A">
          <w:rPr>
            <w:noProof/>
            <w:webHidden/>
          </w:rPr>
        </w:r>
        <w:r w:rsidR="002B135A">
          <w:rPr>
            <w:noProof/>
            <w:webHidden/>
          </w:rPr>
          <w:fldChar w:fldCharType="separate"/>
        </w:r>
        <w:r w:rsidR="002C1065">
          <w:rPr>
            <w:noProof/>
            <w:webHidden/>
          </w:rPr>
          <w:t>18</w:t>
        </w:r>
        <w:r w:rsidR="002B135A">
          <w:rPr>
            <w:noProof/>
            <w:webHidden/>
          </w:rPr>
          <w:fldChar w:fldCharType="end"/>
        </w:r>
      </w:hyperlink>
    </w:p>
    <w:p w14:paraId="665B858B" w14:textId="7F2C8A55" w:rsidR="002B135A" w:rsidRDefault="00000000" w:rsidP="002B135A">
      <w:pPr>
        <w:pStyle w:val="TDC4"/>
        <w:spacing w:line="276" w:lineRule="auto"/>
        <w:rPr>
          <w:rFonts w:eastAsiaTheme="minorEastAsia" w:cstheme="minorBidi"/>
          <w:noProof/>
          <w:sz w:val="22"/>
          <w:szCs w:val="22"/>
          <w:lang w:eastAsia="es-ES"/>
        </w:rPr>
      </w:pPr>
      <w:hyperlink w:anchor="_Toc66865493" w:history="1">
        <w:r w:rsidR="002B135A" w:rsidRPr="00864432">
          <w:rPr>
            <w:rStyle w:val="Hipervnculo"/>
            <w:noProof/>
          </w:rPr>
          <w:t>4.2.3.</w:t>
        </w:r>
        <w:r w:rsidR="002B135A">
          <w:rPr>
            <w:rFonts w:eastAsiaTheme="minorEastAsia" w:cstheme="minorBidi"/>
            <w:noProof/>
            <w:sz w:val="22"/>
            <w:szCs w:val="22"/>
            <w:lang w:eastAsia="es-ES"/>
          </w:rPr>
          <w:tab/>
        </w:r>
        <w:r w:rsidR="002B135A" w:rsidRPr="00864432">
          <w:rPr>
            <w:rStyle w:val="Hipervnculo"/>
            <w:noProof/>
          </w:rPr>
          <w:t>GNU Octave</w:t>
        </w:r>
        <w:r w:rsidR="002B135A">
          <w:rPr>
            <w:noProof/>
            <w:webHidden/>
          </w:rPr>
          <w:tab/>
        </w:r>
        <w:r w:rsidR="002B135A">
          <w:rPr>
            <w:noProof/>
            <w:webHidden/>
          </w:rPr>
          <w:fldChar w:fldCharType="begin"/>
        </w:r>
        <w:r w:rsidR="002B135A">
          <w:rPr>
            <w:noProof/>
            <w:webHidden/>
          </w:rPr>
          <w:instrText xml:space="preserve"> PAGEREF _Toc66865493 \h </w:instrText>
        </w:r>
        <w:r w:rsidR="002B135A">
          <w:rPr>
            <w:noProof/>
            <w:webHidden/>
          </w:rPr>
        </w:r>
        <w:r w:rsidR="002B135A">
          <w:rPr>
            <w:noProof/>
            <w:webHidden/>
          </w:rPr>
          <w:fldChar w:fldCharType="separate"/>
        </w:r>
        <w:r w:rsidR="002C1065">
          <w:rPr>
            <w:noProof/>
            <w:webHidden/>
          </w:rPr>
          <w:t>19</w:t>
        </w:r>
        <w:r w:rsidR="002B135A">
          <w:rPr>
            <w:noProof/>
            <w:webHidden/>
          </w:rPr>
          <w:fldChar w:fldCharType="end"/>
        </w:r>
      </w:hyperlink>
    </w:p>
    <w:p w14:paraId="601F0EC5" w14:textId="758BCECE" w:rsidR="002B135A" w:rsidRDefault="00000000" w:rsidP="002B135A">
      <w:pPr>
        <w:pStyle w:val="TDC2"/>
        <w:spacing w:line="276" w:lineRule="auto"/>
        <w:rPr>
          <w:rFonts w:eastAsiaTheme="minorEastAsia" w:cstheme="minorBidi"/>
          <w:smallCaps w:val="0"/>
          <w:noProof/>
          <w:sz w:val="22"/>
          <w:szCs w:val="22"/>
          <w:lang w:eastAsia="es-ES"/>
        </w:rPr>
      </w:pPr>
      <w:hyperlink w:anchor="_Toc66865494" w:history="1">
        <w:r w:rsidR="002B135A" w:rsidRPr="00864432">
          <w:rPr>
            <w:rStyle w:val="Hipervnculo"/>
            <w:noProof/>
          </w:rPr>
          <w:t>5.</w:t>
        </w:r>
        <w:r w:rsidR="002B135A">
          <w:rPr>
            <w:rFonts w:eastAsiaTheme="minorEastAsia" w:cstheme="minorBidi"/>
            <w:smallCaps w:val="0"/>
            <w:noProof/>
            <w:sz w:val="22"/>
            <w:szCs w:val="22"/>
            <w:lang w:eastAsia="es-ES"/>
          </w:rPr>
          <w:tab/>
        </w:r>
        <w:r w:rsidR="002B135A" w:rsidRPr="00864432">
          <w:rPr>
            <w:rStyle w:val="Hipervnculo"/>
            <w:noProof/>
          </w:rPr>
          <w:t>Herramientas de visualización de datos</w:t>
        </w:r>
        <w:r w:rsidR="002B135A">
          <w:rPr>
            <w:noProof/>
            <w:webHidden/>
          </w:rPr>
          <w:tab/>
        </w:r>
        <w:r w:rsidR="002B135A">
          <w:rPr>
            <w:noProof/>
            <w:webHidden/>
          </w:rPr>
          <w:fldChar w:fldCharType="begin"/>
        </w:r>
        <w:r w:rsidR="002B135A">
          <w:rPr>
            <w:noProof/>
            <w:webHidden/>
          </w:rPr>
          <w:instrText xml:space="preserve"> PAGEREF _Toc66865494 \h </w:instrText>
        </w:r>
        <w:r w:rsidR="002B135A">
          <w:rPr>
            <w:noProof/>
            <w:webHidden/>
          </w:rPr>
        </w:r>
        <w:r w:rsidR="002B135A">
          <w:rPr>
            <w:noProof/>
            <w:webHidden/>
          </w:rPr>
          <w:fldChar w:fldCharType="separate"/>
        </w:r>
        <w:r w:rsidR="002C1065">
          <w:rPr>
            <w:noProof/>
            <w:webHidden/>
          </w:rPr>
          <w:t>20</w:t>
        </w:r>
        <w:r w:rsidR="002B135A">
          <w:rPr>
            <w:noProof/>
            <w:webHidden/>
          </w:rPr>
          <w:fldChar w:fldCharType="end"/>
        </w:r>
      </w:hyperlink>
    </w:p>
    <w:p w14:paraId="22867D46" w14:textId="31C4E8DD" w:rsidR="002B135A" w:rsidRDefault="00000000" w:rsidP="002B135A">
      <w:pPr>
        <w:pStyle w:val="TDC3"/>
        <w:spacing w:line="276" w:lineRule="auto"/>
        <w:rPr>
          <w:rFonts w:eastAsiaTheme="minorEastAsia" w:cstheme="minorBidi"/>
          <w:i w:val="0"/>
          <w:iCs w:val="0"/>
          <w:noProof/>
          <w:sz w:val="22"/>
          <w:szCs w:val="22"/>
          <w:lang w:eastAsia="es-ES"/>
        </w:rPr>
      </w:pPr>
      <w:hyperlink w:anchor="_Toc66865495" w:history="1">
        <w:r w:rsidR="002B135A" w:rsidRPr="00864432">
          <w:rPr>
            <w:rStyle w:val="Hipervnculo"/>
            <w:noProof/>
          </w:rPr>
          <w:t>5.1.</w:t>
        </w:r>
        <w:r w:rsidR="002B135A">
          <w:rPr>
            <w:rFonts w:eastAsiaTheme="minorEastAsia" w:cstheme="minorBidi"/>
            <w:i w:val="0"/>
            <w:iCs w:val="0"/>
            <w:noProof/>
            <w:sz w:val="22"/>
            <w:szCs w:val="22"/>
            <w:lang w:eastAsia="es-ES"/>
          </w:rPr>
          <w:tab/>
        </w:r>
        <w:r w:rsidR="002B135A" w:rsidRPr="00864432">
          <w:rPr>
            <w:rStyle w:val="Hipervnculo"/>
            <w:noProof/>
          </w:rPr>
          <w:t>Herramientas de visualización genéricas</w:t>
        </w:r>
        <w:r w:rsidR="002B135A">
          <w:rPr>
            <w:noProof/>
            <w:webHidden/>
          </w:rPr>
          <w:tab/>
        </w:r>
        <w:r w:rsidR="002B135A">
          <w:rPr>
            <w:noProof/>
            <w:webHidden/>
          </w:rPr>
          <w:fldChar w:fldCharType="begin"/>
        </w:r>
        <w:r w:rsidR="002B135A">
          <w:rPr>
            <w:noProof/>
            <w:webHidden/>
          </w:rPr>
          <w:instrText xml:space="preserve"> PAGEREF _Toc66865495 \h </w:instrText>
        </w:r>
        <w:r w:rsidR="002B135A">
          <w:rPr>
            <w:noProof/>
            <w:webHidden/>
          </w:rPr>
        </w:r>
        <w:r w:rsidR="002B135A">
          <w:rPr>
            <w:noProof/>
            <w:webHidden/>
          </w:rPr>
          <w:fldChar w:fldCharType="separate"/>
        </w:r>
        <w:r w:rsidR="002C1065">
          <w:rPr>
            <w:noProof/>
            <w:webHidden/>
          </w:rPr>
          <w:t>20</w:t>
        </w:r>
        <w:r w:rsidR="002B135A">
          <w:rPr>
            <w:noProof/>
            <w:webHidden/>
          </w:rPr>
          <w:fldChar w:fldCharType="end"/>
        </w:r>
      </w:hyperlink>
    </w:p>
    <w:p w14:paraId="1C80BAE0" w14:textId="594E7399" w:rsidR="002B135A" w:rsidRDefault="00000000" w:rsidP="002B135A">
      <w:pPr>
        <w:pStyle w:val="TDC4"/>
        <w:spacing w:line="276" w:lineRule="auto"/>
        <w:rPr>
          <w:rFonts w:eastAsiaTheme="minorEastAsia" w:cstheme="minorBidi"/>
          <w:noProof/>
          <w:sz w:val="22"/>
          <w:szCs w:val="22"/>
          <w:lang w:eastAsia="es-ES"/>
        </w:rPr>
      </w:pPr>
      <w:hyperlink w:anchor="_Toc66865496" w:history="1">
        <w:r w:rsidR="002B135A" w:rsidRPr="00864432">
          <w:rPr>
            <w:rStyle w:val="Hipervnculo"/>
            <w:noProof/>
          </w:rPr>
          <w:t>5.1.1.</w:t>
        </w:r>
        <w:r w:rsidR="002B135A">
          <w:rPr>
            <w:rFonts w:eastAsiaTheme="minorEastAsia" w:cstheme="minorBidi"/>
            <w:noProof/>
            <w:sz w:val="22"/>
            <w:szCs w:val="22"/>
            <w:lang w:eastAsia="es-ES"/>
          </w:rPr>
          <w:tab/>
        </w:r>
        <w:r w:rsidR="002B135A" w:rsidRPr="00864432">
          <w:rPr>
            <w:rStyle w:val="Hipervnculo"/>
            <w:noProof/>
          </w:rPr>
          <w:t>Kibana</w:t>
        </w:r>
        <w:r w:rsidR="002B135A">
          <w:rPr>
            <w:noProof/>
            <w:webHidden/>
          </w:rPr>
          <w:tab/>
        </w:r>
        <w:r w:rsidR="002B135A">
          <w:rPr>
            <w:noProof/>
            <w:webHidden/>
          </w:rPr>
          <w:fldChar w:fldCharType="begin"/>
        </w:r>
        <w:r w:rsidR="002B135A">
          <w:rPr>
            <w:noProof/>
            <w:webHidden/>
          </w:rPr>
          <w:instrText xml:space="preserve"> PAGEREF _Toc66865496 \h </w:instrText>
        </w:r>
        <w:r w:rsidR="002B135A">
          <w:rPr>
            <w:noProof/>
            <w:webHidden/>
          </w:rPr>
        </w:r>
        <w:r w:rsidR="002B135A">
          <w:rPr>
            <w:noProof/>
            <w:webHidden/>
          </w:rPr>
          <w:fldChar w:fldCharType="separate"/>
        </w:r>
        <w:r w:rsidR="002C1065">
          <w:rPr>
            <w:noProof/>
            <w:webHidden/>
          </w:rPr>
          <w:t>20</w:t>
        </w:r>
        <w:r w:rsidR="002B135A">
          <w:rPr>
            <w:noProof/>
            <w:webHidden/>
          </w:rPr>
          <w:fldChar w:fldCharType="end"/>
        </w:r>
      </w:hyperlink>
    </w:p>
    <w:p w14:paraId="118DF20E" w14:textId="1CC0FB6F" w:rsidR="002B135A" w:rsidRDefault="00000000" w:rsidP="002B135A">
      <w:pPr>
        <w:pStyle w:val="TDC4"/>
        <w:spacing w:line="276" w:lineRule="auto"/>
        <w:rPr>
          <w:rFonts w:eastAsiaTheme="minorEastAsia" w:cstheme="minorBidi"/>
          <w:noProof/>
          <w:sz w:val="22"/>
          <w:szCs w:val="22"/>
          <w:lang w:eastAsia="es-ES"/>
        </w:rPr>
      </w:pPr>
      <w:hyperlink w:anchor="_Toc66865497" w:history="1">
        <w:r w:rsidR="002B135A" w:rsidRPr="00864432">
          <w:rPr>
            <w:rStyle w:val="Hipervnculo"/>
            <w:noProof/>
          </w:rPr>
          <w:t>5.1.2.</w:t>
        </w:r>
        <w:r w:rsidR="002B135A">
          <w:rPr>
            <w:rFonts w:eastAsiaTheme="minorEastAsia" w:cstheme="minorBidi"/>
            <w:noProof/>
            <w:sz w:val="22"/>
            <w:szCs w:val="22"/>
            <w:lang w:eastAsia="es-ES"/>
          </w:rPr>
          <w:tab/>
        </w:r>
        <w:r w:rsidR="002B135A" w:rsidRPr="00864432">
          <w:rPr>
            <w:rStyle w:val="Hipervnculo"/>
            <w:noProof/>
          </w:rPr>
          <w:t>Tableau Public</w:t>
        </w:r>
        <w:r w:rsidR="002B135A">
          <w:rPr>
            <w:noProof/>
            <w:webHidden/>
          </w:rPr>
          <w:tab/>
        </w:r>
        <w:r w:rsidR="002B135A">
          <w:rPr>
            <w:noProof/>
            <w:webHidden/>
          </w:rPr>
          <w:fldChar w:fldCharType="begin"/>
        </w:r>
        <w:r w:rsidR="002B135A">
          <w:rPr>
            <w:noProof/>
            <w:webHidden/>
          </w:rPr>
          <w:instrText xml:space="preserve"> PAGEREF _Toc66865497 \h </w:instrText>
        </w:r>
        <w:r w:rsidR="002B135A">
          <w:rPr>
            <w:noProof/>
            <w:webHidden/>
          </w:rPr>
        </w:r>
        <w:r w:rsidR="002B135A">
          <w:rPr>
            <w:noProof/>
            <w:webHidden/>
          </w:rPr>
          <w:fldChar w:fldCharType="separate"/>
        </w:r>
        <w:r w:rsidR="002C1065">
          <w:rPr>
            <w:noProof/>
            <w:webHidden/>
          </w:rPr>
          <w:t>21</w:t>
        </w:r>
        <w:r w:rsidR="002B135A">
          <w:rPr>
            <w:noProof/>
            <w:webHidden/>
          </w:rPr>
          <w:fldChar w:fldCharType="end"/>
        </w:r>
      </w:hyperlink>
    </w:p>
    <w:p w14:paraId="0D8BABED" w14:textId="25926C9D" w:rsidR="002B135A" w:rsidRDefault="00000000" w:rsidP="002B135A">
      <w:pPr>
        <w:pStyle w:val="TDC4"/>
        <w:spacing w:line="276" w:lineRule="auto"/>
        <w:rPr>
          <w:rFonts w:eastAsiaTheme="minorEastAsia" w:cstheme="minorBidi"/>
          <w:noProof/>
          <w:sz w:val="22"/>
          <w:szCs w:val="22"/>
          <w:lang w:eastAsia="es-ES"/>
        </w:rPr>
      </w:pPr>
      <w:hyperlink w:anchor="_Toc66865498" w:history="1">
        <w:r w:rsidR="002B135A" w:rsidRPr="00864432">
          <w:rPr>
            <w:rStyle w:val="Hipervnculo"/>
            <w:noProof/>
          </w:rPr>
          <w:t>5.1.3.</w:t>
        </w:r>
        <w:r w:rsidR="002B135A">
          <w:rPr>
            <w:rFonts w:eastAsiaTheme="minorEastAsia" w:cstheme="minorBidi"/>
            <w:noProof/>
            <w:sz w:val="22"/>
            <w:szCs w:val="22"/>
            <w:lang w:eastAsia="es-ES"/>
          </w:rPr>
          <w:tab/>
        </w:r>
        <w:r w:rsidR="002B135A" w:rsidRPr="00864432">
          <w:rPr>
            <w:rStyle w:val="Hipervnculo"/>
            <w:noProof/>
          </w:rPr>
          <w:t>SpagoBI</w:t>
        </w:r>
        <w:r w:rsidR="002B135A">
          <w:rPr>
            <w:noProof/>
            <w:webHidden/>
          </w:rPr>
          <w:tab/>
        </w:r>
        <w:r w:rsidR="002B135A">
          <w:rPr>
            <w:noProof/>
            <w:webHidden/>
          </w:rPr>
          <w:fldChar w:fldCharType="begin"/>
        </w:r>
        <w:r w:rsidR="002B135A">
          <w:rPr>
            <w:noProof/>
            <w:webHidden/>
          </w:rPr>
          <w:instrText xml:space="preserve"> PAGEREF _Toc66865498 \h </w:instrText>
        </w:r>
        <w:r w:rsidR="002B135A">
          <w:rPr>
            <w:noProof/>
            <w:webHidden/>
          </w:rPr>
        </w:r>
        <w:r w:rsidR="002B135A">
          <w:rPr>
            <w:noProof/>
            <w:webHidden/>
          </w:rPr>
          <w:fldChar w:fldCharType="separate"/>
        </w:r>
        <w:r w:rsidR="002C1065">
          <w:rPr>
            <w:noProof/>
            <w:webHidden/>
          </w:rPr>
          <w:t>22</w:t>
        </w:r>
        <w:r w:rsidR="002B135A">
          <w:rPr>
            <w:noProof/>
            <w:webHidden/>
          </w:rPr>
          <w:fldChar w:fldCharType="end"/>
        </w:r>
      </w:hyperlink>
    </w:p>
    <w:p w14:paraId="424F5659" w14:textId="0A74F944" w:rsidR="002B135A" w:rsidRDefault="00000000" w:rsidP="002B135A">
      <w:pPr>
        <w:pStyle w:val="TDC4"/>
        <w:spacing w:line="276" w:lineRule="auto"/>
        <w:rPr>
          <w:rFonts w:eastAsiaTheme="minorEastAsia" w:cstheme="minorBidi"/>
          <w:noProof/>
          <w:sz w:val="22"/>
          <w:szCs w:val="22"/>
          <w:lang w:eastAsia="es-ES"/>
        </w:rPr>
      </w:pPr>
      <w:hyperlink w:anchor="_Toc66865499" w:history="1">
        <w:r w:rsidR="002B135A" w:rsidRPr="00864432">
          <w:rPr>
            <w:rStyle w:val="Hipervnculo"/>
            <w:noProof/>
          </w:rPr>
          <w:t>5.1.4.</w:t>
        </w:r>
        <w:r w:rsidR="002B135A">
          <w:rPr>
            <w:rFonts w:eastAsiaTheme="minorEastAsia" w:cstheme="minorBidi"/>
            <w:noProof/>
            <w:sz w:val="22"/>
            <w:szCs w:val="22"/>
            <w:lang w:eastAsia="es-ES"/>
          </w:rPr>
          <w:tab/>
        </w:r>
        <w:r w:rsidR="002B135A" w:rsidRPr="00864432">
          <w:rPr>
            <w:rStyle w:val="Hipervnculo"/>
            <w:noProof/>
          </w:rPr>
          <w:t>Grafana</w:t>
        </w:r>
        <w:r w:rsidR="002B135A">
          <w:rPr>
            <w:noProof/>
            <w:webHidden/>
          </w:rPr>
          <w:tab/>
        </w:r>
        <w:r w:rsidR="002B135A">
          <w:rPr>
            <w:noProof/>
            <w:webHidden/>
          </w:rPr>
          <w:fldChar w:fldCharType="begin"/>
        </w:r>
        <w:r w:rsidR="002B135A">
          <w:rPr>
            <w:noProof/>
            <w:webHidden/>
          </w:rPr>
          <w:instrText xml:space="preserve"> PAGEREF _Toc66865499 \h </w:instrText>
        </w:r>
        <w:r w:rsidR="002B135A">
          <w:rPr>
            <w:noProof/>
            <w:webHidden/>
          </w:rPr>
        </w:r>
        <w:r w:rsidR="002B135A">
          <w:rPr>
            <w:noProof/>
            <w:webHidden/>
          </w:rPr>
          <w:fldChar w:fldCharType="separate"/>
        </w:r>
        <w:r w:rsidR="002C1065">
          <w:rPr>
            <w:noProof/>
            <w:webHidden/>
          </w:rPr>
          <w:t>22</w:t>
        </w:r>
        <w:r w:rsidR="002B135A">
          <w:rPr>
            <w:noProof/>
            <w:webHidden/>
          </w:rPr>
          <w:fldChar w:fldCharType="end"/>
        </w:r>
      </w:hyperlink>
    </w:p>
    <w:p w14:paraId="78B07776" w14:textId="33A66BD4" w:rsidR="002B135A" w:rsidRDefault="00000000" w:rsidP="002B135A">
      <w:pPr>
        <w:pStyle w:val="TDC3"/>
        <w:spacing w:line="276" w:lineRule="auto"/>
        <w:rPr>
          <w:rFonts w:eastAsiaTheme="minorEastAsia" w:cstheme="minorBidi"/>
          <w:i w:val="0"/>
          <w:iCs w:val="0"/>
          <w:noProof/>
          <w:sz w:val="22"/>
          <w:szCs w:val="22"/>
          <w:lang w:eastAsia="es-ES"/>
        </w:rPr>
      </w:pPr>
      <w:hyperlink w:anchor="_Toc66865500" w:history="1">
        <w:r w:rsidR="002B135A" w:rsidRPr="00864432">
          <w:rPr>
            <w:rStyle w:val="Hipervnculo"/>
            <w:noProof/>
          </w:rPr>
          <w:t>5.2.</w:t>
        </w:r>
        <w:r w:rsidR="002B135A">
          <w:rPr>
            <w:rFonts w:eastAsiaTheme="minorEastAsia" w:cstheme="minorBidi"/>
            <w:i w:val="0"/>
            <w:iCs w:val="0"/>
            <w:noProof/>
            <w:sz w:val="22"/>
            <w:szCs w:val="22"/>
            <w:lang w:eastAsia="es-ES"/>
          </w:rPr>
          <w:tab/>
        </w:r>
        <w:r w:rsidR="002B135A" w:rsidRPr="00864432">
          <w:rPr>
            <w:rStyle w:val="Hipervnculo"/>
            <w:noProof/>
          </w:rPr>
          <w:t>Librerías y APIs de visualización</w:t>
        </w:r>
        <w:r w:rsidR="002B135A">
          <w:rPr>
            <w:noProof/>
            <w:webHidden/>
          </w:rPr>
          <w:tab/>
        </w:r>
        <w:r w:rsidR="002B135A">
          <w:rPr>
            <w:noProof/>
            <w:webHidden/>
          </w:rPr>
          <w:fldChar w:fldCharType="begin"/>
        </w:r>
        <w:r w:rsidR="002B135A">
          <w:rPr>
            <w:noProof/>
            <w:webHidden/>
          </w:rPr>
          <w:instrText xml:space="preserve"> PAGEREF _Toc66865500 \h </w:instrText>
        </w:r>
        <w:r w:rsidR="002B135A">
          <w:rPr>
            <w:noProof/>
            <w:webHidden/>
          </w:rPr>
        </w:r>
        <w:r w:rsidR="002B135A">
          <w:rPr>
            <w:noProof/>
            <w:webHidden/>
          </w:rPr>
          <w:fldChar w:fldCharType="separate"/>
        </w:r>
        <w:r w:rsidR="002C1065">
          <w:rPr>
            <w:noProof/>
            <w:webHidden/>
          </w:rPr>
          <w:t>24</w:t>
        </w:r>
        <w:r w:rsidR="002B135A">
          <w:rPr>
            <w:noProof/>
            <w:webHidden/>
          </w:rPr>
          <w:fldChar w:fldCharType="end"/>
        </w:r>
      </w:hyperlink>
    </w:p>
    <w:p w14:paraId="24E3CF9F" w14:textId="58385AF9" w:rsidR="002B135A" w:rsidRDefault="00000000" w:rsidP="002B135A">
      <w:pPr>
        <w:pStyle w:val="TDC4"/>
        <w:spacing w:line="276" w:lineRule="auto"/>
        <w:rPr>
          <w:rFonts w:eastAsiaTheme="minorEastAsia" w:cstheme="minorBidi"/>
          <w:noProof/>
          <w:sz w:val="22"/>
          <w:szCs w:val="22"/>
          <w:lang w:eastAsia="es-ES"/>
        </w:rPr>
      </w:pPr>
      <w:hyperlink w:anchor="_Toc66865501" w:history="1">
        <w:r w:rsidR="002B135A" w:rsidRPr="00864432">
          <w:rPr>
            <w:rStyle w:val="Hipervnculo"/>
            <w:noProof/>
          </w:rPr>
          <w:t>5.2.1.</w:t>
        </w:r>
        <w:r w:rsidR="002B135A">
          <w:rPr>
            <w:rFonts w:eastAsiaTheme="minorEastAsia" w:cstheme="minorBidi"/>
            <w:noProof/>
            <w:sz w:val="22"/>
            <w:szCs w:val="22"/>
            <w:lang w:eastAsia="es-ES"/>
          </w:rPr>
          <w:tab/>
        </w:r>
        <w:r w:rsidR="002B135A" w:rsidRPr="00864432">
          <w:rPr>
            <w:rStyle w:val="Hipervnculo"/>
            <w:noProof/>
          </w:rPr>
          <w:t>Google Chart Tools</w:t>
        </w:r>
        <w:r w:rsidR="002B135A">
          <w:rPr>
            <w:noProof/>
            <w:webHidden/>
          </w:rPr>
          <w:tab/>
        </w:r>
        <w:r w:rsidR="002B135A">
          <w:rPr>
            <w:noProof/>
            <w:webHidden/>
          </w:rPr>
          <w:fldChar w:fldCharType="begin"/>
        </w:r>
        <w:r w:rsidR="002B135A">
          <w:rPr>
            <w:noProof/>
            <w:webHidden/>
          </w:rPr>
          <w:instrText xml:space="preserve"> PAGEREF _Toc66865501 \h </w:instrText>
        </w:r>
        <w:r w:rsidR="002B135A">
          <w:rPr>
            <w:noProof/>
            <w:webHidden/>
          </w:rPr>
        </w:r>
        <w:r w:rsidR="002B135A">
          <w:rPr>
            <w:noProof/>
            <w:webHidden/>
          </w:rPr>
          <w:fldChar w:fldCharType="separate"/>
        </w:r>
        <w:r w:rsidR="002C1065">
          <w:rPr>
            <w:noProof/>
            <w:webHidden/>
          </w:rPr>
          <w:t>24</w:t>
        </w:r>
        <w:r w:rsidR="002B135A">
          <w:rPr>
            <w:noProof/>
            <w:webHidden/>
          </w:rPr>
          <w:fldChar w:fldCharType="end"/>
        </w:r>
      </w:hyperlink>
    </w:p>
    <w:p w14:paraId="52A0D403" w14:textId="749711C2" w:rsidR="002B135A" w:rsidRDefault="00000000" w:rsidP="002B135A">
      <w:pPr>
        <w:pStyle w:val="TDC4"/>
        <w:spacing w:line="276" w:lineRule="auto"/>
        <w:rPr>
          <w:rFonts w:eastAsiaTheme="minorEastAsia" w:cstheme="minorBidi"/>
          <w:noProof/>
          <w:sz w:val="22"/>
          <w:szCs w:val="22"/>
          <w:lang w:eastAsia="es-ES"/>
        </w:rPr>
      </w:pPr>
      <w:hyperlink w:anchor="_Toc66865502" w:history="1">
        <w:r w:rsidR="002B135A" w:rsidRPr="00864432">
          <w:rPr>
            <w:rStyle w:val="Hipervnculo"/>
            <w:noProof/>
          </w:rPr>
          <w:t>5.2.2.</w:t>
        </w:r>
        <w:r w:rsidR="002B135A">
          <w:rPr>
            <w:rFonts w:eastAsiaTheme="minorEastAsia" w:cstheme="minorBidi"/>
            <w:noProof/>
            <w:sz w:val="22"/>
            <w:szCs w:val="22"/>
            <w:lang w:eastAsia="es-ES"/>
          </w:rPr>
          <w:tab/>
        </w:r>
        <w:r w:rsidR="002B135A" w:rsidRPr="00864432">
          <w:rPr>
            <w:rStyle w:val="Hipervnculo"/>
            <w:noProof/>
          </w:rPr>
          <w:t>JavaScript InfoVis Toolkit</w:t>
        </w:r>
        <w:r w:rsidR="002B135A">
          <w:rPr>
            <w:noProof/>
            <w:webHidden/>
          </w:rPr>
          <w:tab/>
        </w:r>
        <w:r w:rsidR="002B135A">
          <w:rPr>
            <w:noProof/>
            <w:webHidden/>
          </w:rPr>
          <w:fldChar w:fldCharType="begin"/>
        </w:r>
        <w:r w:rsidR="002B135A">
          <w:rPr>
            <w:noProof/>
            <w:webHidden/>
          </w:rPr>
          <w:instrText xml:space="preserve"> PAGEREF _Toc66865502 \h </w:instrText>
        </w:r>
        <w:r w:rsidR="002B135A">
          <w:rPr>
            <w:noProof/>
            <w:webHidden/>
          </w:rPr>
        </w:r>
        <w:r w:rsidR="002B135A">
          <w:rPr>
            <w:noProof/>
            <w:webHidden/>
          </w:rPr>
          <w:fldChar w:fldCharType="separate"/>
        </w:r>
        <w:r w:rsidR="002C1065">
          <w:rPr>
            <w:noProof/>
            <w:webHidden/>
          </w:rPr>
          <w:t>24</w:t>
        </w:r>
        <w:r w:rsidR="002B135A">
          <w:rPr>
            <w:noProof/>
            <w:webHidden/>
          </w:rPr>
          <w:fldChar w:fldCharType="end"/>
        </w:r>
      </w:hyperlink>
    </w:p>
    <w:p w14:paraId="7EF25B57" w14:textId="79D4817D" w:rsidR="002B135A" w:rsidRDefault="00000000" w:rsidP="002B135A">
      <w:pPr>
        <w:pStyle w:val="TDC4"/>
        <w:spacing w:line="276" w:lineRule="auto"/>
        <w:rPr>
          <w:rFonts w:eastAsiaTheme="minorEastAsia" w:cstheme="minorBidi"/>
          <w:noProof/>
          <w:sz w:val="22"/>
          <w:szCs w:val="22"/>
          <w:lang w:eastAsia="es-ES"/>
        </w:rPr>
      </w:pPr>
      <w:hyperlink w:anchor="_Toc66865503" w:history="1">
        <w:r w:rsidR="002B135A" w:rsidRPr="00864432">
          <w:rPr>
            <w:rStyle w:val="Hipervnculo"/>
            <w:noProof/>
            <w:lang w:val="en-US"/>
          </w:rPr>
          <w:t>5.2.3.</w:t>
        </w:r>
        <w:r w:rsidR="002B135A">
          <w:rPr>
            <w:rFonts w:eastAsiaTheme="minorEastAsia" w:cstheme="minorBidi"/>
            <w:noProof/>
            <w:sz w:val="22"/>
            <w:szCs w:val="22"/>
            <w:lang w:eastAsia="es-ES"/>
          </w:rPr>
          <w:tab/>
        </w:r>
        <w:r w:rsidR="002B135A" w:rsidRPr="00864432">
          <w:rPr>
            <w:rStyle w:val="Hipervnculo"/>
            <w:noProof/>
            <w:lang w:val="en-US"/>
          </w:rPr>
          <w:t>Data-Driven Documents (D3.js)</w:t>
        </w:r>
        <w:r w:rsidR="002B135A">
          <w:rPr>
            <w:noProof/>
            <w:webHidden/>
          </w:rPr>
          <w:tab/>
        </w:r>
        <w:r w:rsidR="002B135A">
          <w:rPr>
            <w:noProof/>
            <w:webHidden/>
          </w:rPr>
          <w:fldChar w:fldCharType="begin"/>
        </w:r>
        <w:r w:rsidR="002B135A">
          <w:rPr>
            <w:noProof/>
            <w:webHidden/>
          </w:rPr>
          <w:instrText xml:space="preserve"> PAGEREF _Toc66865503 \h </w:instrText>
        </w:r>
        <w:r w:rsidR="002B135A">
          <w:rPr>
            <w:noProof/>
            <w:webHidden/>
          </w:rPr>
        </w:r>
        <w:r w:rsidR="002B135A">
          <w:rPr>
            <w:noProof/>
            <w:webHidden/>
          </w:rPr>
          <w:fldChar w:fldCharType="separate"/>
        </w:r>
        <w:r w:rsidR="002C1065">
          <w:rPr>
            <w:noProof/>
            <w:webHidden/>
          </w:rPr>
          <w:t>25</w:t>
        </w:r>
        <w:r w:rsidR="002B135A">
          <w:rPr>
            <w:noProof/>
            <w:webHidden/>
          </w:rPr>
          <w:fldChar w:fldCharType="end"/>
        </w:r>
      </w:hyperlink>
    </w:p>
    <w:p w14:paraId="32A71A28" w14:textId="745B7E06" w:rsidR="002B135A" w:rsidRDefault="00000000" w:rsidP="002B135A">
      <w:pPr>
        <w:pStyle w:val="TDC4"/>
        <w:spacing w:line="276" w:lineRule="auto"/>
        <w:rPr>
          <w:rFonts w:eastAsiaTheme="minorEastAsia" w:cstheme="minorBidi"/>
          <w:noProof/>
          <w:sz w:val="22"/>
          <w:szCs w:val="22"/>
          <w:lang w:eastAsia="es-ES"/>
        </w:rPr>
      </w:pPr>
      <w:hyperlink w:anchor="_Toc66865504" w:history="1">
        <w:r w:rsidR="002B135A" w:rsidRPr="00864432">
          <w:rPr>
            <w:rStyle w:val="Hipervnculo"/>
            <w:noProof/>
          </w:rPr>
          <w:t>5.2.4.</w:t>
        </w:r>
        <w:r w:rsidR="002B135A">
          <w:rPr>
            <w:rFonts w:eastAsiaTheme="minorEastAsia" w:cstheme="minorBidi"/>
            <w:noProof/>
            <w:sz w:val="22"/>
            <w:szCs w:val="22"/>
            <w:lang w:eastAsia="es-ES"/>
          </w:rPr>
          <w:tab/>
        </w:r>
        <w:r w:rsidR="002B135A" w:rsidRPr="00864432">
          <w:rPr>
            <w:rStyle w:val="Hipervnculo"/>
            <w:noProof/>
          </w:rPr>
          <w:t>Matplotlib</w:t>
        </w:r>
        <w:r w:rsidR="002B135A">
          <w:rPr>
            <w:noProof/>
            <w:webHidden/>
          </w:rPr>
          <w:tab/>
        </w:r>
        <w:r w:rsidR="002B135A">
          <w:rPr>
            <w:noProof/>
            <w:webHidden/>
          </w:rPr>
          <w:fldChar w:fldCharType="begin"/>
        </w:r>
        <w:r w:rsidR="002B135A">
          <w:rPr>
            <w:noProof/>
            <w:webHidden/>
          </w:rPr>
          <w:instrText xml:space="preserve"> PAGEREF _Toc66865504 \h </w:instrText>
        </w:r>
        <w:r w:rsidR="002B135A">
          <w:rPr>
            <w:noProof/>
            <w:webHidden/>
          </w:rPr>
        </w:r>
        <w:r w:rsidR="002B135A">
          <w:rPr>
            <w:noProof/>
            <w:webHidden/>
          </w:rPr>
          <w:fldChar w:fldCharType="separate"/>
        </w:r>
        <w:r w:rsidR="002C1065">
          <w:rPr>
            <w:noProof/>
            <w:webHidden/>
          </w:rPr>
          <w:t>26</w:t>
        </w:r>
        <w:r w:rsidR="002B135A">
          <w:rPr>
            <w:noProof/>
            <w:webHidden/>
          </w:rPr>
          <w:fldChar w:fldCharType="end"/>
        </w:r>
      </w:hyperlink>
    </w:p>
    <w:p w14:paraId="4FA34C9E" w14:textId="697599EE" w:rsidR="002B135A" w:rsidRDefault="00000000" w:rsidP="002B135A">
      <w:pPr>
        <w:pStyle w:val="TDC4"/>
        <w:spacing w:line="276" w:lineRule="auto"/>
        <w:rPr>
          <w:rFonts w:eastAsiaTheme="minorEastAsia" w:cstheme="minorBidi"/>
          <w:noProof/>
          <w:sz w:val="22"/>
          <w:szCs w:val="22"/>
          <w:lang w:eastAsia="es-ES"/>
        </w:rPr>
      </w:pPr>
      <w:hyperlink w:anchor="_Toc66865505" w:history="1">
        <w:r w:rsidR="002B135A" w:rsidRPr="00864432">
          <w:rPr>
            <w:rStyle w:val="Hipervnculo"/>
            <w:noProof/>
          </w:rPr>
          <w:t>5.2.5.</w:t>
        </w:r>
        <w:r w:rsidR="002B135A">
          <w:rPr>
            <w:rFonts w:eastAsiaTheme="minorEastAsia" w:cstheme="minorBidi"/>
            <w:noProof/>
            <w:sz w:val="22"/>
            <w:szCs w:val="22"/>
            <w:lang w:eastAsia="es-ES"/>
          </w:rPr>
          <w:tab/>
        </w:r>
        <w:r w:rsidR="002B135A" w:rsidRPr="00864432">
          <w:rPr>
            <w:rStyle w:val="Hipervnculo"/>
            <w:noProof/>
          </w:rPr>
          <w:t>Bokeh</w:t>
        </w:r>
        <w:r w:rsidR="002B135A">
          <w:rPr>
            <w:noProof/>
            <w:webHidden/>
          </w:rPr>
          <w:tab/>
        </w:r>
        <w:r w:rsidR="002B135A">
          <w:rPr>
            <w:noProof/>
            <w:webHidden/>
          </w:rPr>
          <w:fldChar w:fldCharType="begin"/>
        </w:r>
        <w:r w:rsidR="002B135A">
          <w:rPr>
            <w:noProof/>
            <w:webHidden/>
          </w:rPr>
          <w:instrText xml:space="preserve"> PAGEREF _Toc66865505 \h </w:instrText>
        </w:r>
        <w:r w:rsidR="002B135A">
          <w:rPr>
            <w:noProof/>
            <w:webHidden/>
          </w:rPr>
        </w:r>
        <w:r w:rsidR="002B135A">
          <w:rPr>
            <w:noProof/>
            <w:webHidden/>
          </w:rPr>
          <w:fldChar w:fldCharType="separate"/>
        </w:r>
        <w:r w:rsidR="002C1065">
          <w:rPr>
            <w:noProof/>
            <w:webHidden/>
          </w:rPr>
          <w:t>26</w:t>
        </w:r>
        <w:r w:rsidR="002B135A">
          <w:rPr>
            <w:noProof/>
            <w:webHidden/>
          </w:rPr>
          <w:fldChar w:fldCharType="end"/>
        </w:r>
      </w:hyperlink>
    </w:p>
    <w:p w14:paraId="46BF2C4E" w14:textId="783552A3" w:rsidR="002B135A" w:rsidRDefault="00000000" w:rsidP="002B135A">
      <w:pPr>
        <w:pStyle w:val="TDC3"/>
        <w:spacing w:line="276" w:lineRule="auto"/>
        <w:rPr>
          <w:rFonts w:eastAsiaTheme="minorEastAsia" w:cstheme="minorBidi"/>
          <w:i w:val="0"/>
          <w:iCs w:val="0"/>
          <w:noProof/>
          <w:sz w:val="22"/>
          <w:szCs w:val="22"/>
          <w:lang w:eastAsia="es-ES"/>
        </w:rPr>
      </w:pPr>
      <w:hyperlink w:anchor="_Toc66865506" w:history="1">
        <w:r w:rsidR="002B135A" w:rsidRPr="00864432">
          <w:rPr>
            <w:rStyle w:val="Hipervnculo"/>
            <w:noProof/>
          </w:rPr>
          <w:t>5.3.</w:t>
        </w:r>
        <w:r w:rsidR="002B135A">
          <w:rPr>
            <w:rFonts w:eastAsiaTheme="minorEastAsia" w:cstheme="minorBidi"/>
            <w:i w:val="0"/>
            <w:iCs w:val="0"/>
            <w:noProof/>
            <w:sz w:val="22"/>
            <w:szCs w:val="22"/>
            <w:lang w:eastAsia="es-ES"/>
          </w:rPr>
          <w:tab/>
        </w:r>
        <w:r w:rsidR="002B135A" w:rsidRPr="00864432">
          <w:rPr>
            <w:rStyle w:val="Hipervnculo"/>
            <w:noProof/>
          </w:rPr>
          <w:t>Herramientas de visualización geoespacial</w:t>
        </w:r>
        <w:r w:rsidR="002B135A">
          <w:rPr>
            <w:noProof/>
            <w:webHidden/>
          </w:rPr>
          <w:tab/>
        </w:r>
        <w:r w:rsidR="002B135A">
          <w:rPr>
            <w:noProof/>
            <w:webHidden/>
          </w:rPr>
          <w:fldChar w:fldCharType="begin"/>
        </w:r>
        <w:r w:rsidR="002B135A">
          <w:rPr>
            <w:noProof/>
            <w:webHidden/>
          </w:rPr>
          <w:instrText xml:space="preserve"> PAGEREF _Toc66865506 \h </w:instrText>
        </w:r>
        <w:r w:rsidR="002B135A">
          <w:rPr>
            <w:noProof/>
            <w:webHidden/>
          </w:rPr>
        </w:r>
        <w:r w:rsidR="002B135A">
          <w:rPr>
            <w:noProof/>
            <w:webHidden/>
          </w:rPr>
          <w:fldChar w:fldCharType="separate"/>
        </w:r>
        <w:r w:rsidR="002C1065">
          <w:rPr>
            <w:noProof/>
            <w:webHidden/>
          </w:rPr>
          <w:t>27</w:t>
        </w:r>
        <w:r w:rsidR="002B135A">
          <w:rPr>
            <w:noProof/>
            <w:webHidden/>
          </w:rPr>
          <w:fldChar w:fldCharType="end"/>
        </w:r>
      </w:hyperlink>
    </w:p>
    <w:p w14:paraId="2F137D2F" w14:textId="73AC9138" w:rsidR="002B135A" w:rsidRDefault="00000000" w:rsidP="002B135A">
      <w:pPr>
        <w:pStyle w:val="TDC4"/>
        <w:spacing w:line="276" w:lineRule="auto"/>
        <w:rPr>
          <w:rFonts w:eastAsiaTheme="minorEastAsia" w:cstheme="minorBidi"/>
          <w:noProof/>
          <w:sz w:val="22"/>
          <w:szCs w:val="22"/>
          <w:lang w:eastAsia="es-ES"/>
        </w:rPr>
      </w:pPr>
      <w:hyperlink w:anchor="_Toc66865507" w:history="1">
        <w:r w:rsidR="002B135A" w:rsidRPr="00864432">
          <w:rPr>
            <w:rStyle w:val="Hipervnculo"/>
            <w:noProof/>
          </w:rPr>
          <w:t>5.3.1.</w:t>
        </w:r>
        <w:r w:rsidR="002B135A">
          <w:rPr>
            <w:rFonts w:eastAsiaTheme="minorEastAsia" w:cstheme="minorBidi"/>
            <w:noProof/>
            <w:sz w:val="22"/>
            <w:szCs w:val="22"/>
            <w:lang w:eastAsia="es-ES"/>
          </w:rPr>
          <w:tab/>
        </w:r>
        <w:r w:rsidR="002B135A" w:rsidRPr="00864432">
          <w:rPr>
            <w:rStyle w:val="Hipervnculo"/>
            <w:noProof/>
          </w:rPr>
          <w:t>Carto</w:t>
        </w:r>
        <w:r w:rsidR="002B135A">
          <w:rPr>
            <w:noProof/>
            <w:webHidden/>
          </w:rPr>
          <w:tab/>
        </w:r>
        <w:r w:rsidR="002B135A">
          <w:rPr>
            <w:noProof/>
            <w:webHidden/>
          </w:rPr>
          <w:fldChar w:fldCharType="begin"/>
        </w:r>
        <w:r w:rsidR="002B135A">
          <w:rPr>
            <w:noProof/>
            <w:webHidden/>
          </w:rPr>
          <w:instrText xml:space="preserve"> PAGEREF _Toc66865507 \h </w:instrText>
        </w:r>
        <w:r w:rsidR="002B135A">
          <w:rPr>
            <w:noProof/>
            <w:webHidden/>
          </w:rPr>
        </w:r>
        <w:r w:rsidR="002B135A">
          <w:rPr>
            <w:noProof/>
            <w:webHidden/>
          </w:rPr>
          <w:fldChar w:fldCharType="separate"/>
        </w:r>
        <w:r w:rsidR="002C1065">
          <w:rPr>
            <w:noProof/>
            <w:webHidden/>
          </w:rPr>
          <w:t>28</w:t>
        </w:r>
        <w:r w:rsidR="002B135A">
          <w:rPr>
            <w:noProof/>
            <w:webHidden/>
          </w:rPr>
          <w:fldChar w:fldCharType="end"/>
        </w:r>
      </w:hyperlink>
    </w:p>
    <w:p w14:paraId="19B64D8B" w14:textId="0483F97B" w:rsidR="002B135A" w:rsidRDefault="00000000" w:rsidP="002B135A">
      <w:pPr>
        <w:pStyle w:val="TDC4"/>
        <w:spacing w:line="276" w:lineRule="auto"/>
        <w:rPr>
          <w:rFonts w:eastAsiaTheme="minorEastAsia" w:cstheme="minorBidi"/>
          <w:noProof/>
          <w:sz w:val="22"/>
          <w:szCs w:val="22"/>
          <w:lang w:eastAsia="es-ES"/>
        </w:rPr>
      </w:pPr>
      <w:hyperlink w:anchor="_Toc66865508" w:history="1">
        <w:r w:rsidR="002B135A" w:rsidRPr="00864432">
          <w:rPr>
            <w:rStyle w:val="Hipervnculo"/>
            <w:noProof/>
          </w:rPr>
          <w:t>5.3.2.</w:t>
        </w:r>
        <w:r w:rsidR="002B135A">
          <w:rPr>
            <w:rFonts w:eastAsiaTheme="minorEastAsia" w:cstheme="minorBidi"/>
            <w:noProof/>
            <w:sz w:val="22"/>
            <w:szCs w:val="22"/>
            <w:lang w:eastAsia="es-ES"/>
          </w:rPr>
          <w:tab/>
        </w:r>
        <w:r w:rsidR="002B135A" w:rsidRPr="00864432">
          <w:rPr>
            <w:rStyle w:val="Hipervnculo"/>
            <w:noProof/>
          </w:rPr>
          <w:t>OpenLayers</w:t>
        </w:r>
        <w:r w:rsidR="002B135A">
          <w:rPr>
            <w:noProof/>
            <w:webHidden/>
          </w:rPr>
          <w:tab/>
        </w:r>
        <w:r w:rsidR="002B135A">
          <w:rPr>
            <w:noProof/>
            <w:webHidden/>
          </w:rPr>
          <w:fldChar w:fldCharType="begin"/>
        </w:r>
        <w:r w:rsidR="002B135A">
          <w:rPr>
            <w:noProof/>
            <w:webHidden/>
          </w:rPr>
          <w:instrText xml:space="preserve"> PAGEREF _Toc66865508 \h </w:instrText>
        </w:r>
        <w:r w:rsidR="002B135A">
          <w:rPr>
            <w:noProof/>
            <w:webHidden/>
          </w:rPr>
        </w:r>
        <w:r w:rsidR="002B135A">
          <w:rPr>
            <w:noProof/>
            <w:webHidden/>
          </w:rPr>
          <w:fldChar w:fldCharType="separate"/>
        </w:r>
        <w:r w:rsidR="002C1065">
          <w:rPr>
            <w:noProof/>
            <w:webHidden/>
          </w:rPr>
          <w:t>29</w:t>
        </w:r>
        <w:r w:rsidR="002B135A">
          <w:rPr>
            <w:noProof/>
            <w:webHidden/>
          </w:rPr>
          <w:fldChar w:fldCharType="end"/>
        </w:r>
      </w:hyperlink>
    </w:p>
    <w:p w14:paraId="01C97C55" w14:textId="53219140" w:rsidR="002B135A" w:rsidRDefault="00000000" w:rsidP="002B135A">
      <w:pPr>
        <w:pStyle w:val="TDC4"/>
        <w:spacing w:line="276" w:lineRule="auto"/>
        <w:rPr>
          <w:rFonts w:eastAsiaTheme="minorEastAsia" w:cstheme="minorBidi"/>
          <w:noProof/>
          <w:sz w:val="22"/>
          <w:szCs w:val="22"/>
          <w:lang w:eastAsia="es-ES"/>
        </w:rPr>
      </w:pPr>
      <w:hyperlink w:anchor="_Toc66865509" w:history="1">
        <w:r w:rsidR="002B135A" w:rsidRPr="00864432">
          <w:rPr>
            <w:rStyle w:val="Hipervnculo"/>
            <w:noProof/>
          </w:rPr>
          <w:t>5.3.3.</w:t>
        </w:r>
        <w:r w:rsidR="002B135A">
          <w:rPr>
            <w:rFonts w:eastAsiaTheme="minorEastAsia" w:cstheme="minorBidi"/>
            <w:noProof/>
            <w:sz w:val="22"/>
            <w:szCs w:val="22"/>
            <w:lang w:eastAsia="es-ES"/>
          </w:rPr>
          <w:tab/>
        </w:r>
        <w:r w:rsidR="002B135A" w:rsidRPr="00864432">
          <w:rPr>
            <w:rStyle w:val="Hipervnculo"/>
            <w:noProof/>
          </w:rPr>
          <w:t>OpenStreetMap</w:t>
        </w:r>
        <w:r w:rsidR="002B135A">
          <w:rPr>
            <w:noProof/>
            <w:webHidden/>
          </w:rPr>
          <w:tab/>
        </w:r>
        <w:r w:rsidR="002B135A">
          <w:rPr>
            <w:noProof/>
            <w:webHidden/>
          </w:rPr>
          <w:fldChar w:fldCharType="begin"/>
        </w:r>
        <w:r w:rsidR="002B135A">
          <w:rPr>
            <w:noProof/>
            <w:webHidden/>
          </w:rPr>
          <w:instrText xml:space="preserve"> PAGEREF _Toc66865509 \h </w:instrText>
        </w:r>
        <w:r w:rsidR="002B135A">
          <w:rPr>
            <w:noProof/>
            <w:webHidden/>
          </w:rPr>
        </w:r>
        <w:r w:rsidR="002B135A">
          <w:rPr>
            <w:noProof/>
            <w:webHidden/>
          </w:rPr>
          <w:fldChar w:fldCharType="separate"/>
        </w:r>
        <w:r w:rsidR="002C1065">
          <w:rPr>
            <w:noProof/>
            <w:webHidden/>
          </w:rPr>
          <w:t>29</w:t>
        </w:r>
        <w:r w:rsidR="002B135A">
          <w:rPr>
            <w:noProof/>
            <w:webHidden/>
          </w:rPr>
          <w:fldChar w:fldCharType="end"/>
        </w:r>
      </w:hyperlink>
    </w:p>
    <w:p w14:paraId="29B36A26" w14:textId="052875BA" w:rsidR="002B135A" w:rsidRDefault="00000000" w:rsidP="002B135A">
      <w:pPr>
        <w:pStyle w:val="TDC4"/>
        <w:spacing w:line="276" w:lineRule="auto"/>
        <w:rPr>
          <w:rFonts w:eastAsiaTheme="minorEastAsia" w:cstheme="minorBidi"/>
          <w:noProof/>
          <w:sz w:val="22"/>
          <w:szCs w:val="22"/>
          <w:lang w:eastAsia="es-ES"/>
        </w:rPr>
      </w:pPr>
      <w:hyperlink w:anchor="_Toc66865510" w:history="1">
        <w:r w:rsidR="002B135A" w:rsidRPr="00864432">
          <w:rPr>
            <w:rStyle w:val="Hipervnculo"/>
            <w:noProof/>
          </w:rPr>
          <w:t>5.3.4.</w:t>
        </w:r>
        <w:r w:rsidR="002B135A">
          <w:rPr>
            <w:rFonts w:eastAsiaTheme="minorEastAsia" w:cstheme="minorBidi"/>
            <w:noProof/>
            <w:sz w:val="22"/>
            <w:szCs w:val="22"/>
            <w:lang w:eastAsia="es-ES"/>
          </w:rPr>
          <w:tab/>
        </w:r>
        <w:r w:rsidR="002B135A" w:rsidRPr="00864432">
          <w:rPr>
            <w:rStyle w:val="Hipervnculo"/>
            <w:noProof/>
          </w:rPr>
          <w:t>Geocoder y Geopy</w:t>
        </w:r>
        <w:r w:rsidR="002B135A">
          <w:rPr>
            <w:noProof/>
            <w:webHidden/>
          </w:rPr>
          <w:tab/>
        </w:r>
        <w:r w:rsidR="002B135A">
          <w:rPr>
            <w:noProof/>
            <w:webHidden/>
          </w:rPr>
          <w:fldChar w:fldCharType="begin"/>
        </w:r>
        <w:r w:rsidR="002B135A">
          <w:rPr>
            <w:noProof/>
            <w:webHidden/>
          </w:rPr>
          <w:instrText xml:space="preserve"> PAGEREF _Toc66865510 \h </w:instrText>
        </w:r>
        <w:r w:rsidR="002B135A">
          <w:rPr>
            <w:noProof/>
            <w:webHidden/>
          </w:rPr>
        </w:r>
        <w:r w:rsidR="002B135A">
          <w:rPr>
            <w:noProof/>
            <w:webHidden/>
          </w:rPr>
          <w:fldChar w:fldCharType="separate"/>
        </w:r>
        <w:r w:rsidR="002C1065">
          <w:rPr>
            <w:noProof/>
            <w:webHidden/>
          </w:rPr>
          <w:t>30</w:t>
        </w:r>
        <w:r w:rsidR="002B135A">
          <w:rPr>
            <w:noProof/>
            <w:webHidden/>
          </w:rPr>
          <w:fldChar w:fldCharType="end"/>
        </w:r>
      </w:hyperlink>
    </w:p>
    <w:p w14:paraId="62FC0028" w14:textId="3577F9E2" w:rsidR="002B135A" w:rsidRDefault="00000000" w:rsidP="002B135A">
      <w:pPr>
        <w:pStyle w:val="TDC4"/>
        <w:spacing w:line="276" w:lineRule="auto"/>
        <w:rPr>
          <w:rFonts w:eastAsiaTheme="minorEastAsia" w:cstheme="minorBidi"/>
          <w:noProof/>
          <w:sz w:val="22"/>
          <w:szCs w:val="22"/>
          <w:lang w:eastAsia="es-ES"/>
        </w:rPr>
      </w:pPr>
      <w:hyperlink w:anchor="_Toc66865511" w:history="1">
        <w:r w:rsidR="002B135A" w:rsidRPr="00864432">
          <w:rPr>
            <w:rStyle w:val="Hipervnculo"/>
            <w:noProof/>
          </w:rPr>
          <w:t>5.3.5.</w:t>
        </w:r>
        <w:r w:rsidR="002B135A">
          <w:rPr>
            <w:rFonts w:eastAsiaTheme="minorEastAsia" w:cstheme="minorBidi"/>
            <w:noProof/>
            <w:sz w:val="22"/>
            <w:szCs w:val="22"/>
            <w:lang w:eastAsia="es-ES"/>
          </w:rPr>
          <w:tab/>
        </w:r>
        <w:r w:rsidR="002B135A" w:rsidRPr="00864432">
          <w:rPr>
            <w:rStyle w:val="Hipervnculo"/>
            <w:noProof/>
          </w:rPr>
          <w:t>GDAL</w:t>
        </w:r>
        <w:r w:rsidR="002B135A">
          <w:rPr>
            <w:noProof/>
            <w:webHidden/>
          </w:rPr>
          <w:tab/>
        </w:r>
        <w:r w:rsidR="002B135A">
          <w:rPr>
            <w:noProof/>
            <w:webHidden/>
          </w:rPr>
          <w:fldChar w:fldCharType="begin"/>
        </w:r>
        <w:r w:rsidR="002B135A">
          <w:rPr>
            <w:noProof/>
            <w:webHidden/>
          </w:rPr>
          <w:instrText xml:space="preserve"> PAGEREF _Toc66865511 \h </w:instrText>
        </w:r>
        <w:r w:rsidR="002B135A">
          <w:rPr>
            <w:noProof/>
            <w:webHidden/>
          </w:rPr>
        </w:r>
        <w:r w:rsidR="002B135A">
          <w:rPr>
            <w:noProof/>
            <w:webHidden/>
          </w:rPr>
          <w:fldChar w:fldCharType="separate"/>
        </w:r>
        <w:r w:rsidR="002C1065">
          <w:rPr>
            <w:noProof/>
            <w:webHidden/>
          </w:rPr>
          <w:t>30</w:t>
        </w:r>
        <w:r w:rsidR="002B135A">
          <w:rPr>
            <w:noProof/>
            <w:webHidden/>
          </w:rPr>
          <w:fldChar w:fldCharType="end"/>
        </w:r>
      </w:hyperlink>
    </w:p>
    <w:p w14:paraId="789EF2E4" w14:textId="40A29C7B" w:rsidR="002B135A" w:rsidRDefault="00000000" w:rsidP="002B135A">
      <w:pPr>
        <w:pStyle w:val="TDC4"/>
        <w:spacing w:line="276" w:lineRule="auto"/>
        <w:rPr>
          <w:rFonts w:eastAsiaTheme="minorEastAsia" w:cstheme="minorBidi"/>
          <w:noProof/>
          <w:sz w:val="22"/>
          <w:szCs w:val="22"/>
          <w:lang w:eastAsia="es-ES"/>
        </w:rPr>
      </w:pPr>
      <w:hyperlink w:anchor="_Toc66865512" w:history="1">
        <w:r w:rsidR="002B135A" w:rsidRPr="00864432">
          <w:rPr>
            <w:rStyle w:val="Hipervnculo"/>
            <w:noProof/>
          </w:rPr>
          <w:t>5.3.6.</w:t>
        </w:r>
        <w:r w:rsidR="002B135A">
          <w:rPr>
            <w:rFonts w:eastAsiaTheme="minorEastAsia" w:cstheme="minorBidi"/>
            <w:noProof/>
            <w:sz w:val="22"/>
            <w:szCs w:val="22"/>
            <w:lang w:eastAsia="es-ES"/>
          </w:rPr>
          <w:tab/>
        </w:r>
        <w:r w:rsidR="002B135A" w:rsidRPr="00864432">
          <w:rPr>
            <w:rStyle w:val="Hipervnculo"/>
            <w:noProof/>
          </w:rPr>
          <w:t>PROJ.4 y PROJ4.JS</w:t>
        </w:r>
        <w:r w:rsidR="002B135A">
          <w:rPr>
            <w:noProof/>
            <w:webHidden/>
          </w:rPr>
          <w:tab/>
        </w:r>
        <w:r w:rsidR="002B135A">
          <w:rPr>
            <w:noProof/>
            <w:webHidden/>
          </w:rPr>
          <w:fldChar w:fldCharType="begin"/>
        </w:r>
        <w:r w:rsidR="002B135A">
          <w:rPr>
            <w:noProof/>
            <w:webHidden/>
          </w:rPr>
          <w:instrText xml:space="preserve"> PAGEREF _Toc66865512 \h </w:instrText>
        </w:r>
        <w:r w:rsidR="002B135A">
          <w:rPr>
            <w:noProof/>
            <w:webHidden/>
          </w:rPr>
        </w:r>
        <w:r w:rsidR="002B135A">
          <w:rPr>
            <w:noProof/>
            <w:webHidden/>
          </w:rPr>
          <w:fldChar w:fldCharType="separate"/>
        </w:r>
        <w:r w:rsidR="002C1065">
          <w:rPr>
            <w:noProof/>
            <w:webHidden/>
          </w:rPr>
          <w:t>31</w:t>
        </w:r>
        <w:r w:rsidR="002B135A">
          <w:rPr>
            <w:noProof/>
            <w:webHidden/>
          </w:rPr>
          <w:fldChar w:fldCharType="end"/>
        </w:r>
      </w:hyperlink>
    </w:p>
    <w:p w14:paraId="04D91868" w14:textId="498B1B6C" w:rsidR="002B135A" w:rsidRDefault="00000000" w:rsidP="002B135A">
      <w:pPr>
        <w:pStyle w:val="TDC2"/>
        <w:spacing w:line="276" w:lineRule="auto"/>
        <w:rPr>
          <w:rFonts w:eastAsiaTheme="minorEastAsia" w:cstheme="minorBidi"/>
          <w:smallCaps w:val="0"/>
          <w:noProof/>
          <w:sz w:val="22"/>
          <w:szCs w:val="22"/>
          <w:lang w:eastAsia="es-ES"/>
        </w:rPr>
      </w:pPr>
      <w:hyperlink w:anchor="_Toc66865513" w:history="1">
        <w:r w:rsidR="002B135A" w:rsidRPr="00864432">
          <w:rPr>
            <w:rStyle w:val="Hipervnculo"/>
            <w:noProof/>
          </w:rPr>
          <w:t>6.</w:t>
        </w:r>
        <w:r w:rsidR="002B135A">
          <w:rPr>
            <w:rFonts w:eastAsiaTheme="minorEastAsia" w:cstheme="minorBidi"/>
            <w:smallCaps w:val="0"/>
            <w:noProof/>
            <w:sz w:val="22"/>
            <w:szCs w:val="22"/>
            <w:lang w:eastAsia="es-ES"/>
          </w:rPr>
          <w:tab/>
        </w:r>
        <w:r w:rsidR="002B135A" w:rsidRPr="00864432">
          <w:rPr>
            <w:rStyle w:val="Hipervnculo"/>
            <w:noProof/>
          </w:rPr>
          <w:t>Herramientas de análisis de redes</w:t>
        </w:r>
        <w:r w:rsidR="002B135A">
          <w:rPr>
            <w:noProof/>
            <w:webHidden/>
          </w:rPr>
          <w:tab/>
        </w:r>
        <w:r w:rsidR="002B135A">
          <w:rPr>
            <w:noProof/>
            <w:webHidden/>
          </w:rPr>
          <w:fldChar w:fldCharType="begin"/>
        </w:r>
        <w:r w:rsidR="002B135A">
          <w:rPr>
            <w:noProof/>
            <w:webHidden/>
          </w:rPr>
          <w:instrText xml:space="preserve"> PAGEREF _Toc66865513 \h </w:instrText>
        </w:r>
        <w:r w:rsidR="002B135A">
          <w:rPr>
            <w:noProof/>
            <w:webHidden/>
          </w:rPr>
        </w:r>
        <w:r w:rsidR="002B135A">
          <w:rPr>
            <w:noProof/>
            <w:webHidden/>
          </w:rPr>
          <w:fldChar w:fldCharType="separate"/>
        </w:r>
        <w:r w:rsidR="002C1065">
          <w:rPr>
            <w:noProof/>
            <w:webHidden/>
          </w:rPr>
          <w:t>32</w:t>
        </w:r>
        <w:r w:rsidR="002B135A">
          <w:rPr>
            <w:noProof/>
            <w:webHidden/>
          </w:rPr>
          <w:fldChar w:fldCharType="end"/>
        </w:r>
      </w:hyperlink>
    </w:p>
    <w:p w14:paraId="1789FFC3" w14:textId="5B105773" w:rsidR="002B135A" w:rsidRDefault="00000000" w:rsidP="002B135A">
      <w:pPr>
        <w:pStyle w:val="TDC4"/>
        <w:spacing w:line="276" w:lineRule="auto"/>
        <w:rPr>
          <w:rFonts w:eastAsiaTheme="minorEastAsia" w:cstheme="minorBidi"/>
          <w:noProof/>
          <w:sz w:val="22"/>
          <w:szCs w:val="22"/>
          <w:lang w:eastAsia="es-ES"/>
        </w:rPr>
      </w:pPr>
      <w:hyperlink w:anchor="_Toc66865514" w:history="1">
        <w:r w:rsidR="002B135A" w:rsidRPr="00864432">
          <w:rPr>
            <w:rStyle w:val="Hipervnculo"/>
            <w:noProof/>
          </w:rPr>
          <w:t>6.1.</w:t>
        </w:r>
        <w:r w:rsidR="002B135A">
          <w:rPr>
            <w:rFonts w:eastAsiaTheme="minorEastAsia" w:cstheme="minorBidi"/>
            <w:noProof/>
            <w:sz w:val="22"/>
            <w:szCs w:val="22"/>
            <w:lang w:eastAsia="es-ES"/>
          </w:rPr>
          <w:tab/>
        </w:r>
        <w:r w:rsidR="002B135A" w:rsidRPr="00864432">
          <w:rPr>
            <w:rStyle w:val="Hipervnculo"/>
            <w:noProof/>
          </w:rPr>
          <w:t>Gephi</w:t>
        </w:r>
        <w:r w:rsidR="002B135A">
          <w:rPr>
            <w:noProof/>
            <w:webHidden/>
          </w:rPr>
          <w:tab/>
        </w:r>
        <w:r w:rsidR="002B135A">
          <w:rPr>
            <w:noProof/>
            <w:webHidden/>
          </w:rPr>
          <w:fldChar w:fldCharType="begin"/>
        </w:r>
        <w:r w:rsidR="002B135A">
          <w:rPr>
            <w:noProof/>
            <w:webHidden/>
          </w:rPr>
          <w:instrText xml:space="preserve"> PAGEREF _Toc66865514 \h </w:instrText>
        </w:r>
        <w:r w:rsidR="002B135A">
          <w:rPr>
            <w:noProof/>
            <w:webHidden/>
          </w:rPr>
        </w:r>
        <w:r w:rsidR="002B135A">
          <w:rPr>
            <w:noProof/>
            <w:webHidden/>
          </w:rPr>
          <w:fldChar w:fldCharType="separate"/>
        </w:r>
        <w:r w:rsidR="002C1065">
          <w:rPr>
            <w:noProof/>
            <w:webHidden/>
          </w:rPr>
          <w:t>33</w:t>
        </w:r>
        <w:r w:rsidR="002B135A">
          <w:rPr>
            <w:noProof/>
            <w:webHidden/>
          </w:rPr>
          <w:fldChar w:fldCharType="end"/>
        </w:r>
      </w:hyperlink>
    </w:p>
    <w:p w14:paraId="2425953D" w14:textId="698F3D68" w:rsidR="002B135A" w:rsidRDefault="00000000" w:rsidP="002B135A">
      <w:pPr>
        <w:pStyle w:val="TDC4"/>
        <w:spacing w:line="276" w:lineRule="auto"/>
        <w:rPr>
          <w:rFonts w:eastAsiaTheme="minorEastAsia" w:cstheme="minorBidi"/>
          <w:noProof/>
          <w:sz w:val="22"/>
          <w:szCs w:val="22"/>
          <w:lang w:eastAsia="es-ES"/>
        </w:rPr>
      </w:pPr>
      <w:hyperlink w:anchor="_Toc66865515" w:history="1">
        <w:r w:rsidR="002B135A" w:rsidRPr="00864432">
          <w:rPr>
            <w:rStyle w:val="Hipervnculo"/>
            <w:noProof/>
          </w:rPr>
          <w:t>6.2.</w:t>
        </w:r>
        <w:r w:rsidR="002B135A">
          <w:rPr>
            <w:rFonts w:eastAsiaTheme="minorEastAsia" w:cstheme="minorBidi"/>
            <w:noProof/>
            <w:sz w:val="22"/>
            <w:szCs w:val="22"/>
            <w:lang w:eastAsia="es-ES"/>
          </w:rPr>
          <w:tab/>
        </w:r>
        <w:r w:rsidR="002B135A" w:rsidRPr="00864432">
          <w:rPr>
            <w:rStyle w:val="Hipervnculo"/>
            <w:noProof/>
          </w:rPr>
          <w:t>NodeXL</w:t>
        </w:r>
        <w:r w:rsidR="002B135A">
          <w:rPr>
            <w:noProof/>
            <w:webHidden/>
          </w:rPr>
          <w:tab/>
        </w:r>
        <w:r w:rsidR="002B135A">
          <w:rPr>
            <w:noProof/>
            <w:webHidden/>
          </w:rPr>
          <w:fldChar w:fldCharType="begin"/>
        </w:r>
        <w:r w:rsidR="002B135A">
          <w:rPr>
            <w:noProof/>
            <w:webHidden/>
          </w:rPr>
          <w:instrText xml:space="preserve"> PAGEREF _Toc66865515 \h </w:instrText>
        </w:r>
        <w:r w:rsidR="002B135A">
          <w:rPr>
            <w:noProof/>
            <w:webHidden/>
          </w:rPr>
        </w:r>
        <w:r w:rsidR="002B135A">
          <w:rPr>
            <w:noProof/>
            <w:webHidden/>
          </w:rPr>
          <w:fldChar w:fldCharType="separate"/>
        </w:r>
        <w:r w:rsidR="002C1065">
          <w:rPr>
            <w:noProof/>
            <w:webHidden/>
          </w:rPr>
          <w:t>33</w:t>
        </w:r>
        <w:r w:rsidR="002B135A">
          <w:rPr>
            <w:noProof/>
            <w:webHidden/>
          </w:rPr>
          <w:fldChar w:fldCharType="end"/>
        </w:r>
      </w:hyperlink>
    </w:p>
    <w:p w14:paraId="50DAFDE1" w14:textId="55B16C8C" w:rsidR="002B135A" w:rsidRDefault="00000000" w:rsidP="002B135A">
      <w:pPr>
        <w:pStyle w:val="TDC1"/>
        <w:spacing w:line="276" w:lineRule="auto"/>
        <w:rPr>
          <w:rFonts w:eastAsiaTheme="minorEastAsia" w:cstheme="minorBidi"/>
          <w:b w:val="0"/>
          <w:bCs w:val="0"/>
          <w:caps w:val="0"/>
          <w:color w:val="auto"/>
          <w:lang w:eastAsia="es-ES"/>
        </w:rPr>
      </w:pPr>
      <w:hyperlink w:anchor="_Toc66865516" w:history="1">
        <w:r w:rsidR="002B135A" w:rsidRPr="00864432">
          <w:rPr>
            <w:rStyle w:val="Hipervnculo"/>
          </w:rPr>
          <w:t>Comparativa</w:t>
        </w:r>
        <w:r w:rsidR="002B135A">
          <w:rPr>
            <w:webHidden/>
          </w:rPr>
          <w:tab/>
        </w:r>
        <w:r w:rsidR="002B135A">
          <w:rPr>
            <w:webHidden/>
          </w:rPr>
          <w:fldChar w:fldCharType="begin"/>
        </w:r>
        <w:r w:rsidR="002B135A">
          <w:rPr>
            <w:webHidden/>
          </w:rPr>
          <w:instrText xml:space="preserve"> PAGEREF _Toc66865516 \h </w:instrText>
        </w:r>
        <w:r w:rsidR="002B135A">
          <w:rPr>
            <w:webHidden/>
          </w:rPr>
        </w:r>
        <w:r w:rsidR="002B135A">
          <w:rPr>
            <w:webHidden/>
          </w:rPr>
          <w:fldChar w:fldCharType="separate"/>
        </w:r>
        <w:r w:rsidR="002C1065">
          <w:rPr>
            <w:webHidden/>
          </w:rPr>
          <w:t>35</w:t>
        </w:r>
        <w:r w:rsidR="002B135A">
          <w:rPr>
            <w:webHidden/>
          </w:rPr>
          <w:fldChar w:fldCharType="end"/>
        </w:r>
      </w:hyperlink>
    </w:p>
    <w:p w14:paraId="7C4A8DD5" w14:textId="5726DB5A" w:rsidR="002B135A" w:rsidRDefault="00000000" w:rsidP="002B135A">
      <w:pPr>
        <w:pStyle w:val="TDC1"/>
        <w:spacing w:line="276" w:lineRule="auto"/>
        <w:rPr>
          <w:rFonts w:eastAsiaTheme="minorEastAsia" w:cstheme="minorBidi"/>
          <w:b w:val="0"/>
          <w:bCs w:val="0"/>
          <w:caps w:val="0"/>
          <w:color w:val="auto"/>
          <w:lang w:eastAsia="es-ES"/>
        </w:rPr>
      </w:pPr>
      <w:hyperlink w:anchor="_Toc66865517" w:history="1">
        <w:r w:rsidR="002B135A" w:rsidRPr="00864432">
          <w:rPr>
            <w:rStyle w:val="Hipervnculo"/>
          </w:rPr>
          <w:t>Conclusiones finales</w:t>
        </w:r>
        <w:r w:rsidR="002B135A">
          <w:rPr>
            <w:webHidden/>
          </w:rPr>
          <w:tab/>
        </w:r>
        <w:r w:rsidR="002B135A">
          <w:rPr>
            <w:webHidden/>
          </w:rPr>
          <w:fldChar w:fldCharType="begin"/>
        </w:r>
        <w:r w:rsidR="002B135A">
          <w:rPr>
            <w:webHidden/>
          </w:rPr>
          <w:instrText xml:space="preserve"> PAGEREF _Toc66865517 \h </w:instrText>
        </w:r>
        <w:r w:rsidR="002B135A">
          <w:rPr>
            <w:webHidden/>
          </w:rPr>
        </w:r>
        <w:r w:rsidR="002B135A">
          <w:rPr>
            <w:webHidden/>
          </w:rPr>
          <w:fldChar w:fldCharType="separate"/>
        </w:r>
        <w:r w:rsidR="002C1065">
          <w:rPr>
            <w:webHidden/>
          </w:rPr>
          <w:t>37</w:t>
        </w:r>
        <w:r w:rsidR="002B135A">
          <w:rPr>
            <w:webHidden/>
          </w:rPr>
          <w:fldChar w:fldCharType="end"/>
        </w:r>
      </w:hyperlink>
    </w:p>
    <w:p w14:paraId="218C1D73" w14:textId="7EAFDC68" w:rsidR="00953598" w:rsidRPr="002D698A" w:rsidRDefault="00B75A30" w:rsidP="001B00F3">
      <w:pPr>
        <w:pStyle w:val="Ttulo1"/>
      </w:pPr>
      <w:r>
        <w:rPr>
          <w:b w:val="0"/>
        </w:rPr>
        <w:lastRenderedPageBreak/>
        <w:fldChar w:fldCharType="end"/>
      </w:r>
      <w:bookmarkStart w:id="0" w:name="_Toc66865471"/>
      <w:r w:rsidR="00953598">
        <w:t>Introducción</w:t>
      </w:r>
      <w:bookmarkEnd w:id="0"/>
    </w:p>
    <w:p w14:paraId="5F1155E9" w14:textId="38775CF1" w:rsidR="00786FA4" w:rsidRPr="002A162A" w:rsidRDefault="00E8065B" w:rsidP="00C57E7A">
      <w:pPr>
        <w:spacing w:line="276" w:lineRule="auto"/>
        <w:jc w:val="both"/>
        <w:rPr>
          <w:rFonts w:ascii="Arial" w:hAnsi="Arial" w:cs="Arial"/>
        </w:rPr>
      </w:pPr>
      <w:r w:rsidRPr="002A162A">
        <w:rPr>
          <w:rFonts w:ascii="Arial" w:hAnsi="Arial" w:cs="Arial"/>
        </w:rPr>
        <w:t>En los últimos años se ha producido una enorme proliferación de datos en bruto, que deben ser procesados y preparados en una forma comprensible para el usuario</w:t>
      </w:r>
      <w:r w:rsidR="002A162A">
        <w:rPr>
          <w:rFonts w:ascii="Arial" w:hAnsi="Arial" w:cs="Arial"/>
        </w:rPr>
        <w:t xml:space="preserve"> con el objetivo de extraer de ellos el máximo conocimiento</w:t>
      </w:r>
      <w:r w:rsidRPr="002A162A">
        <w:rPr>
          <w:rFonts w:ascii="Arial" w:hAnsi="Arial" w:cs="Arial"/>
        </w:rPr>
        <w:t xml:space="preserve">. Todos estos datos </w:t>
      </w:r>
      <w:r w:rsidR="009C50D9" w:rsidRPr="002A162A">
        <w:rPr>
          <w:rFonts w:ascii="Arial" w:hAnsi="Arial" w:cs="Arial"/>
        </w:rPr>
        <w:t>sin procesar</w:t>
      </w:r>
      <w:r w:rsidRPr="002A162A">
        <w:rPr>
          <w:rFonts w:ascii="Arial" w:hAnsi="Arial" w:cs="Arial"/>
        </w:rPr>
        <w:t xml:space="preserve"> suelen ser difíciles de obtener, </w:t>
      </w:r>
      <w:r w:rsidR="002A162A">
        <w:rPr>
          <w:rFonts w:ascii="Arial" w:hAnsi="Arial" w:cs="Arial"/>
        </w:rPr>
        <w:t>transformar</w:t>
      </w:r>
      <w:r w:rsidR="002A162A" w:rsidRPr="002A162A">
        <w:rPr>
          <w:rFonts w:ascii="Arial" w:hAnsi="Arial" w:cs="Arial"/>
        </w:rPr>
        <w:t xml:space="preserve"> </w:t>
      </w:r>
      <w:r w:rsidRPr="002A162A">
        <w:rPr>
          <w:rFonts w:ascii="Arial" w:hAnsi="Arial" w:cs="Arial"/>
        </w:rPr>
        <w:t xml:space="preserve">y </w:t>
      </w:r>
      <w:r w:rsidR="002A162A">
        <w:rPr>
          <w:rFonts w:ascii="Arial" w:hAnsi="Arial" w:cs="Arial"/>
        </w:rPr>
        <w:t>comprender</w:t>
      </w:r>
      <w:r w:rsidRPr="002A162A">
        <w:rPr>
          <w:rFonts w:ascii="Arial" w:hAnsi="Arial" w:cs="Arial"/>
        </w:rPr>
        <w:t>, de ahí que se hayan desarrollado distintas herramientas de tratamiento y visualización que facilit</w:t>
      </w:r>
      <w:r w:rsidR="002A162A">
        <w:rPr>
          <w:rFonts w:ascii="Arial" w:hAnsi="Arial" w:cs="Arial"/>
        </w:rPr>
        <w:t>a</w:t>
      </w:r>
      <w:r w:rsidRPr="002A162A">
        <w:rPr>
          <w:rFonts w:ascii="Arial" w:hAnsi="Arial" w:cs="Arial"/>
        </w:rPr>
        <w:t>n su interpretación.</w:t>
      </w:r>
      <w:r w:rsidR="001B00F3">
        <w:rPr>
          <w:rFonts w:ascii="Arial" w:hAnsi="Arial" w:cs="Arial"/>
        </w:rPr>
        <w:t xml:space="preserve"> </w:t>
      </w:r>
      <w:r w:rsidRPr="002A162A">
        <w:rPr>
          <w:rFonts w:ascii="Arial" w:hAnsi="Arial" w:cs="Arial"/>
        </w:rPr>
        <w:t xml:space="preserve"> </w:t>
      </w:r>
    </w:p>
    <w:p w14:paraId="049ED1EB" w14:textId="09185D28" w:rsidR="002A162A" w:rsidRPr="002A162A" w:rsidRDefault="00E8065B" w:rsidP="002A162A">
      <w:pPr>
        <w:spacing w:line="276" w:lineRule="auto"/>
        <w:jc w:val="both"/>
        <w:rPr>
          <w:rFonts w:ascii="Arial" w:hAnsi="Arial" w:cs="Arial"/>
        </w:rPr>
      </w:pPr>
      <w:r w:rsidRPr="002A162A">
        <w:rPr>
          <w:rFonts w:ascii="Arial" w:hAnsi="Arial" w:cs="Arial"/>
        </w:rPr>
        <w:t>El esquema clásico del tratamiento de datos, previo a la ejecución de cualquier análisis o visualización, establece que hay que prestar atención a las técnicas de adquisición de los datos y llevar a cabo un estudio de los mismos para asegurar que representan adecuadamente el universo de discurso. Una vez asegurados ambos, se puede someter al conjunto de datos en cuestión a</w:t>
      </w:r>
      <w:r w:rsidR="002A162A">
        <w:rPr>
          <w:rFonts w:ascii="Arial" w:hAnsi="Arial" w:cs="Arial"/>
        </w:rPr>
        <w:t xml:space="preserve"> diferentes</w:t>
      </w:r>
      <w:r w:rsidRPr="002A162A">
        <w:rPr>
          <w:rFonts w:ascii="Arial" w:hAnsi="Arial" w:cs="Arial"/>
        </w:rPr>
        <w:t xml:space="preserve"> </w:t>
      </w:r>
      <w:hyperlink r:id="rId14">
        <w:r w:rsidRPr="002A162A">
          <w:rPr>
            <w:rStyle w:val="EstilodeenlacesCar"/>
            <w:rFonts w:ascii="Arial" w:hAnsi="Arial" w:cs="Arial"/>
          </w:rPr>
          <w:t>análisis de tipo descriptivo, predictivo o prescriptivo</w:t>
        </w:r>
      </w:hyperlink>
      <w:r w:rsidRPr="002A162A">
        <w:rPr>
          <w:rFonts w:ascii="Arial" w:hAnsi="Arial" w:cs="Arial"/>
        </w:rPr>
        <w:t xml:space="preserve"> y obtener los resultados y la visualización que mejor se ajuste a la información que se quiere transmitir.</w:t>
      </w:r>
      <w:r w:rsidR="001B00F3">
        <w:rPr>
          <w:rFonts w:ascii="Arial" w:hAnsi="Arial" w:cs="Arial"/>
        </w:rPr>
        <w:t xml:space="preserve"> </w:t>
      </w:r>
      <w:r w:rsidR="002A162A">
        <w:rPr>
          <w:rFonts w:ascii="Arial" w:hAnsi="Arial" w:cs="Arial"/>
        </w:rPr>
        <w:t>En la actualidad</w:t>
      </w:r>
      <w:r w:rsidR="00361695">
        <w:rPr>
          <w:rFonts w:ascii="Arial" w:hAnsi="Arial" w:cs="Arial"/>
        </w:rPr>
        <w:t xml:space="preserve">, </w:t>
      </w:r>
      <w:r w:rsidR="00361695" w:rsidRPr="00361695">
        <w:rPr>
          <w:rFonts w:ascii="Arial" w:hAnsi="Arial" w:cs="Arial"/>
        </w:rPr>
        <w:t>l</w:t>
      </w:r>
      <w:r w:rsidR="005B38A8" w:rsidRPr="002A162A">
        <w:rPr>
          <w:rFonts w:ascii="Arial" w:hAnsi="Arial" w:cs="Arial"/>
        </w:rPr>
        <w:t xml:space="preserve">a necesidad de procesar grandes y variadas cantidades de datos, es decir, </w:t>
      </w:r>
      <w:r w:rsidR="005B38A8" w:rsidRPr="002A162A">
        <w:rPr>
          <w:rFonts w:ascii="Arial" w:hAnsi="Arial" w:cs="Arial"/>
          <w:i/>
          <w:iCs/>
        </w:rPr>
        <w:t>big data</w:t>
      </w:r>
      <w:r w:rsidR="005B38A8" w:rsidRPr="002A162A">
        <w:rPr>
          <w:rFonts w:ascii="Arial" w:hAnsi="Arial" w:cs="Arial"/>
        </w:rPr>
        <w:t xml:space="preserve">, ha impulsado la oferta de herramientas de procesamiento y visualización, hacia un escenario donde la computación distribuida irrumpe para aportar soluciones a crecientes necesidades de ingesta de datos, almacenamiento y recuperación sobre bases de datos no relacionales, </w:t>
      </w:r>
      <w:r w:rsidR="005B38A8" w:rsidRPr="002A162A">
        <w:rPr>
          <w:rFonts w:ascii="Arial" w:hAnsi="Arial" w:cs="Arial"/>
          <w:i/>
          <w:iCs/>
        </w:rPr>
        <w:t>edge computing</w:t>
      </w:r>
      <w:r w:rsidR="005B38A8" w:rsidRPr="002A162A">
        <w:rPr>
          <w:rFonts w:ascii="Arial" w:hAnsi="Arial" w:cs="Arial"/>
        </w:rPr>
        <w:t xml:space="preserve"> u otros requisitos de los proyectos actuales.</w:t>
      </w:r>
    </w:p>
    <w:p w14:paraId="07B0EDF2" w14:textId="45C4EAE4" w:rsidR="00E8065B" w:rsidRPr="002A162A" w:rsidRDefault="00E8065B" w:rsidP="00C57E7A">
      <w:pPr>
        <w:spacing w:line="276" w:lineRule="auto"/>
        <w:jc w:val="both"/>
        <w:rPr>
          <w:rFonts w:ascii="Arial" w:hAnsi="Arial" w:cs="Arial"/>
        </w:rPr>
      </w:pPr>
      <w:r w:rsidRPr="002A162A">
        <w:rPr>
          <w:rFonts w:ascii="Arial" w:hAnsi="Arial" w:cs="Arial"/>
        </w:rPr>
        <w:t xml:space="preserve">Para analizar y visualizar de manera eficiente los datos, es importante identificar las herramientas disponibles, conocer el alcance de su funcionalidad y valorar su aplicación en las tareas que implica la Ciencia de Datos. Existen muchas herramientas para estos fines, pero en numerosas ocasiones </w:t>
      </w:r>
      <w:r w:rsidR="00C62E76" w:rsidRPr="002A162A">
        <w:rPr>
          <w:rFonts w:ascii="Arial" w:hAnsi="Arial" w:cs="Arial"/>
        </w:rPr>
        <w:t xml:space="preserve">su uso </w:t>
      </w:r>
      <w:r w:rsidRPr="002A162A">
        <w:rPr>
          <w:rFonts w:ascii="Arial" w:hAnsi="Arial" w:cs="Arial"/>
        </w:rPr>
        <w:t xml:space="preserve">puede conllevar un elevado coste. Por tanto, diferentes comunidades y empresas desarrollan herramientas de libre disposición para permitir que cualquier usuario tenga acceso a ellas. </w:t>
      </w:r>
    </w:p>
    <w:p w14:paraId="47323515" w14:textId="692A65A6" w:rsidR="00B357FD" w:rsidRPr="00823F16" w:rsidRDefault="009C50D9" w:rsidP="00C57E7A">
      <w:pPr>
        <w:spacing w:line="276" w:lineRule="auto"/>
        <w:jc w:val="both"/>
        <w:rPr>
          <w:rFonts w:ascii="Arial" w:hAnsi="Arial" w:cs="Arial"/>
        </w:rPr>
      </w:pPr>
      <w:r w:rsidRPr="002A162A">
        <w:rPr>
          <w:rFonts w:ascii="Arial" w:hAnsi="Arial" w:cs="Arial"/>
        </w:rPr>
        <w:t xml:space="preserve">Esta guía es una actualización del </w:t>
      </w:r>
      <w:hyperlink r:id="rId15">
        <w:r w:rsidRPr="002A162A">
          <w:rPr>
            <w:rStyle w:val="EstilodeenlacesCar"/>
            <w:rFonts w:ascii="Arial" w:hAnsi="Arial" w:cs="Arial"/>
          </w:rPr>
          <w:t>Análisis de herramientas de procesado y visualización de datos</w:t>
        </w:r>
      </w:hyperlink>
      <w:r w:rsidRPr="002A162A">
        <w:rPr>
          <w:rFonts w:ascii="Arial" w:hAnsi="Arial" w:cs="Arial"/>
        </w:rPr>
        <w:t xml:space="preserve"> publicado en datos.gob.es en 2016, donde se describen diferentes herramientas útiles </w:t>
      </w:r>
      <w:r w:rsidR="00356DCA">
        <w:rPr>
          <w:rFonts w:ascii="Arial" w:hAnsi="Arial" w:cs="Arial"/>
        </w:rPr>
        <w:t>para abordar este tipo de tareas</w:t>
      </w:r>
      <w:r w:rsidRPr="002A162A">
        <w:rPr>
          <w:rFonts w:ascii="Arial" w:hAnsi="Arial" w:cs="Arial"/>
        </w:rPr>
        <w:t xml:space="preserve">. </w:t>
      </w:r>
      <w:r w:rsidR="00E8065B" w:rsidRPr="00823F16">
        <w:rPr>
          <w:rFonts w:ascii="Arial" w:hAnsi="Arial" w:cs="Arial"/>
        </w:rPr>
        <w:t xml:space="preserve">Este documento actualiza la recopilación inicial de herramientas gratuitas o </w:t>
      </w:r>
      <w:r w:rsidR="00D943D0" w:rsidRPr="00823F16">
        <w:rPr>
          <w:rFonts w:ascii="Arial" w:hAnsi="Arial" w:cs="Arial"/>
        </w:rPr>
        <w:t xml:space="preserve">aquellas </w:t>
      </w:r>
      <w:r w:rsidR="00E8065B" w:rsidRPr="00823F16">
        <w:rPr>
          <w:rFonts w:ascii="Arial" w:hAnsi="Arial" w:cs="Arial"/>
        </w:rPr>
        <w:t xml:space="preserve">que en su modelo de comercialización incluyen alguna versión gratuita, para la extracción, procesamiento, análisis y </w:t>
      </w:r>
      <w:r w:rsidR="002A5046" w:rsidRPr="00823F16">
        <w:rPr>
          <w:rFonts w:ascii="Arial" w:hAnsi="Arial" w:cs="Arial"/>
        </w:rPr>
        <w:t>visualización de datos.</w:t>
      </w:r>
    </w:p>
    <w:p w14:paraId="00D5E30D" w14:textId="1A8A88D1" w:rsidR="0035471D" w:rsidRDefault="00356DCA" w:rsidP="00C57E7A">
      <w:pPr>
        <w:spacing w:line="276" w:lineRule="auto"/>
        <w:jc w:val="both"/>
        <w:rPr>
          <w:rFonts w:ascii="Arial" w:hAnsi="Arial" w:cs="Arial"/>
        </w:rPr>
      </w:pPr>
      <w:r>
        <w:rPr>
          <w:rFonts w:ascii="Arial" w:hAnsi="Arial" w:cs="Arial"/>
        </w:rPr>
        <w:t>Esta nueva edición</w:t>
      </w:r>
      <w:r w:rsidR="00945584" w:rsidRPr="00823F16">
        <w:rPr>
          <w:rFonts w:ascii="Arial" w:hAnsi="Arial" w:cs="Arial"/>
        </w:rPr>
        <w:t xml:space="preserve"> desglosa una muestra de </w:t>
      </w:r>
      <w:r w:rsidR="009143D3" w:rsidRPr="00823F16">
        <w:rPr>
          <w:rFonts w:ascii="Arial" w:hAnsi="Arial" w:cs="Arial"/>
        </w:rPr>
        <w:t xml:space="preserve">herramientas </w:t>
      </w:r>
      <w:r w:rsidR="00945584" w:rsidRPr="00823F16">
        <w:rPr>
          <w:rFonts w:ascii="Arial" w:hAnsi="Arial" w:cs="Arial"/>
        </w:rPr>
        <w:t xml:space="preserve">tomando como criterio fundamental la popularidad que les otorga la Comunidad de usuarios que aborda este tipo de actividades vinculadas con la Ciencia de Datos. En cualquier caso, se quedan fuera de esta selección una ingente cantidad de herramientas de excelente calidad que para muchos usuarios merecerán una posición preeminente en la relación que en esta compilación se expone. Somos conscientes de ello y el riesgo que supone la selección y publicación de un pequeño conjunto de herramientas, pero también pensamos que una guía con este alcance es un punto de referencia y orientación para aquellas personas que se inician en el mundo de la reutilización de datos abiertos. </w:t>
      </w:r>
    </w:p>
    <w:p w14:paraId="11053B44" w14:textId="24214B9F" w:rsidR="000B47DF" w:rsidRPr="003313C4" w:rsidRDefault="0035471D" w:rsidP="001B00F3">
      <w:pPr>
        <w:pStyle w:val="Ttulo1"/>
      </w:pPr>
      <w:r>
        <w:br w:type="page"/>
      </w:r>
      <w:bookmarkStart w:id="1" w:name="_Toc66865472"/>
      <w:r w:rsidR="000B47DF">
        <w:lastRenderedPageBreak/>
        <w:t>Herramientas</w:t>
      </w:r>
      <w:bookmarkEnd w:id="1"/>
    </w:p>
    <w:p w14:paraId="00BB1177" w14:textId="4F620B8C" w:rsidR="004E3521" w:rsidRDefault="00E8065B" w:rsidP="00C57E7A">
      <w:pPr>
        <w:spacing w:line="276" w:lineRule="auto"/>
        <w:jc w:val="both"/>
        <w:rPr>
          <w:rFonts w:ascii="Arial" w:hAnsi="Arial" w:cs="Arial"/>
        </w:rPr>
      </w:pPr>
      <w:r w:rsidRPr="00823F16">
        <w:rPr>
          <w:rFonts w:ascii="Arial" w:hAnsi="Arial" w:cs="Arial"/>
        </w:rPr>
        <w:t>A continuación, se presenta una selección de herramientas útiles para la extracción, procesamiento, análisis y visualización de datos desarrolladas en el ámbito del software abierto y que disponen de versiones gratuitas</w:t>
      </w:r>
      <w:r w:rsidR="00356DCA">
        <w:rPr>
          <w:rFonts w:ascii="Arial" w:hAnsi="Arial" w:cs="Arial"/>
        </w:rPr>
        <w:t xml:space="preserve"> en sus diferentes modos de comercialización. Esta selección se presenta </w:t>
      </w:r>
      <w:r w:rsidRPr="00823F16">
        <w:rPr>
          <w:rFonts w:ascii="Arial" w:hAnsi="Arial" w:cs="Arial"/>
        </w:rPr>
        <w:t>agrupada en base a su funcionalidad principal.</w:t>
      </w:r>
    </w:p>
    <w:p w14:paraId="6EB7D633" w14:textId="69C312F6" w:rsidR="006D43F0" w:rsidRDefault="006D43F0" w:rsidP="00C57E7A">
      <w:pPr>
        <w:spacing w:line="276" w:lineRule="auto"/>
        <w:jc w:val="both"/>
      </w:pPr>
    </w:p>
    <w:tbl>
      <w:tblPr>
        <w:tblStyle w:val="Estilo5"/>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4390"/>
        <w:gridCol w:w="4104"/>
      </w:tblGrid>
      <w:tr w:rsidR="00860EB0" w:rsidRPr="00823F16" w14:paraId="3369564C" w14:textId="77777777" w:rsidTr="005E5059">
        <w:trPr>
          <w:cnfStyle w:val="100000000000" w:firstRow="1" w:lastRow="0" w:firstColumn="0" w:lastColumn="0" w:oddVBand="0" w:evenVBand="0" w:oddHBand="0" w:evenHBand="0" w:firstRowFirstColumn="0" w:firstRowLastColumn="0" w:lastRowFirstColumn="0" w:lastRowLastColumn="0"/>
          <w:trHeight w:val="540"/>
          <w:tblHeader/>
        </w:trPr>
        <w:tc>
          <w:tcPr>
            <w:tcW w:w="2584" w:type="pct"/>
            <w:tcBorders>
              <w:top w:val="single" w:sz="4" w:space="0" w:color="B65FD2"/>
              <w:left w:val="single" w:sz="4" w:space="0" w:color="B65FD2"/>
              <w:bottom w:val="single" w:sz="4" w:space="0" w:color="B65FD2"/>
              <w:right w:val="single" w:sz="4" w:space="0" w:color="B65FD2"/>
            </w:tcBorders>
            <w:shd w:val="clear" w:color="auto" w:fill="6E2585"/>
          </w:tcPr>
          <w:p w14:paraId="0F17EF5B" w14:textId="14FA960C" w:rsidR="009C5557" w:rsidRPr="009C6D46" w:rsidRDefault="007517F9" w:rsidP="008A0759">
            <w:pPr>
              <w:spacing w:line="276" w:lineRule="auto"/>
              <w:rPr>
                <w:rFonts w:cstheme="minorHAnsi"/>
                <w:b/>
                <w:color w:val="FFFFFF" w:themeColor="background1"/>
                <w:sz w:val="24"/>
                <w:szCs w:val="24"/>
              </w:rPr>
            </w:pPr>
            <w:r>
              <w:rPr>
                <w:rFonts w:cstheme="minorHAnsi"/>
                <w:b/>
                <w:color w:val="FFFFFF" w:themeColor="background1"/>
                <w:sz w:val="24"/>
                <w:szCs w:val="24"/>
              </w:rPr>
              <w:t>Funcionalidad principal</w:t>
            </w:r>
          </w:p>
        </w:tc>
        <w:tc>
          <w:tcPr>
            <w:tcW w:w="2416" w:type="pct"/>
            <w:tcBorders>
              <w:top w:val="single" w:sz="4" w:space="0" w:color="B65FD2"/>
              <w:left w:val="single" w:sz="4" w:space="0" w:color="B65FD2"/>
              <w:bottom w:val="single" w:sz="4" w:space="0" w:color="B65FD2"/>
              <w:right w:val="single" w:sz="4" w:space="0" w:color="B65FD2"/>
            </w:tcBorders>
            <w:shd w:val="clear" w:color="auto" w:fill="6E2585"/>
          </w:tcPr>
          <w:p w14:paraId="24462E42" w14:textId="7C9A4BF3" w:rsidR="009C5557" w:rsidRPr="009C6D46" w:rsidRDefault="009C6D46" w:rsidP="008A0759">
            <w:pPr>
              <w:spacing w:line="276" w:lineRule="auto"/>
              <w:rPr>
                <w:rFonts w:cstheme="minorHAnsi"/>
                <w:b/>
                <w:color w:val="FFFFFF" w:themeColor="background1"/>
                <w:sz w:val="24"/>
                <w:szCs w:val="24"/>
              </w:rPr>
            </w:pPr>
            <w:r w:rsidRPr="009C6D46">
              <w:rPr>
                <w:rFonts w:cstheme="minorHAnsi"/>
                <w:b/>
                <w:color w:val="FFFFFF" w:themeColor="background1"/>
                <w:sz w:val="24"/>
                <w:szCs w:val="24"/>
              </w:rPr>
              <w:t>H</w:t>
            </w:r>
            <w:r w:rsidR="007517F9">
              <w:rPr>
                <w:rFonts w:cstheme="minorHAnsi"/>
                <w:b/>
                <w:color w:val="FFFFFF" w:themeColor="background1"/>
                <w:sz w:val="24"/>
                <w:szCs w:val="24"/>
              </w:rPr>
              <w:t>erramienta</w:t>
            </w:r>
          </w:p>
        </w:tc>
      </w:tr>
      <w:tr w:rsidR="00860EB0" w:rsidRPr="00823F16" w14:paraId="678756DD"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E6C9F0"/>
          </w:tcPr>
          <w:p w14:paraId="6B205D8D" w14:textId="0774E546" w:rsidR="009C5557" w:rsidRPr="009C6D46" w:rsidRDefault="009C5557" w:rsidP="008A0759">
            <w:pPr>
              <w:spacing w:line="276" w:lineRule="auto"/>
              <w:rPr>
                <w:rFonts w:cstheme="minorHAnsi"/>
                <w:b/>
              </w:rPr>
            </w:pPr>
            <w:r w:rsidRPr="009C6D46">
              <w:rPr>
                <w:rFonts w:cstheme="minorHAnsi"/>
                <w:b/>
              </w:rPr>
              <w:t>Web scraping</w:t>
            </w: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53B1D00D" w14:textId="22529610" w:rsidR="009C5557" w:rsidRPr="00823F16" w:rsidRDefault="009C5557" w:rsidP="008A0759">
            <w:pPr>
              <w:spacing w:line="276" w:lineRule="auto"/>
              <w:rPr>
                <w:rFonts w:cstheme="minorHAnsi"/>
              </w:rPr>
            </w:pPr>
            <w:r w:rsidRPr="00823F16">
              <w:rPr>
                <w:rFonts w:cstheme="minorHAnsi"/>
              </w:rPr>
              <w:t>Parsehub</w:t>
            </w:r>
          </w:p>
        </w:tc>
      </w:tr>
      <w:tr w:rsidR="00860EB0" w:rsidRPr="00823F16" w14:paraId="2C2ABB01" w14:textId="77777777" w:rsidTr="006935E2">
        <w:trPr>
          <w:trHeight w:val="57"/>
        </w:trPr>
        <w:tc>
          <w:tcPr>
            <w:tcW w:w="2584" w:type="pct"/>
            <w:vMerge/>
            <w:tcBorders>
              <w:left w:val="single" w:sz="4" w:space="0" w:color="B65FD2"/>
              <w:right w:val="single" w:sz="4" w:space="0" w:color="B65FD2"/>
            </w:tcBorders>
            <w:shd w:val="clear" w:color="auto" w:fill="E6C9F0"/>
          </w:tcPr>
          <w:p w14:paraId="4E1C5BD0" w14:textId="3B240846"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30FB1A3F" w14:textId="02E1337E" w:rsidR="009C5557" w:rsidRPr="00823F16" w:rsidRDefault="009C5557" w:rsidP="008A0759">
            <w:pPr>
              <w:spacing w:line="276" w:lineRule="auto"/>
              <w:rPr>
                <w:rFonts w:cstheme="minorHAnsi"/>
              </w:rPr>
            </w:pPr>
            <w:r w:rsidRPr="00823F16">
              <w:rPr>
                <w:rFonts w:cstheme="minorHAnsi"/>
              </w:rPr>
              <w:t>Scrapy</w:t>
            </w:r>
          </w:p>
        </w:tc>
      </w:tr>
      <w:tr w:rsidR="00860EB0" w:rsidRPr="00823F16" w14:paraId="0FE706B9" w14:textId="77777777" w:rsidTr="006935E2">
        <w:trPr>
          <w:trHeight w:val="57"/>
        </w:trPr>
        <w:tc>
          <w:tcPr>
            <w:tcW w:w="2584" w:type="pct"/>
            <w:vMerge/>
            <w:tcBorders>
              <w:left w:val="single" w:sz="4" w:space="0" w:color="B65FD2"/>
              <w:right w:val="single" w:sz="4" w:space="0" w:color="B65FD2"/>
            </w:tcBorders>
            <w:shd w:val="clear" w:color="auto" w:fill="E6C9F0"/>
          </w:tcPr>
          <w:p w14:paraId="7E54E037" w14:textId="69EA9488"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192A896E" w14:textId="3AA69816" w:rsidR="009C5557" w:rsidRPr="00823F16" w:rsidRDefault="009C5557" w:rsidP="008A0759">
            <w:pPr>
              <w:spacing w:line="276" w:lineRule="auto"/>
              <w:rPr>
                <w:rFonts w:cstheme="minorHAnsi"/>
              </w:rPr>
            </w:pPr>
            <w:r w:rsidRPr="00823F16">
              <w:rPr>
                <w:rFonts w:cstheme="minorHAnsi"/>
              </w:rPr>
              <w:t>Table Capture</w:t>
            </w:r>
          </w:p>
        </w:tc>
      </w:tr>
      <w:tr w:rsidR="00860EB0" w:rsidRPr="00823F16" w14:paraId="71B3F343"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E6C9F0"/>
          </w:tcPr>
          <w:p w14:paraId="2CF99ECE" w14:textId="2B11D1E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7F4E1621" w14:textId="46711E5D" w:rsidR="009C5557" w:rsidRPr="00823F16" w:rsidRDefault="009C5557" w:rsidP="008A0759">
            <w:pPr>
              <w:spacing w:line="276" w:lineRule="auto"/>
              <w:rPr>
                <w:rFonts w:cstheme="minorHAnsi"/>
              </w:rPr>
            </w:pPr>
            <w:r w:rsidRPr="00823F16">
              <w:rPr>
                <w:rFonts w:cstheme="minorHAnsi"/>
              </w:rPr>
              <w:t>Función IMPORTHTML</w:t>
            </w:r>
          </w:p>
        </w:tc>
      </w:tr>
      <w:tr w:rsidR="00860EB0" w:rsidRPr="00823F16" w14:paraId="080E900C"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FFFFFF" w:themeFill="background1"/>
          </w:tcPr>
          <w:p w14:paraId="12428BE0" w14:textId="703E8CD3" w:rsidR="009C5557" w:rsidRPr="009C6D46" w:rsidRDefault="004E3521" w:rsidP="008A0759">
            <w:pPr>
              <w:spacing w:line="276" w:lineRule="auto"/>
              <w:rPr>
                <w:rFonts w:cstheme="minorHAnsi"/>
                <w:b/>
              </w:rPr>
            </w:pPr>
            <w:r w:rsidRPr="009C6D46">
              <w:rPr>
                <w:rFonts w:cstheme="minorHAnsi"/>
                <w:b/>
              </w:rPr>
              <w:t>D</w:t>
            </w:r>
            <w:r w:rsidR="009C5557" w:rsidRPr="009C6D46">
              <w:rPr>
                <w:rFonts w:cstheme="minorHAnsi"/>
                <w:b/>
              </w:rPr>
              <w:t>epuración de datos</w:t>
            </w: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1DFCD89C" w14:textId="18FF0203" w:rsidR="009C5557" w:rsidRPr="00823F16" w:rsidRDefault="009C5557" w:rsidP="008A0759">
            <w:pPr>
              <w:spacing w:line="276" w:lineRule="auto"/>
              <w:rPr>
                <w:rFonts w:cstheme="minorHAnsi"/>
              </w:rPr>
            </w:pPr>
            <w:r w:rsidRPr="00823F16">
              <w:rPr>
                <w:rFonts w:cstheme="minorHAnsi"/>
              </w:rPr>
              <w:t>Open Refine</w:t>
            </w:r>
          </w:p>
        </w:tc>
      </w:tr>
      <w:tr w:rsidR="00860EB0" w:rsidRPr="00823F16" w14:paraId="0F03C2EA"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FFFFFF" w:themeFill="background1"/>
          </w:tcPr>
          <w:p w14:paraId="1B602707" w14:textId="7777777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52C5F2E3" w14:textId="45DE053C" w:rsidR="009C5557" w:rsidRPr="00823F16" w:rsidRDefault="009C5557" w:rsidP="008A0759">
            <w:pPr>
              <w:spacing w:line="276" w:lineRule="auto"/>
              <w:rPr>
                <w:rFonts w:cstheme="minorHAnsi"/>
              </w:rPr>
            </w:pPr>
            <w:r w:rsidRPr="00823F16">
              <w:rPr>
                <w:rFonts w:cstheme="minorHAnsi"/>
              </w:rPr>
              <w:t>Talend Open Studio</w:t>
            </w:r>
          </w:p>
        </w:tc>
      </w:tr>
      <w:tr w:rsidR="00860EB0" w:rsidRPr="00823F16" w14:paraId="16805309" w14:textId="77777777" w:rsidTr="006F3AF0">
        <w:trPr>
          <w:trHeight w:val="57"/>
        </w:trPr>
        <w:tc>
          <w:tcPr>
            <w:tcW w:w="2584" w:type="pct"/>
            <w:vMerge w:val="restart"/>
            <w:tcBorders>
              <w:top w:val="single" w:sz="4" w:space="0" w:color="B65FD2"/>
              <w:left w:val="single" w:sz="4" w:space="0" w:color="B65FD2"/>
              <w:right w:val="single" w:sz="4" w:space="0" w:color="B65FD2"/>
            </w:tcBorders>
            <w:shd w:val="clear" w:color="auto" w:fill="E6C9F0"/>
          </w:tcPr>
          <w:p w14:paraId="3FA52C59" w14:textId="5CF88DC0" w:rsidR="009C5557" w:rsidRPr="009C6D46" w:rsidRDefault="004E3521" w:rsidP="008A0759">
            <w:pPr>
              <w:spacing w:line="276" w:lineRule="auto"/>
              <w:rPr>
                <w:rFonts w:cstheme="minorHAnsi"/>
                <w:b/>
              </w:rPr>
            </w:pPr>
            <w:r w:rsidRPr="009C6D46">
              <w:rPr>
                <w:rFonts w:cstheme="minorHAnsi"/>
                <w:b/>
              </w:rPr>
              <w:t>C</w:t>
            </w:r>
            <w:r w:rsidR="009C5557" w:rsidRPr="009C6D46">
              <w:rPr>
                <w:rFonts w:cstheme="minorHAnsi"/>
                <w:b/>
              </w:rPr>
              <w:t>onversión de datos</w:t>
            </w: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3EA336F6" w14:textId="30772196" w:rsidR="009C5557" w:rsidRPr="00823F16" w:rsidRDefault="009C5557" w:rsidP="008A0759">
            <w:pPr>
              <w:spacing w:line="276" w:lineRule="auto"/>
              <w:rPr>
                <w:rFonts w:cstheme="minorHAnsi"/>
              </w:rPr>
            </w:pPr>
            <w:r w:rsidRPr="00823F16">
              <w:rPr>
                <w:rFonts w:cstheme="minorHAnsi"/>
              </w:rPr>
              <w:t>Mr. Data Converter</w:t>
            </w:r>
          </w:p>
        </w:tc>
      </w:tr>
      <w:tr w:rsidR="00860EB0" w:rsidRPr="00823F16" w14:paraId="1A49CC45" w14:textId="77777777" w:rsidTr="006F3AF0">
        <w:trPr>
          <w:trHeight w:val="57"/>
        </w:trPr>
        <w:tc>
          <w:tcPr>
            <w:tcW w:w="2584" w:type="pct"/>
            <w:vMerge/>
            <w:tcBorders>
              <w:left w:val="single" w:sz="4" w:space="0" w:color="B65FD2"/>
              <w:right w:val="single" w:sz="4" w:space="0" w:color="B65FD2"/>
            </w:tcBorders>
            <w:shd w:val="clear" w:color="auto" w:fill="E6C9F0"/>
          </w:tcPr>
          <w:p w14:paraId="5D1095A8" w14:textId="7777777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nil"/>
              <w:right w:val="single" w:sz="4" w:space="0" w:color="B65FD2"/>
            </w:tcBorders>
            <w:shd w:val="clear" w:color="auto" w:fill="E6C9F0"/>
          </w:tcPr>
          <w:p w14:paraId="604A37C1" w14:textId="52EB96F8" w:rsidR="009C5557" w:rsidRPr="00823F16" w:rsidRDefault="009C5557" w:rsidP="008A0759">
            <w:pPr>
              <w:spacing w:line="276" w:lineRule="auto"/>
              <w:rPr>
                <w:rFonts w:cstheme="minorHAnsi"/>
              </w:rPr>
            </w:pPr>
            <w:r w:rsidRPr="00823F16">
              <w:rPr>
                <w:rFonts w:cstheme="minorHAnsi"/>
              </w:rPr>
              <w:t>Beautify Converter</w:t>
            </w:r>
          </w:p>
        </w:tc>
      </w:tr>
      <w:tr w:rsidR="00860EB0" w:rsidRPr="00823F16" w14:paraId="248C0A9F" w14:textId="77777777" w:rsidTr="006F3AF0">
        <w:trPr>
          <w:trHeight w:val="57"/>
        </w:trPr>
        <w:tc>
          <w:tcPr>
            <w:tcW w:w="2584" w:type="pct"/>
            <w:vMerge/>
            <w:tcBorders>
              <w:left w:val="single" w:sz="4" w:space="0" w:color="B65FD2"/>
              <w:bottom w:val="single" w:sz="4" w:space="0" w:color="B65FD2"/>
              <w:right w:val="single" w:sz="4" w:space="0" w:color="B65FD2"/>
            </w:tcBorders>
            <w:shd w:val="clear" w:color="auto" w:fill="E6C9F0"/>
          </w:tcPr>
          <w:p w14:paraId="32C5A5F1" w14:textId="77777777" w:rsidR="009C5557" w:rsidRPr="00823F16" w:rsidRDefault="009C5557" w:rsidP="008A0759">
            <w:pPr>
              <w:spacing w:line="276" w:lineRule="auto"/>
              <w:rPr>
                <w:rFonts w:cstheme="minorHAnsi"/>
              </w:rPr>
            </w:pPr>
          </w:p>
        </w:tc>
        <w:tc>
          <w:tcPr>
            <w:tcW w:w="2416" w:type="pct"/>
            <w:tcBorders>
              <w:top w:val="nil"/>
              <w:left w:val="single" w:sz="4" w:space="0" w:color="B65FD2"/>
              <w:bottom w:val="single" w:sz="4" w:space="0" w:color="B65FD2"/>
              <w:right w:val="single" w:sz="4" w:space="0" w:color="B65FD2"/>
            </w:tcBorders>
            <w:shd w:val="clear" w:color="auto" w:fill="E6C9F0"/>
          </w:tcPr>
          <w:p w14:paraId="637BEEFB" w14:textId="5A25CF46" w:rsidR="009C5557" w:rsidRPr="00823F16" w:rsidRDefault="009C5557" w:rsidP="008A0759">
            <w:pPr>
              <w:spacing w:line="276" w:lineRule="auto"/>
              <w:rPr>
                <w:rFonts w:cstheme="minorHAnsi"/>
              </w:rPr>
            </w:pPr>
            <w:r w:rsidRPr="00823F16">
              <w:rPr>
                <w:rFonts w:cstheme="minorHAnsi"/>
              </w:rPr>
              <w:t>Tabula</w:t>
            </w:r>
          </w:p>
        </w:tc>
      </w:tr>
      <w:tr w:rsidR="00860EB0" w:rsidRPr="00823F16" w14:paraId="30DA896D"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FFFFFF" w:themeFill="background1"/>
          </w:tcPr>
          <w:p w14:paraId="76171E16" w14:textId="5930099F" w:rsidR="004E3521" w:rsidRPr="009C6D46" w:rsidRDefault="004E3521" w:rsidP="008A0759">
            <w:pPr>
              <w:spacing w:line="276" w:lineRule="auto"/>
              <w:rPr>
                <w:rFonts w:cstheme="minorHAnsi"/>
                <w:b/>
              </w:rPr>
            </w:pPr>
            <w:r w:rsidRPr="009C6D46">
              <w:rPr>
                <w:rFonts w:cstheme="minorHAnsi"/>
                <w:b/>
              </w:rPr>
              <w:t>A</w:t>
            </w:r>
            <w:r w:rsidR="009C5557" w:rsidRPr="009C6D46">
              <w:rPr>
                <w:rFonts w:cstheme="minorHAnsi"/>
                <w:b/>
              </w:rPr>
              <w:t>nálisis de datos</w:t>
            </w:r>
            <w:r w:rsidRPr="009C6D46">
              <w:rPr>
                <w:rFonts w:cstheme="minorHAnsi"/>
                <w:b/>
              </w:rPr>
              <w:t xml:space="preserve"> y </w:t>
            </w:r>
          </w:p>
          <w:p w14:paraId="71CE7765" w14:textId="22EDFBAB" w:rsidR="009C5557" w:rsidRPr="00823F16" w:rsidRDefault="004E3521" w:rsidP="008A0759">
            <w:pPr>
              <w:spacing w:line="276" w:lineRule="auto"/>
              <w:rPr>
                <w:rFonts w:cstheme="minorHAnsi"/>
              </w:rPr>
            </w:pPr>
            <w:r w:rsidRPr="009C6D46">
              <w:rPr>
                <w:rFonts w:cstheme="minorHAnsi"/>
                <w:b/>
              </w:rPr>
              <w:t>Lenguajes de programación</w:t>
            </w: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18C74CD0" w14:textId="0C884489" w:rsidR="009C5557" w:rsidRPr="00823F16" w:rsidRDefault="009C5557" w:rsidP="008A0759">
            <w:pPr>
              <w:spacing w:line="276" w:lineRule="auto"/>
              <w:rPr>
                <w:rFonts w:cstheme="minorHAnsi"/>
              </w:rPr>
            </w:pPr>
            <w:r w:rsidRPr="00823F16">
              <w:rPr>
                <w:rFonts w:cstheme="minorHAnsi"/>
              </w:rPr>
              <w:t>Weka</w:t>
            </w:r>
          </w:p>
        </w:tc>
      </w:tr>
      <w:tr w:rsidR="00860EB0" w:rsidRPr="00823F16" w14:paraId="39154EB6"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317AF4BC" w14:textId="2B0D1DB2"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550B99BA" w14:textId="112AA06D" w:rsidR="009C5557" w:rsidRPr="00823F16" w:rsidRDefault="009C5557" w:rsidP="008A0759">
            <w:pPr>
              <w:spacing w:line="276" w:lineRule="auto"/>
              <w:rPr>
                <w:rFonts w:cstheme="minorHAnsi"/>
              </w:rPr>
            </w:pPr>
            <w:r w:rsidRPr="00823F16">
              <w:rPr>
                <w:rFonts w:cstheme="minorHAnsi"/>
              </w:rPr>
              <w:t>Knime</w:t>
            </w:r>
          </w:p>
        </w:tc>
      </w:tr>
      <w:tr w:rsidR="00860EB0" w:rsidRPr="00823F16" w14:paraId="4168FA66"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28E349E1" w14:textId="048964BE"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32960C77" w14:textId="169ACECD" w:rsidR="009C5557" w:rsidRPr="00823F16" w:rsidRDefault="009C5557" w:rsidP="008A0759">
            <w:pPr>
              <w:spacing w:line="276" w:lineRule="auto"/>
              <w:rPr>
                <w:rFonts w:cstheme="minorHAnsi"/>
              </w:rPr>
            </w:pPr>
            <w:r w:rsidRPr="00823F16">
              <w:rPr>
                <w:rFonts w:cstheme="minorHAnsi"/>
              </w:rPr>
              <w:t>Orange</w:t>
            </w:r>
          </w:p>
        </w:tc>
      </w:tr>
      <w:tr w:rsidR="00860EB0" w:rsidRPr="00823F16" w14:paraId="6BE1F196"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02B57F4D" w14:textId="2555F683"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07E15E0E" w14:textId="2974C231" w:rsidR="009C5557" w:rsidRPr="00823F16" w:rsidRDefault="009C5557" w:rsidP="008A0759">
            <w:pPr>
              <w:spacing w:line="276" w:lineRule="auto"/>
              <w:rPr>
                <w:rFonts w:cstheme="minorHAnsi"/>
              </w:rPr>
            </w:pPr>
            <w:r w:rsidRPr="00823F16">
              <w:rPr>
                <w:rFonts w:cstheme="minorHAnsi"/>
              </w:rPr>
              <w:t>R</w:t>
            </w:r>
          </w:p>
        </w:tc>
      </w:tr>
      <w:tr w:rsidR="00860EB0" w:rsidRPr="00823F16" w14:paraId="378566C3"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0D9F0BCC" w14:textId="7777777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299440C4" w14:textId="69608108" w:rsidR="009C5557" w:rsidRPr="00823F16" w:rsidRDefault="009C5557" w:rsidP="008A0759">
            <w:pPr>
              <w:spacing w:line="276" w:lineRule="auto"/>
              <w:rPr>
                <w:rFonts w:cstheme="minorHAnsi"/>
              </w:rPr>
            </w:pPr>
            <w:r w:rsidRPr="00823F16">
              <w:rPr>
                <w:rFonts w:cstheme="minorHAnsi"/>
              </w:rPr>
              <w:t>Python</w:t>
            </w:r>
          </w:p>
        </w:tc>
      </w:tr>
      <w:tr w:rsidR="00860EB0" w:rsidRPr="00823F16" w14:paraId="059247A6"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FFFFFF" w:themeFill="background1"/>
          </w:tcPr>
          <w:p w14:paraId="6315C830" w14:textId="7777777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55ADBF57" w14:textId="42CB7681" w:rsidR="009C5557" w:rsidRPr="00823F16" w:rsidRDefault="009C5557" w:rsidP="008A0759">
            <w:pPr>
              <w:spacing w:line="276" w:lineRule="auto"/>
              <w:rPr>
                <w:rFonts w:cstheme="minorHAnsi"/>
              </w:rPr>
            </w:pPr>
            <w:r w:rsidRPr="00823F16">
              <w:rPr>
                <w:rFonts w:cstheme="minorHAnsi"/>
              </w:rPr>
              <w:t>GNU Octave</w:t>
            </w:r>
          </w:p>
        </w:tc>
      </w:tr>
      <w:tr w:rsidR="00860EB0" w:rsidRPr="00823F16" w14:paraId="286525AC"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E6C9F0"/>
          </w:tcPr>
          <w:p w14:paraId="6124A4A1" w14:textId="265B3125" w:rsidR="009C5557" w:rsidRPr="009C6D46" w:rsidRDefault="004E3521" w:rsidP="008A0759">
            <w:pPr>
              <w:spacing w:line="276" w:lineRule="auto"/>
              <w:rPr>
                <w:rFonts w:cstheme="minorHAnsi"/>
                <w:b/>
              </w:rPr>
            </w:pPr>
            <w:r w:rsidRPr="009C6D46">
              <w:rPr>
                <w:rFonts w:cstheme="minorHAnsi"/>
                <w:b/>
              </w:rPr>
              <w:t>V</w:t>
            </w:r>
            <w:r w:rsidR="009C5557" w:rsidRPr="009C6D46">
              <w:rPr>
                <w:rFonts w:cstheme="minorHAnsi"/>
                <w:b/>
              </w:rPr>
              <w:t>isualización</w:t>
            </w: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55CCAF12" w14:textId="6D4275CE" w:rsidR="009C5557" w:rsidRPr="00823F16" w:rsidRDefault="009C5557" w:rsidP="008A0759">
            <w:pPr>
              <w:spacing w:line="276" w:lineRule="auto"/>
              <w:rPr>
                <w:rFonts w:cstheme="minorHAnsi"/>
              </w:rPr>
            </w:pPr>
            <w:r w:rsidRPr="00823F16">
              <w:rPr>
                <w:rFonts w:cstheme="minorHAnsi"/>
              </w:rPr>
              <w:t>Kibana</w:t>
            </w:r>
          </w:p>
        </w:tc>
      </w:tr>
      <w:tr w:rsidR="00860EB0" w:rsidRPr="00823F16" w14:paraId="1B21BE07" w14:textId="77777777" w:rsidTr="006935E2">
        <w:trPr>
          <w:trHeight w:val="57"/>
        </w:trPr>
        <w:tc>
          <w:tcPr>
            <w:tcW w:w="2584" w:type="pct"/>
            <w:vMerge/>
            <w:tcBorders>
              <w:left w:val="single" w:sz="4" w:space="0" w:color="B65FD2"/>
              <w:right w:val="single" w:sz="4" w:space="0" w:color="B65FD2"/>
            </w:tcBorders>
            <w:shd w:val="clear" w:color="auto" w:fill="E6C9F0"/>
          </w:tcPr>
          <w:p w14:paraId="729807C0" w14:textId="74263193"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4D6E4A35" w14:textId="1D406414" w:rsidR="009C5557" w:rsidRPr="00823F16" w:rsidRDefault="009C5557" w:rsidP="008A0759">
            <w:pPr>
              <w:spacing w:line="276" w:lineRule="auto"/>
              <w:rPr>
                <w:rFonts w:cstheme="minorHAnsi"/>
              </w:rPr>
            </w:pPr>
            <w:r w:rsidRPr="00823F16">
              <w:rPr>
                <w:rFonts w:cstheme="minorHAnsi"/>
              </w:rPr>
              <w:t>Tableau Public</w:t>
            </w:r>
          </w:p>
        </w:tc>
      </w:tr>
      <w:tr w:rsidR="00860EB0" w:rsidRPr="00823F16" w14:paraId="1C7848A2" w14:textId="77777777" w:rsidTr="006935E2">
        <w:trPr>
          <w:trHeight w:val="57"/>
        </w:trPr>
        <w:tc>
          <w:tcPr>
            <w:tcW w:w="2584" w:type="pct"/>
            <w:vMerge/>
            <w:tcBorders>
              <w:left w:val="single" w:sz="4" w:space="0" w:color="B65FD2"/>
              <w:right w:val="single" w:sz="4" w:space="0" w:color="B65FD2"/>
            </w:tcBorders>
            <w:shd w:val="clear" w:color="auto" w:fill="E6C9F0"/>
          </w:tcPr>
          <w:p w14:paraId="7721A801" w14:textId="21254B3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61372AF8" w14:textId="63468633" w:rsidR="009C5557" w:rsidRPr="00823F16" w:rsidRDefault="009C5557" w:rsidP="008A0759">
            <w:pPr>
              <w:spacing w:line="276" w:lineRule="auto"/>
              <w:rPr>
                <w:rFonts w:cstheme="minorHAnsi"/>
              </w:rPr>
            </w:pPr>
            <w:r w:rsidRPr="00823F16">
              <w:rPr>
                <w:rFonts w:cstheme="minorHAnsi"/>
              </w:rPr>
              <w:t>SpagoBI</w:t>
            </w:r>
          </w:p>
        </w:tc>
      </w:tr>
      <w:tr w:rsidR="00860EB0" w:rsidRPr="00823F16" w14:paraId="4EA6D91A"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E6C9F0"/>
          </w:tcPr>
          <w:p w14:paraId="561CCC97" w14:textId="2E6EFF06"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29E19892" w14:textId="7D289A4E" w:rsidR="009C5557" w:rsidRPr="00823F16" w:rsidRDefault="009C5557" w:rsidP="008A0759">
            <w:pPr>
              <w:spacing w:line="276" w:lineRule="auto"/>
              <w:rPr>
                <w:rFonts w:cstheme="minorHAnsi"/>
              </w:rPr>
            </w:pPr>
            <w:r w:rsidRPr="00823F16">
              <w:rPr>
                <w:rFonts w:cstheme="minorHAnsi"/>
              </w:rPr>
              <w:t>Grafana</w:t>
            </w:r>
          </w:p>
        </w:tc>
      </w:tr>
      <w:tr w:rsidR="004E3521" w:rsidRPr="00823F16" w14:paraId="7EDA9852"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FFFFFF" w:themeFill="background1"/>
          </w:tcPr>
          <w:p w14:paraId="447A1225" w14:textId="2CC8309E" w:rsidR="004E3521" w:rsidRPr="009C6D46" w:rsidRDefault="004E3521" w:rsidP="008A0759">
            <w:pPr>
              <w:spacing w:line="276" w:lineRule="auto"/>
              <w:ind w:hanging="3"/>
              <w:rPr>
                <w:rFonts w:cstheme="minorHAnsi"/>
                <w:b/>
              </w:rPr>
            </w:pPr>
            <w:r w:rsidRPr="009C6D46">
              <w:rPr>
                <w:rFonts w:cstheme="minorHAnsi"/>
                <w:b/>
              </w:rPr>
              <w:t>APIS y librerías de visualización</w:t>
            </w: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1A16FC52" w14:textId="3EF51AAD" w:rsidR="004E3521" w:rsidRPr="00823F16" w:rsidRDefault="004E3521" w:rsidP="008A0759">
            <w:pPr>
              <w:spacing w:line="276" w:lineRule="auto"/>
              <w:rPr>
                <w:rFonts w:cstheme="minorHAnsi"/>
              </w:rPr>
            </w:pPr>
            <w:r w:rsidRPr="00823F16">
              <w:rPr>
                <w:rFonts w:cstheme="minorHAnsi"/>
              </w:rPr>
              <w:t>Google Chart Tools</w:t>
            </w:r>
          </w:p>
        </w:tc>
      </w:tr>
      <w:tr w:rsidR="004E3521" w:rsidRPr="00823F16" w14:paraId="6B083E45"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19C6AB5E" w14:textId="3E8D4654"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75A8E28D" w14:textId="7F8FC8C6" w:rsidR="004E3521" w:rsidRPr="00823F16" w:rsidRDefault="004E3521" w:rsidP="008A0759">
            <w:pPr>
              <w:spacing w:line="276" w:lineRule="auto"/>
              <w:rPr>
                <w:rFonts w:cstheme="minorHAnsi"/>
              </w:rPr>
            </w:pPr>
            <w:r w:rsidRPr="00823F16">
              <w:rPr>
                <w:rFonts w:cstheme="minorHAnsi"/>
              </w:rPr>
              <w:t>JavaScript InfoVis Toolkit</w:t>
            </w:r>
          </w:p>
        </w:tc>
      </w:tr>
      <w:tr w:rsidR="004E3521" w:rsidRPr="00823F16" w14:paraId="1B885FCE"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48F4463F" w14:textId="217EC82D"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5E37BE32" w14:textId="54F1562C" w:rsidR="004E3521" w:rsidRPr="00823F16" w:rsidRDefault="004E3521" w:rsidP="008A0759">
            <w:pPr>
              <w:spacing w:line="276" w:lineRule="auto"/>
              <w:rPr>
                <w:rFonts w:cstheme="minorHAnsi"/>
              </w:rPr>
            </w:pPr>
            <w:r w:rsidRPr="00823F16">
              <w:rPr>
                <w:rFonts w:cstheme="minorHAnsi"/>
              </w:rPr>
              <w:t>D3.js</w:t>
            </w:r>
          </w:p>
        </w:tc>
      </w:tr>
      <w:tr w:rsidR="004E3521" w:rsidRPr="00823F16" w14:paraId="702FA55E" w14:textId="77777777" w:rsidTr="006935E2">
        <w:trPr>
          <w:trHeight w:val="57"/>
        </w:trPr>
        <w:tc>
          <w:tcPr>
            <w:tcW w:w="2584" w:type="pct"/>
            <w:vMerge/>
            <w:tcBorders>
              <w:left w:val="single" w:sz="4" w:space="0" w:color="B65FD2"/>
              <w:right w:val="single" w:sz="4" w:space="0" w:color="B65FD2"/>
            </w:tcBorders>
            <w:shd w:val="clear" w:color="auto" w:fill="FFFFFF" w:themeFill="background1"/>
          </w:tcPr>
          <w:p w14:paraId="1FA6060A" w14:textId="66ACCDA9"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3F425E7D" w14:textId="5A95B37D" w:rsidR="004E3521" w:rsidRPr="00823F16" w:rsidRDefault="004E3521" w:rsidP="008A0759">
            <w:pPr>
              <w:spacing w:line="276" w:lineRule="auto"/>
              <w:rPr>
                <w:rFonts w:cstheme="minorHAnsi"/>
              </w:rPr>
            </w:pPr>
            <w:r w:rsidRPr="00823F16">
              <w:rPr>
                <w:rFonts w:cstheme="minorHAnsi"/>
              </w:rPr>
              <w:t>Matplolib</w:t>
            </w:r>
          </w:p>
        </w:tc>
      </w:tr>
      <w:tr w:rsidR="004E3521" w:rsidRPr="00823F16" w14:paraId="40BCF9DA"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FFFFFF" w:themeFill="background1"/>
          </w:tcPr>
          <w:p w14:paraId="54FC0A33" w14:textId="47A5466A"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64202875" w14:textId="59C25960" w:rsidR="004E3521" w:rsidRPr="00823F16" w:rsidRDefault="004E3521" w:rsidP="008A0759">
            <w:pPr>
              <w:spacing w:line="276" w:lineRule="auto"/>
              <w:rPr>
                <w:rFonts w:cstheme="minorHAnsi"/>
              </w:rPr>
            </w:pPr>
            <w:r w:rsidRPr="00823F16">
              <w:rPr>
                <w:rFonts w:cstheme="minorHAnsi"/>
              </w:rPr>
              <w:t>Bokeh</w:t>
            </w:r>
          </w:p>
        </w:tc>
      </w:tr>
      <w:tr w:rsidR="004E3521" w:rsidRPr="00823F16" w14:paraId="0FE72DED"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E6C9F0"/>
          </w:tcPr>
          <w:p w14:paraId="5DC32355" w14:textId="02F9308D" w:rsidR="004E3521" w:rsidRPr="009C6D46" w:rsidRDefault="004E3521" w:rsidP="008A0759">
            <w:pPr>
              <w:spacing w:line="276" w:lineRule="auto"/>
              <w:rPr>
                <w:rFonts w:cstheme="minorHAnsi"/>
                <w:b/>
              </w:rPr>
            </w:pPr>
            <w:r w:rsidRPr="009C6D46">
              <w:rPr>
                <w:rFonts w:cstheme="minorHAnsi"/>
                <w:b/>
              </w:rPr>
              <w:t>Visualización y tratamiento de datos geoespaciales </w:t>
            </w: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222F694B" w14:textId="5BE0040A" w:rsidR="004E3521" w:rsidRPr="00823F16" w:rsidRDefault="004E3521" w:rsidP="008A0759">
            <w:pPr>
              <w:spacing w:line="276" w:lineRule="auto"/>
              <w:rPr>
                <w:rFonts w:cstheme="minorHAnsi"/>
              </w:rPr>
            </w:pPr>
            <w:r w:rsidRPr="00823F16">
              <w:rPr>
                <w:rFonts w:cstheme="minorHAnsi"/>
              </w:rPr>
              <w:t>Carto</w:t>
            </w:r>
          </w:p>
        </w:tc>
      </w:tr>
      <w:tr w:rsidR="004E3521" w:rsidRPr="00823F16" w14:paraId="5E4A35EB" w14:textId="77777777" w:rsidTr="006935E2">
        <w:trPr>
          <w:trHeight w:val="57"/>
        </w:trPr>
        <w:tc>
          <w:tcPr>
            <w:tcW w:w="2584" w:type="pct"/>
            <w:vMerge/>
            <w:tcBorders>
              <w:left w:val="single" w:sz="4" w:space="0" w:color="B65FD2"/>
              <w:right w:val="single" w:sz="4" w:space="0" w:color="B65FD2"/>
            </w:tcBorders>
            <w:shd w:val="clear" w:color="auto" w:fill="E6C9F0"/>
          </w:tcPr>
          <w:p w14:paraId="622CCACF"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6B6D61B4" w14:textId="12D84754" w:rsidR="004E3521" w:rsidRPr="00823F16" w:rsidRDefault="004E3521" w:rsidP="008A0759">
            <w:pPr>
              <w:spacing w:line="276" w:lineRule="auto"/>
              <w:rPr>
                <w:rFonts w:cstheme="minorHAnsi"/>
              </w:rPr>
            </w:pPr>
            <w:r w:rsidRPr="00823F16">
              <w:rPr>
                <w:rFonts w:cstheme="minorHAnsi"/>
              </w:rPr>
              <w:t>OpenLayers</w:t>
            </w:r>
          </w:p>
        </w:tc>
      </w:tr>
      <w:tr w:rsidR="004E3521" w:rsidRPr="00823F16" w14:paraId="20D316F4" w14:textId="77777777" w:rsidTr="006935E2">
        <w:trPr>
          <w:trHeight w:val="57"/>
        </w:trPr>
        <w:tc>
          <w:tcPr>
            <w:tcW w:w="2584" w:type="pct"/>
            <w:vMerge/>
            <w:tcBorders>
              <w:left w:val="single" w:sz="4" w:space="0" w:color="B65FD2"/>
              <w:right w:val="single" w:sz="4" w:space="0" w:color="B65FD2"/>
            </w:tcBorders>
            <w:shd w:val="clear" w:color="auto" w:fill="E6C9F0"/>
          </w:tcPr>
          <w:p w14:paraId="7B5BA8F1"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066D0E87" w14:textId="28CE9F47" w:rsidR="004E3521" w:rsidRPr="00823F16" w:rsidRDefault="004E3521" w:rsidP="008A0759">
            <w:pPr>
              <w:spacing w:line="276" w:lineRule="auto"/>
              <w:rPr>
                <w:rFonts w:cstheme="minorHAnsi"/>
              </w:rPr>
            </w:pPr>
            <w:r w:rsidRPr="00823F16">
              <w:rPr>
                <w:rFonts w:cstheme="minorHAnsi"/>
              </w:rPr>
              <w:t>OpenStreetMap</w:t>
            </w:r>
          </w:p>
        </w:tc>
      </w:tr>
      <w:tr w:rsidR="004E3521" w:rsidRPr="00823F16" w14:paraId="7D1B770D" w14:textId="77777777" w:rsidTr="006935E2">
        <w:trPr>
          <w:trHeight w:val="57"/>
        </w:trPr>
        <w:tc>
          <w:tcPr>
            <w:tcW w:w="2584" w:type="pct"/>
            <w:vMerge/>
            <w:tcBorders>
              <w:left w:val="single" w:sz="4" w:space="0" w:color="B65FD2"/>
              <w:right w:val="single" w:sz="4" w:space="0" w:color="B65FD2"/>
            </w:tcBorders>
            <w:shd w:val="clear" w:color="auto" w:fill="E6C9F0"/>
          </w:tcPr>
          <w:p w14:paraId="55BE0B67"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76C84C13" w14:textId="2518C131" w:rsidR="004E3521" w:rsidRPr="00823F16" w:rsidRDefault="004E3521" w:rsidP="008A0759">
            <w:pPr>
              <w:spacing w:line="276" w:lineRule="auto"/>
              <w:rPr>
                <w:rFonts w:cstheme="minorHAnsi"/>
              </w:rPr>
            </w:pPr>
            <w:r w:rsidRPr="00823F16">
              <w:rPr>
                <w:rFonts w:cstheme="minorHAnsi"/>
              </w:rPr>
              <w:t>Geocoder</w:t>
            </w:r>
          </w:p>
        </w:tc>
      </w:tr>
      <w:tr w:rsidR="004E3521" w:rsidRPr="00823F16" w14:paraId="26A5606E" w14:textId="77777777" w:rsidTr="006935E2">
        <w:trPr>
          <w:trHeight w:val="57"/>
        </w:trPr>
        <w:tc>
          <w:tcPr>
            <w:tcW w:w="2584" w:type="pct"/>
            <w:vMerge/>
            <w:tcBorders>
              <w:left w:val="single" w:sz="4" w:space="0" w:color="B65FD2"/>
              <w:right w:val="single" w:sz="4" w:space="0" w:color="B65FD2"/>
            </w:tcBorders>
            <w:shd w:val="clear" w:color="auto" w:fill="E6C9F0"/>
          </w:tcPr>
          <w:p w14:paraId="6F270F2C"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487E0C29" w14:textId="51FF112E" w:rsidR="004E3521" w:rsidRPr="00823F16" w:rsidRDefault="004E3521" w:rsidP="008A0759">
            <w:pPr>
              <w:spacing w:line="276" w:lineRule="auto"/>
              <w:rPr>
                <w:rFonts w:cstheme="minorHAnsi"/>
              </w:rPr>
            </w:pPr>
            <w:r w:rsidRPr="00823F16">
              <w:rPr>
                <w:rFonts w:cstheme="minorHAnsi"/>
              </w:rPr>
              <w:t>Geopy</w:t>
            </w:r>
          </w:p>
        </w:tc>
      </w:tr>
      <w:tr w:rsidR="004E3521" w:rsidRPr="00823F16" w14:paraId="0214F63B" w14:textId="77777777" w:rsidTr="006935E2">
        <w:trPr>
          <w:trHeight w:val="57"/>
        </w:trPr>
        <w:tc>
          <w:tcPr>
            <w:tcW w:w="2584" w:type="pct"/>
            <w:vMerge/>
            <w:tcBorders>
              <w:left w:val="single" w:sz="4" w:space="0" w:color="B65FD2"/>
              <w:right w:val="single" w:sz="4" w:space="0" w:color="B65FD2"/>
            </w:tcBorders>
            <w:shd w:val="clear" w:color="auto" w:fill="E6C9F0"/>
          </w:tcPr>
          <w:p w14:paraId="5CD1062C"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59E6B0AE" w14:textId="3E144040" w:rsidR="004E3521" w:rsidRPr="00823F16" w:rsidRDefault="004E3521" w:rsidP="008A0759">
            <w:pPr>
              <w:spacing w:line="276" w:lineRule="auto"/>
              <w:rPr>
                <w:rFonts w:cstheme="minorHAnsi"/>
              </w:rPr>
            </w:pPr>
            <w:r w:rsidRPr="00823F16">
              <w:rPr>
                <w:rFonts w:cstheme="minorHAnsi"/>
              </w:rPr>
              <w:t>GDAL</w:t>
            </w:r>
          </w:p>
        </w:tc>
      </w:tr>
      <w:tr w:rsidR="004E3521" w:rsidRPr="00823F16" w14:paraId="4EFA2597" w14:textId="77777777" w:rsidTr="006F3AF0">
        <w:trPr>
          <w:trHeight w:val="57"/>
        </w:trPr>
        <w:tc>
          <w:tcPr>
            <w:tcW w:w="2584" w:type="pct"/>
            <w:vMerge/>
            <w:tcBorders>
              <w:left w:val="single" w:sz="4" w:space="0" w:color="B65FD2"/>
              <w:bottom w:val="single" w:sz="4" w:space="0" w:color="B65FD2"/>
              <w:right w:val="single" w:sz="4" w:space="0" w:color="B65FD2"/>
            </w:tcBorders>
            <w:shd w:val="clear" w:color="auto" w:fill="E6C9F0"/>
          </w:tcPr>
          <w:p w14:paraId="4986B059" w14:textId="77777777" w:rsidR="004E3521" w:rsidRPr="00823F16" w:rsidRDefault="004E3521"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E6C9F0"/>
          </w:tcPr>
          <w:p w14:paraId="4F280FFC" w14:textId="37A236D9" w:rsidR="004E3521" w:rsidRPr="00823F16" w:rsidRDefault="004E3521" w:rsidP="008A0759">
            <w:pPr>
              <w:spacing w:line="276" w:lineRule="auto"/>
              <w:rPr>
                <w:rFonts w:cstheme="minorHAnsi"/>
              </w:rPr>
            </w:pPr>
            <w:r w:rsidRPr="00823F16">
              <w:rPr>
                <w:rFonts w:cstheme="minorHAnsi"/>
              </w:rPr>
              <w:t>PROJ.4 y PROJ.4S</w:t>
            </w:r>
          </w:p>
        </w:tc>
      </w:tr>
      <w:tr w:rsidR="00860EB0" w:rsidRPr="00823F16" w14:paraId="10C199F3" w14:textId="77777777" w:rsidTr="006935E2">
        <w:trPr>
          <w:trHeight w:val="57"/>
        </w:trPr>
        <w:tc>
          <w:tcPr>
            <w:tcW w:w="2584" w:type="pct"/>
            <w:vMerge w:val="restart"/>
            <w:tcBorders>
              <w:top w:val="single" w:sz="4" w:space="0" w:color="B65FD2"/>
              <w:left w:val="single" w:sz="4" w:space="0" w:color="B65FD2"/>
              <w:right w:val="single" w:sz="4" w:space="0" w:color="B65FD2"/>
            </w:tcBorders>
            <w:shd w:val="clear" w:color="auto" w:fill="FFFFFF" w:themeFill="background1"/>
          </w:tcPr>
          <w:p w14:paraId="06F890AA" w14:textId="28D04542" w:rsidR="009C5557" w:rsidRPr="009C6D46" w:rsidRDefault="004E3521" w:rsidP="008A0759">
            <w:pPr>
              <w:spacing w:line="276" w:lineRule="auto"/>
              <w:rPr>
                <w:rFonts w:cstheme="minorHAnsi"/>
                <w:b/>
              </w:rPr>
            </w:pPr>
            <w:r w:rsidRPr="009C6D46">
              <w:rPr>
                <w:rFonts w:cstheme="minorHAnsi"/>
                <w:b/>
              </w:rPr>
              <w:t>A</w:t>
            </w:r>
            <w:r w:rsidR="009C5557" w:rsidRPr="009C6D46">
              <w:rPr>
                <w:rFonts w:cstheme="minorHAnsi"/>
                <w:b/>
              </w:rPr>
              <w:t>nálisis de redes</w:t>
            </w: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08D28EEC" w14:textId="6FCA8FEC" w:rsidR="009C5557" w:rsidRPr="00823F16" w:rsidRDefault="009C5557" w:rsidP="008A0759">
            <w:pPr>
              <w:spacing w:line="276" w:lineRule="auto"/>
              <w:rPr>
                <w:rFonts w:cstheme="minorHAnsi"/>
              </w:rPr>
            </w:pPr>
            <w:r w:rsidRPr="00823F16">
              <w:rPr>
                <w:rFonts w:cstheme="minorHAnsi"/>
              </w:rPr>
              <w:t>Gephi</w:t>
            </w:r>
          </w:p>
        </w:tc>
      </w:tr>
      <w:tr w:rsidR="00860EB0" w:rsidRPr="00823F16" w14:paraId="3DB449DA" w14:textId="77777777" w:rsidTr="006935E2">
        <w:trPr>
          <w:trHeight w:val="57"/>
        </w:trPr>
        <w:tc>
          <w:tcPr>
            <w:tcW w:w="2584" w:type="pct"/>
            <w:vMerge/>
            <w:tcBorders>
              <w:left w:val="single" w:sz="4" w:space="0" w:color="B65FD2"/>
              <w:bottom w:val="single" w:sz="4" w:space="0" w:color="B65FD2"/>
              <w:right w:val="single" w:sz="4" w:space="0" w:color="B65FD2"/>
            </w:tcBorders>
            <w:shd w:val="clear" w:color="auto" w:fill="FFFFFF" w:themeFill="background1"/>
          </w:tcPr>
          <w:p w14:paraId="2DD9E856" w14:textId="77777777" w:rsidR="009C5557" w:rsidRPr="00823F16" w:rsidRDefault="009C5557" w:rsidP="008A0759">
            <w:pPr>
              <w:spacing w:line="276" w:lineRule="auto"/>
              <w:rPr>
                <w:rFonts w:cstheme="minorHAnsi"/>
              </w:rPr>
            </w:pPr>
          </w:p>
        </w:tc>
        <w:tc>
          <w:tcPr>
            <w:tcW w:w="2416" w:type="pct"/>
            <w:tcBorders>
              <w:top w:val="single" w:sz="4" w:space="0" w:color="B65FD2"/>
              <w:left w:val="single" w:sz="4" w:space="0" w:color="B65FD2"/>
              <w:bottom w:val="single" w:sz="4" w:space="0" w:color="B65FD2"/>
              <w:right w:val="single" w:sz="4" w:space="0" w:color="B65FD2"/>
            </w:tcBorders>
            <w:shd w:val="clear" w:color="auto" w:fill="FFFFFF" w:themeFill="background1"/>
          </w:tcPr>
          <w:p w14:paraId="1BB3042F" w14:textId="2AD208A9" w:rsidR="009C5557" w:rsidRPr="00823F16" w:rsidRDefault="009C5557" w:rsidP="008A0759">
            <w:pPr>
              <w:spacing w:line="276" w:lineRule="auto"/>
              <w:rPr>
                <w:rFonts w:cstheme="minorHAnsi"/>
              </w:rPr>
            </w:pPr>
            <w:r w:rsidRPr="00823F16">
              <w:rPr>
                <w:rFonts w:cstheme="minorHAnsi"/>
              </w:rPr>
              <w:t>NodeXL</w:t>
            </w:r>
          </w:p>
        </w:tc>
      </w:tr>
    </w:tbl>
    <w:p w14:paraId="600156E3" w14:textId="1E72AE81" w:rsidR="00BA5067" w:rsidRDefault="00BA5067">
      <w:pPr>
        <w:rPr>
          <w:rFonts w:eastAsia="Arial Unicode MS" w:cs="Arial Unicode MS"/>
          <w:b/>
          <w:color w:val="5E146B"/>
          <w:sz w:val="26"/>
          <w:szCs w:val="26"/>
        </w:rPr>
      </w:pPr>
    </w:p>
    <w:p w14:paraId="3EB9D004" w14:textId="1D03990F" w:rsidR="0029055A" w:rsidRPr="00CA4C1F" w:rsidRDefault="000B47DF" w:rsidP="005E5059">
      <w:pPr>
        <w:pStyle w:val="Ttulo2"/>
      </w:pPr>
      <w:bookmarkStart w:id="2" w:name="_Toc66865473"/>
      <w:r w:rsidRPr="00CA4C1F">
        <w:lastRenderedPageBreak/>
        <w:t>Herramientas de web scraping</w:t>
      </w:r>
      <w:bookmarkEnd w:id="2"/>
      <w:r w:rsidRPr="00CA4C1F">
        <w:t xml:space="preserve"> </w:t>
      </w:r>
    </w:p>
    <w:p w14:paraId="1B058287" w14:textId="1360774B" w:rsidR="007E50FA" w:rsidRDefault="00E8065B" w:rsidP="00C57E7A">
      <w:pPr>
        <w:spacing w:line="276" w:lineRule="auto"/>
        <w:jc w:val="both"/>
        <w:rPr>
          <w:rFonts w:ascii="Arial" w:hAnsi="Arial" w:cs="Arial"/>
        </w:rPr>
      </w:pPr>
      <w:r w:rsidRPr="00823F16">
        <w:rPr>
          <w:rFonts w:ascii="Arial" w:hAnsi="Arial" w:cs="Arial"/>
        </w:rPr>
        <w:t xml:space="preserve">El </w:t>
      </w:r>
      <w:hyperlink r:id="rId16">
        <w:r w:rsidRPr="00823F16">
          <w:rPr>
            <w:rStyle w:val="EstilodeenlacesCar"/>
            <w:rFonts w:ascii="Arial" w:hAnsi="Arial" w:cs="Arial"/>
          </w:rPr>
          <w:t>web scraping o extracción de datos de la web</w:t>
        </w:r>
      </w:hyperlink>
      <w:r w:rsidRPr="00823F16">
        <w:rPr>
          <w:rFonts w:ascii="Arial" w:hAnsi="Arial" w:cs="Arial"/>
        </w:rPr>
        <w:t xml:space="preserve"> es un conjunto de técnicas de programación con las cuales es posible extraer información o datos de la web, sea cual sea su presentación. Esta información se recopila y se exporta a un formato procesable por el usuario, como puede ser una hoja de cálculo o ficheros tipo texto. Esta acción se puede hacer manualmente, pero es preferible usar herramientas automatizadas para extraer datos de una web, ya que se ahorra tiempo y quebraderos de cabeza debido a que cada sitio web puede tener elementos constructivos distintos. La </w:t>
      </w:r>
      <w:r w:rsidR="00D943D0" w:rsidRPr="00823F16">
        <w:rPr>
          <w:rFonts w:ascii="Arial" w:hAnsi="Arial" w:cs="Arial"/>
        </w:rPr>
        <w:t>elección de la</w:t>
      </w:r>
      <w:r w:rsidR="001B00F3">
        <w:rPr>
          <w:rFonts w:ascii="Arial" w:hAnsi="Arial" w:cs="Arial"/>
        </w:rPr>
        <w:t xml:space="preserve"> </w:t>
      </w:r>
      <w:r w:rsidRPr="00823F16">
        <w:rPr>
          <w:rFonts w:ascii="Arial" w:hAnsi="Arial" w:cs="Arial"/>
        </w:rPr>
        <w:t>herramienta para realizar esta tarea depende de cuales sean las necesidades del usuario.</w:t>
      </w:r>
      <w:r w:rsidR="001B00F3">
        <w:rPr>
          <w:rFonts w:ascii="Arial" w:hAnsi="Arial" w:cs="Arial"/>
        </w:rPr>
        <w:t xml:space="preserve"> </w:t>
      </w:r>
    </w:p>
    <w:p w14:paraId="71AF4EBE" w14:textId="576BCC50" w:rsidR="00E8065B" w:rsidRPr="00823F16" w:rsidRDefault="007E50FA" w:rsidP="00C57E7A">
      <w:pPr>
        <w:spacing w:line="276" w:lineRule="auto"/>
        <w:jc w:val="both"/>
        <w:rPr>
          <w:rFonts w:ascii="Arial" w:hAnsi="Arial" w:cs="Arial"/>
        </w:rPr>
      </w:pPr>
      <w:r>
        <w:rPr>
          <w:rFonts w:ascii="Arial" w:hAnsi="Arial" w:cs="Arial"/>
        </w:rPr>
        <w:t>Cuando se utiliza este tipo de herramientas</w:t>
      </w:r>
      <w:r w:rsidR="00E8065B" w:rsidRPr="00823F16">
        <w:rPr>
          <w:rFonts w:ascii="Arial" w:hAnsi="Arial" w:cs="Arial"/>
        </w:rPr>
        <w:t xml:space="preserve"> se debe</w:t>
      </w:r>
      <w:r>
        <w:rPr>
          <w:rFonts w:ascii="Arial" w:hAnsi="Arial" w:cs="Arial"/>
        </w:rPr>
        <w:t>n</w:t>
      </w:r>
      <w:r w:rsidR="00E8065B" w:rsidRPr="00823F16">
        <w:rPr>
          <w:rFonts w:ascii="Arial" w:hAnsi="Arial" w:cs="Arial"/>
        </w:rPr>
        <w:t xml:space="preserve"> tener en cuenta </w:t>
      </w:r>
      <w:r>
        <w:rPr>
          <w:rFonts w:ascii="Arial" w:hAnsi="Arial" w:cs="Arial"/>
        </w:rPr>
        <w:t>dos aspectos relevantes</w:t>
      </w:r>
      <w:r w:rsidR="00DE1704">
        <w:rPr>
          <w:rFonts w:ascii="Arial" w:hAnsi="Arial" w:cs="Arial"/>
        </w:rPr>
        <w:t>.</w:t>
      </w:r>
      <w:r w:rsidR="00066500">
        <w:rPr>
          <w:rFonts w:ascii="Arial" w:hAnsi="Arial" w:cs="Arial"/>
        </w:rPr>
        <w:t xml:space="preserve"> E</w:t>
      </w:r>
      <w:r>
        <w:rPr>
          <w:rFonts w:ascii="Arial" w:hAnsi="Arial" w:cs="Arial"/>
        </w:rPr>
        <w:t xml:space="preserve">n primer lugar, algunos sitios web pueden implementar medidas para bloquear </w:t>
      </w:r>
      <w:r w:rsidRPr="00823F16">
        <w:rPr>
          <w:rFonts w:ascii="Arial" w:hAnsi="Arial" w:cs="Arial"/>
          <w:i/>
        </w:rPr>
        <w:t>scrapers</w:t>
      </w:r>
      <w:r>
        <w:rPr>
          <w:rFonts w:ascii="Arial" w:hAnsi="Arial" w:cs="Arial"/>
        </w:rPr>
        <w:t xml:space="preserve"> y por otro lado,</w:t>
      </w:r>
      <w:r w:rsidR="001B00F3">
        <w:rPr>
          <w:rFonts w:ascii="Arial" w:hAnsi="Arial" w:cs="Arial"/>
        </w:rPr>
        <w:t xml:space="preserve"> </w:t>
      </w:r>
      <w:r>
        <w:rPr>
          <w:rFonts w:ascii="Arial" w:hAnsi="Arial" w:cs="Arial"/>
        </w:rPr>
        <w:t xml:space="preserve">es importante saber que </w:t>
      </w:r>
      <w:r w:rsidR="00E8065B" w:rsidRPr="00823F16">
        <w:rPr>
          <w:rFonts w:ascii="Arial" w:hAnsi="Arial" w:cs="Arial"/>
        </w:rPr>
        <w:t>esta práctica puede rozar los límites de la legalidad</w:t>
      </w:r>
      <w:r>
        <w:rPr>
          <w:rFonts w:ascii="Arial" w:hAnsi="Arial" w:cs="Arial"/>
        </w:rPr>
        <w:t xml:space="preserve">, especialmente </w:t>
      </w:r>
      <w:r w:rsidR="00E8065B" w:rsidRPr="00823F16">
        <w:rPr>
          <w:rFonts w:ascii="Arial" w:hAnsi="Arial" w:cs="Arial"/>
        </w:rPr>
        <w:t xml:space="preserve">si los datos objetivo del </w:t>
      </w:r>
      <w:r>
        <w:rPr>
          <w:rFonts w:ascii="Arial" w:hAnsi="Arial" w:cs="Arial"/>
        </w:rPr>
        <w:t xml:space="preserve">web </w:t>
      </w:r>
      <w:r w:rsidR="00E8065B" w:rsidRPr="00823F16">
        <w:rPr>
          <w:rFonts w:ascii="Arial" w:hAnsi="Arial" w:cs="Arial"/>
        </w:rPr>
        <w:t xml:space="preserve">scraping contienen información personal sujeta a restricciones recogidas en el Reglamento General de Protección de Datos (RGDP). </w:t>
      </w:r>
      <w:r w:rsidR="00860EB0">
        <w:rPr>
          <w:rFonts w:ascii="Arial" w:hAnsi="Arial" w:cs="Arial"/>
        </w:rPr>
        <w:t>E</w:t>
      </w:r>
      <w:r>
        <w:rPr>
          <w:rFonts w:ascii="Arial" w:hAnsi="Arial" w:cs="Arial"/>
        </w:rPr>
        <w:t xml:space="preserve">n todo caso, </w:t>
      </w:r>
      <w:r w:rsidR="00E8065B" w:rsidRPr="00823F16">
        <w:rPr>
          <w:rFonts w:ascii="Arial" w:hAnsi="Arial" w:cs="Arial"/>
        </w:rPr>
        <w:t>siempre hay que prestar atención a los términos recogidos en el aviso legal del sitio web al objeto de no vulnerar derechos de autor, de propiedad intelectual, el uso de marcas registradas o evitar cometer un acto de competencia desleal. En caso de duda, la solución está en obtener la autorización por parte del propietario del sitio web</w:t>
      </w:r>
      <w:r>
        <w:rPr>
          <w:rFonts w:ascii="Arial" w:hAnsi="Arial" w:cs="Arial"/>
        </w:rPr>
        <w:t xml:space="preserve"> para evitar ir en contra de los términos de uso del sitio web.</w:t>
      </w:r>
    </w:p>
    <w:p w14:paraId="5FB4E858" w14:textId="32971DC6" w:rsidR="00780848" w:rsidRDefault="00780848" w:rsidP="00C62D9C">
      <w:pPr>
        <w:pStyle w:val="Ttulo4"/>
        <w:numPr>
          <w:ilvl w:val="1"/>
          <w:numId w:val="48"/>
        </w:numPr>
      </w:pPr>
      <w:bookmarkStart w:id="3" w:name="_Toc66865474"/>
      <w:r w:rsidRPr="00205907">
        <w:t>ParseHub</w:t>
      </w:r>
      <w:bookmarkEnd w:id="3"/>
      <w:r w:rsidR="00E8065B" w:rsidRPr="00205907">
        <w:tab/>
      </w:r>
    </w:p>
    <w:p w14:paraId="1ED4F20A" w14:textId="0E04484A" w:rsidR="00CA4C1F" w:rsidRDefault="00CA4C1F" w:rsidP="00CA4C1F">
      <w:r>
        <w:rPr>
          <w:noProof/>
          <w:lang w:eastAsia="es-ES"/>
        </w:rPr>
        <mc:AlternateContent>
          <mc:Choice Requires="wps">
            <w:drawing>
              <wp:inline distT="0" distB="0" distL="0" distR="0" wp14:anchorId="3EF38217" wp14:editId="4A709688">
                <wp:extent cx="5400040" cy="1838546"/>
                <wp:effectExtent l="0" t="0" r="0" b="9525"/>
                <wp:docPr id="4" name="Rectángulo 4"/>
                <wp:cNvGraphicFramePr/>
                <a:graphic xmlns:a="http://schemas.openxmlformats.org/drawingml/2006/main">
                  <a:graphicData uri="http://schemas.microsoft.com/office/word/2010/wordprocessingShape">
                    <wps:wsp>
                      <wps:cNvSpPr/>
                      <wps:spPr>
                        <a:xfrm>
                          <a:off x="0" y="0"/>
                          <a:ext cx="5400040" cy="183854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0D82BD9" w14:textId="7F8BEEEA" w:rsidR="008A0759" w:rsidRPr="00AC63D9" w:rsidRDefault="008A0759" w:rsidP="00CA4C1F">
                            <w:pPr>
                              <w:rPr>
                                <w:color w:val="000000" w:themeColor="text1"/>
                              </w:rPr>
                            </w:pPr>
                            <w:r w:rsidRPr="00823F16">
                              <w:rPr>
                                <w:b/>
                                <w:color w:val="000000" w:themeColor="text1"/>
                              </w:rPr>
                              <w:t>Tipo:</w:t>
                            </w:r>
                            <w:r w:rsidRPr="00AC63D9">
                              <w:rPr>
                                <w:color w:val="000000" w:themeColor="text1"/>
                              </w:rPr>
                              <w:t xml:space="preserve"> Aplicación de escritorio o aplicación web</w:t>
                            </w:r>
                          </w:p>
                          <w:p w14:paraId="0016D9B6" w14:textId="006D8B93" w:rsidR="008A0759" w:rsidRDefault="008A0759" w:rsidP="00CA4C1F">
                            <w:pPr>
                              <w:rPr>
                                <w:rStyle w:val="EstilodeenlacesCar"/>
                              </w:rPr>
                            </w:pPr>
                            <w:r w:rsidRPr="00823F16">
                              <w:rPr>
                                <w:b/>
                                <w:color w:val="000000" w:themeColor="text1"/>
                              </w:rPr>
                              <w:t>Licencia:</w:t>
                            </w:r>
                            <w:r>
                              <w:rPr>
                                <w:color w:val="000000" w:themeColor="text1"/>
                              </w:rPr>
                              <w:t xml:space="preserve"> </w:t>
                            </w:r>
                            <w:hyperlink r:id="rId17" w:history="1">
                              <w:r w:rsidRPr="00823F16">
                                <w:rPr>
                                  <w:rStyle w:val="EstilodeenlacesCar"/>
                                </w:rPr>
                                <w:t>MIT</w:t>
                              </w:r>
                            </w:hyperlink>
                          </w:p>
                          <w:p w14:paraId="5CED13FB" w14:textId="05902979" w:rsidR="008A0759" w:rsidRPr="00B25507" w:rsidRDefault="008A0759" w:rsidP="00CA4C1F">
                            <w:pPr>
                              <w:rPr>
                                <w:color w:val="000000" w:themeColor="text1"/>
                              </w:rPr>
                            </w:pPr>
                            <w:r>
                              <w:rPr>
                                <w:rStyle w:val="EstilodeenlacesCar"/>
                                <w:b/>
                                <w:color w:val="000000" w:themeColor="text1"/>
                                <w:u w:val="none"/>
                              </w:rPr>
                              <w:t>Coste</w:t>
                            </w:r>
                            <w:r w:rsidRPr="00823F16">
                              <w:rPr>
                                <w:rStyle w:val="EstilodeenlacesCar"/>
                                <w:b/>
                                <w:color w:val="000000" w:themeColor="text1"/>
                                <w:u w:val="none"/>
                              </w:rPr>
                              <w:t>:</w:t>
                            </w:r>
                            <w:r w:rsidRPr="00823F16">
                              <w:rPr>
                                <w:rStyle w:val="EstilodeenlacesCar"/>
                                <w:color w:val="000000" w:themeColor="text1"/>
                                <w:u w:val="none"/>
                              </w:rPr>
                              <w:t xml:space="preserve"> Versión gratuita / diferentes versiones de pago</w:t>
                            </w:r>
                          </w:p>
                          <w:p w14:paraId="07AABF3D" w14:textId="77777777" w:rsidR="008A0759" w:rsidRPr="00823F16" w:rsidRDefault="008A0759" w:rsidP="00CA4C1F">
                            <w:pPr>
                              <w:rPr>
                                <w:b/>
                                <w:color w:val="000000" w:themeColor="text1"/>
                                <w:lang w:val="en-US"/>
                              </w:rPr>
                            </w:pPr>
                            <w:r w:rsidRPr="00823F16">
                              <w:rPr>
                                <w:b/>
                                <w:color w:val="000000" w:themeColor="text1"/>
                                <w:lang w:val="en-US"/>
                              </w:rPr>
                              <w:t xml:space="preserve">Enlaces: </w:t>
                            </w:r>
                          </w:p>
                          <w:p w14:paraId="3C7734E7" w14:textId="77777777" w:rsidR="008A0759" w:rsidRPr="001F592D" w:rsidRDefault="008A0759" w:rsidP="00CA4C1F">
                            <w:pPr>
                              <w:rPr>
                                <w:rStyle w:val="EstilodeenlacesCar"/>
                                <w:color w:val="000000" w:themeColor="text1"/>
                                <w:lang w:val="en-US"/>
                              </w:rPr>
                            </w:pPr>
                            <w:r w:rsidRPr="00823F16">
                              <w:rPr>
                                <w:color w:val="000000" w:themeColor="text1"/>
                                <w:lang w:val="en-US"/>
                              </w:rPr>
                              <w:tab/>
                            </w:r>
                            <w:r w:rsidRPr="00E600D3">
                              <w:rPr>
                                <w:color w:val="000000" w:themeColor="text1"/>
                                <w:lang w:val="en-US"/>
                              </w:rPr>
                              <w:t>Sitio web</w:t>
                            </w:r>
                            <w:r w:rsidRPr="001F592D">
                              <w:rPr>
                                <w:color w:val="000000" w:themeColor="text1"/>
                                <w:lang w:val="en-US"/>
                              </w:rPr>
                              <w:t>:</w:t>
                            </w:r>
                            <w:r w:rsidRPr="00823F16">
                              <w:rPr>
                                <w:rStyle w:val="EstilodeenlacesCar"/>
                                <w:lang w:val="en-US"/>
                              </w:rPr>
                              <w:t xml:space="preserve"> </w:t>
                            </w:r>
                            <w:hyperlink r:id="rId18" w:history="1">
                              <w:r w:rsidRPr="00823F16">
                                <w:rPr>
                                  <w:rStyle w:val="EstilodeenlacesCar"/>
                                  <w:lang w:val="en-US"/>
                                </w:rPr>
                                <w:t>https://www.parsehub.com/</w:t>
                              </w:r>
                            </w:hyperlink>
                          </w:p>
                          <w:p w14:paraId="346E124A" w14:textId="7D051102" w:rsidR="008A0759" w:rsidRDefault="008A0759" w:rsidP="00CA4C1F">
                            <w:pPr>
                              <w:rPr>
                                <w:rStyle w:val="EstilodeenlacesCar"/>
                              </w:rPr>
                            </w:pPr>
                            <w:r w:rsidRPr="001F592D">
                              <w:rPr>
                                <w:color w:val="000000" w:themeColor="text1"/>
                                <w:lang w:val="en-US"/>
                              </w:rPr>
                              <w:tab/>
                            </w:r>
                            <w:r w:rsidRPr="00AC63D9">
                              <w:rPr>
                                <w:color w:val="000000" w:themeColor="text1"/>
                              </w:rPr>
                              <w:t xml:space="preserve">Tutoriales: </w:t>
                            </w:r>
                            <w:hyperlink r:id="rId19" w:history="1">
                              <w:r w:rsidRPr="008912AD">
                                <w:rPr>
                                  <w:rStyle w:val="EstilodeenlacesCar"/>
                                </w:rPr>
                                <w:t>https://help.parsehub.com/hc/en-us/categories/202725858-Videos</w:t>
                              </w:r>
                            </w:hyperlink>
                          </w:p>
                          <w:p w14:paraId="348B5E1A" w14:textId="77777777" w:rsidR="008A0759" w:rsidRDefault="008A0759" w:rsidP="00CA4C1F">
                            <w:pPr>
                              <w:rPr>
                                <w:rStyle w:val="EstilodeenlacesCar"/>
                              </w:rPr>
                            </w:pPr>
                          </w:p>
                          <w:p w14:paraId="61A5E5CF" w14:textId="77777777" w:rsidR="008A0759" w:rsidRPr="00AC63D9" w:rsidRDefault="008A0759" w:rsidP="00CA4C1F">
                            <w:pPr>
                              <w:rPr>
                                <w:rStyle w:val="EstilodeenlacesCar"/>
                                <w:color w:val="000000" w:themeColor="text1"/>
                              </w:rPr>
                            </w:pPr>
                          </w:p>
                          <w:p w14:paraId="4D2ED132" w14:textId="77777777" w:rsidR="008A0759" w:rsidRPr="00AF3C59" w:rsidRDefault="008A0759" w:rsidP="00CA4C1F"/>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EF38217" id="Rectángulo 4" o:spid="_x0000_s1029" style="width:425.2pt;height:144.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" fillcolor="#ededed [662]" stroked="f" strokeweight="2.25pt">
                <v:textbox inset="6mm,1mm,6mm,1mm">
                  <w:txbxContent>
                    <w:p w14:paraId="00D82BD9" w14:textId="7F8BEEEA" w:rsidR="008A0759" w:rsidRPr="00AC63D9" w:rsidRDefault="008A0759" w:rsidP="00CA4C1F">
                      <w:pPr>
                        <w:rPr>
                          <w:color w:val="000000" w:themeColor="text1"/>
                        </w:rPr>
                      </w:pPr>
                      <w:r w:rsidRPr="00823F16">
                        <w:rPr>
                          <w:b/>
                          <w:color w:val="000000" w:themeColor="text1"/>
                        </w:rPr>
                        <w:t>Tipo:</w:t>
                      </w:r>
                      <w:r w:rsidRPr="00AC63D9">
                        <w:rPr>
                          <w:color w:val="000000" w:themeColor="text1"/>
                        </w:rPr>
                        <w:t xml:space="preserve"> Aplicación de escritorio o aplicación web</w:t>
                      </w:r>
                    </w:p>
                    <w:p w14:paraId="0016D9B6" w14:textId="006D8B93" w:rsidR="008A0759" w:rsidRDefault="008A0759" w:rsidP="00CA4C1F">
                      <w:pPr>
                        <w:rPr>
                          <w:rStyle w:val="EstilodeenlacesCar"/>
                        </w:rPr>
                      </w:pPr>
                      <w:r w:rsidRPr="00823F16">
                        <w:rPr>
                          <w:b/>
                          <w:color w:val="000000" w:themeColor="text1"/>
                        </w:rPr>
                        <w:t>Licencia:</w:t>
                      </w:r>
                      <w:r>
                        <w:rPr>
                          <w:color w:val="000000" w:themeColor="text1"/>
                        </w:rPr>
                        <w:t xml:space="preserve"> </w:t>
                      </w:r>
                      <w:hyperlink r:id="rId20" w:history="1">
                        <w:r w:rsidRPr="00823F16">
                          <w:rPr>
                            <w:rStyle w:val="EstilodeenlacesCar"/>
                          </w:rPr>
                          <w:t>MIT</w:t>
                        </w:r>
                      </w:hyperlink>
                    </w:p>
                    <w:p w14:paraId="5CED13FB" w14:textId="05902979" w:rsidR="008A0759" w:rsidRPr="00B25507" w:rsidRDefault="008A0759" w:rsidP="00CA4C1F">
                      <w:pPr>
                        <w:rPr>
                          <w:color w:val="000000" w:themeColor="text1"/>
                        </w:rPr>
                      </w:pPr>
                      <w:r>
                        <w:rPr>
                          <w:rStyle w:val="EstilodeenlacesCar"/>
                          <w:b/>
                          <w:color w:val="000000" w:themeColor="text1"/>
                          <w:u w:val="none"/>
                        </w:rPr>
                        <w:t>Coste</w:t>
                      </w:r>
                      <w:r w:rsidRPr="00823F16">
                        <w:rPr>
                          <w:rStyle w:val="EstilodeenlacesCar"/>
                          <w:b/>
                          <w:color w:val="000000" w:themeColor="text1"/>
                          <w:u w:val="none"/>
                        </w:rPr>
                        <w:t>:</w:t>
                      </w:r>
                      <w:r w:rsidRPr="00823F16">
                        <w:rPr>
                          <w:rStyle w:val="EstilodeenlacesCar"/>
                          <w:color w:val="000000" w:themeColor="text1"/>
                          <w:u w:val="none"/>
                        </w:rPr>
                        <w:t xml:space="preserve"> Versión gratuita / diferentes versiones de pago</w:t>
                      </w:r>
                    </w:p>
                    <w:p w14:paraId="07AABF3D" w14:textId="77777777" w:rsidR="008A0759" w:rsidRPr="00823F16" w:rsidRDefault="008A0759" w:rsidP="00CA4C1F">
                      <w:pPr>
                        <w:rPr>
                          <w:b/>
                          <w:color w:val="000000" w:themeColor="text1"/>
                          <w:lang w:val="en-US"/>
                        </w:rPr>
                      </w:pPr>
                      <w:r w:rsidRPr="00823F16">
                        <w:rPr>
                          <w:b/>
                          <w:color w:val="000000" w:themeColor="text1"/>
                          <w:lang w:val="en-US"/>
                        </w:rPr>
                        <w:t xml:space="preserve">Enlaces: </w:t>
                      </w:r>
                    </w:p>
                    <w:p w14:paraId="3C7734E7" w14:textId="77777777" w:rsidR="008A0759" w:rsidRPr="001F592D" w:rsidRDefault="008A0759" w:rsidP="00CA4C1F">
                      <w:pPr>
                        <w:rPr>
                          <w:rStyle w:val="EstilodeenlacesCar"/>
                          <w:color w:val="000000" w:themeColor="text1"/>
                          <w:lang w:val="en-US"/>
                        </w:rPr>
                      </w:pPr>
                      <w:r w:rsidRPr="00823F16">
                        <w:rPr>
                          <w:color w:val="000000" w:themeColor="text1"/>
                          <w:lang w:val="en-US"/>
                        </w:rPr>
                        <w:tab/>
                      </w:r>
                      <w:r w:rsidRPr="00E600D3">
                        <w:rPr>
                          <w:color w:val="000000" w:themeColor="text1"/>
                          <w:lang w:val="en-US"/>
                        </w:rPr>
                        <w:t>Sitio web</w:t>
                      </w:r>
                      <w:r w:rsidRPr="001F592D">
                        <w:rPr>
                          <w:color w:val="000000" w:themeColor="text1"/>
                          <w:lang w:val="en-US"/>
                        </w:rPr>
                        <w:t>:</w:t>
                      </w:r>
                      <w:r w:rsidRPr="00823F16">
                        <w:rPr>
                          <w:rStyle w:val="EstilodeenlacesCar"/>
                          <w:lang w:val="en-US"/>
                        </w:rPr>
                        <w:t xml:space="preserve"> </w:t>
                      </w:r>
                      <w:hyperlink r:id="rId21" w:history="1">
                        <w:r w:rsidRPr="00823F16">
                          <w:rPr>
                            <w:rStyle w:val="EstilodeenlacesCar"/>
                            <w:lang w:val="en-US"/>
                          </w:rPr>
                          <w:t>https://www.parsehub.com/</w:t>
                        </w:r>
                      </w:hyperlink>
                    </w:p>
                    <w:p w14:paraId="346E124A" w14:textId="7D051102" w:rsidR="008A0759" w:rsidRDefault="008A0759" w:rsidP="00CA4C1F">
                      <w:pPr>
                        <w:rPr>
                          <w:rStyle w:val="EstilodeenlacesCar"/>
                        </w:rPr>
                      </w:pPr>
                      <w:r w:rsidRPr="001F592D">
                        <w:rPr>
                          <w:color w:val="000000" w:themeColor="text1"/>
                          <w:lang w:val="en-US"/>
                        </w:rPr>
                        <w:tab/>
                      </w:r>
                      <w:r w:rsidRPr="00AC63D9">
                        <w:rPr>
                          <w:color w:val="000000" w:themeColor="text1"/>
                        </w:rPr>
                        <w:t xml:space="preserve">Tutoriales: </w:t>
                      </w:r>
                      <w:hyperlink r:id="rId22" w:history="1">
                        <w:r w:rsidRPr="008912AD">
                          <w:rPr>
                            <w:rStyle w:val="EstilodeenlacesCar"/>
                          </w:rPr>
                          <w:t>https://help.parsehub.com/hc/en-us/categories/202725858-Videos</w:t>
                        </w:r>
                      </w:hyperlink>
                    </w:p>
                    <w:p w14:paraId="348B5E1A" w14:textId="77777777" w:rsidR="008A0759" w:rsidRDefault="008A0759" w:rsidP="00CA4C1F">
                      <w:pPr>
                        <w:rPr>
                          <w:rStyle w:val="EstilodeenlacesCar"/>
                        </w:rPr>
                      </w:pPr>
                    </w:p>
                    <w:p w14:paraId="61A5E5CF" w14:textId="77777777" w:rsidR="008A0759" w:rsidRPr="00AC63D9" w:rsidRDefault="008A0759" w:rsidP="00CA4C1F">
                      <w:pPr>
                        <w:rPr>
                          <w:rStyle w:val="EstilodeenlacesCar"/>
                          <w:color w:val="000000" w:themeColor="text1"/>
                        </w:rPr>
                      </w:pPr>
                    </w:p>
                    <w:p w14:paraId="4D2ED132" w14:textId="77777777" w:rsidR="008A0759" w:rsidRPr="00AF3C59" w:rsidRDefault="008A0759" w:rsidP="00CA4C1F"/>
                  </w:txbxContent>
                </v:textbox>
                <w10:anchorlock/>
              </v:rect>
            </w:pict>
          </mc:Fallback>
        </mc:AlternateContent>
      </w:r>
    </w:p>
    <w:p w14:paraId="6157F5FE" w14:textId="02226361" w:rsidR="00AA5929" w:rsidRDefault="00AA5929" w:rsidP="00823F16">
      <w:pPr>
        <w:spacing w:line="276" w:lineRule="auto"/>
        <w:jc w:val="both"/>
        <w:rPr>
          <w:rFonts w:ascii="Arial" w:hAnsi="Arial" w:cs="Arial"/>
        </w:rPr>
      </w:pPr>
      <w:r w:rsidRPr="005A009B">
        <w:rPr>
          <w:rFonts w:ascii="Arial" w:hAnsi="Arial" w:cs="Arial"/>
        </w:rPr>
        <w:t>Esta</w:t>
      </w:r>
      <w:r w:rsidR="001B00F3">
        <w:rPr>
          <w:rFonts w:ascii="Arial" w:hAnsi="Arial" w:cs="Arial"/>
        </w:rPr>
        <w:t xml:space="preserve"> </w:t>
      </w:r>
      <w:r w:rsidRPr="005A009B">
        <w:rPr>
          <w:rFonts w:ascii="Arial" w:hAnsi="Arial" w:cs="Arial"/>
        </w:rPr>
        <w:t xml:space="preserve">herramienta permite extraer datos de cualquier sitio web, trabajando con una o varias URLs. </w:t>
      </w:r>
    </w:p>
    <w:p w14:paraId="537EF543" w14:textId="5FAD3207" w:rsidR="00C739F3" w:rsidRPr="00823F16" w:rsidRDefault="00F07B0B" w:rsidP="00823F16">
      <w:pPr>
        <w:spacing w:line="276" w:lineRule="auto"/>
        <w:jc w:val="both"/>
        <w:rPr>
          <w:rFonts w:ascii="Arial" w:hAnsi="Arial" w:cs="Arial"/>
        </w:rPr>
      </w:pPr>
      <w:r w:rsidRPr="00823F16">
        <w:rPr>
          <w:rFonts w:ascii="Arial" w:hAnsi="Arial" w:cs="Arial"/>
        </w:rPr>
        <w:t xml:space="preserve">Algunas de las características que presenta esta herramienta son: </w:t>
      </w:r>
    </w:p>
    <w:p w14:paraId="29AA5930" w14:textId="3528B145" w:rsidR="005322C2" w:rsidRPr="00823F16" w:rsidRDefault="005322C2" w:rsidP="00823F16">
      <w:pPr>
        <w:pStyle w:val="Prrafodelista"/>
        <w:numPr>
          <w:ilvl w:val="0"/>
          <w:numId w:val="46"/>
        </w:numPr>
        <w:spacing w:line="276" w:lineRule="auto"/>
        <w:jc w:val="both"/>
        <w:rPr>
          <w:rFonts w:ascii="Arial" w:hAnsi="Arial" w:cs="Arial"/>
        </w:rPr>
      </w:pPr>
      <w:r w:rsidRPr="00823F16">
        <w:rPr>
          <w:rFonts w:ascii="Arial" w:hAnsi="Arial" w:cs="Arial"/>
        </w:rPr>
        <w:t xml:space="preserve">Admite la recopilación de datos de sitios web que utilizan tecnologías </w:t>
      </w:r>
      <w:hyperlink r:id="rId23">
        <w:r w:rsidRPr="00823F16">
          <w:rPr>
            <w:rStyle w:val="EstilodeenlacesCar"/>
            <w:rFonts w:ascii="Arial" w:hAnsi="Arial" w:cs="Arial"/>
          </w:rPr>
          <w:t>AJAX</w:t>
        </w:r>
      </w:hyperlink>
      <w:r w:rsidRPr="00823F16">
        <w:rPr>
          <w:rFonts w:ascii="Arial" w:hAnsi="Arial" w:cs="Arial"/>
        </w:rPr>
        <w:t xml:space="preserve">, </w:t>
      </w:r>
      <w:hyperlink r:id="rId24">
        <w:r w:rsidRPr="00823F16">
          <w:rPr>
            <w:rStyle w:val="EstilodeenlacesCar"/>
            <w:rFonts w:ascii="Arial" w:hAnsi="Arial" w:cs="Arial"/>
          </w:rPr>
          <w:t>Javascript</w:t>
        </w:r>
      </w:hyperlink>
      <w:r w:rsidRPr="00823F16">
        <w:rPr>
          <w:rFonts w:ascii="Arial" w:hAnsi="Arial" w:cs="Arial"/>
        </w:rPr>
        <w:t xml:space="preserve"> o </w:t>
      </w:r>
      <w:hyperlink r:id="rId25">
        <w:r w:rsidRPr="00823F16">
          <w:rPr>
            <w:rStyle w:val="EstilodeenlacesCar"/>
            <w:rFonts w:ascii="Arial" w:hAnsi="Arial" w:cs="Arial"/>
          </w:rPr>
          <w:t>cookies</w:t>
        </w:r>
      </w:hyperlink>
      <w:r w:rsidRPr="00823F16">
        <w:rPr>
          <w:rFonts w:ascii="Arial" w:hAnsi="Arial" w:cs="Arial"/>
        </w:rPr>
        <w:t>.</w:t>
      </w:r>
    </w:p>
    <w:p w14:paraId="013F83D2" w14:textId="5A196F74" w:rsidR="005322C2" w:rsidRPr="00823F16" w:rsidRDefault="005322C2" w:rsidP="00823F16">
      <w:pPr>
        <w:pStyle w:val="Prrafodelista"/>
        <w:numPr>
          <w:ilvl w:val="0"/>
          <w:numId w:val="46"/>
        </w:numPr>
        <w:spacing w:line="276" w:lineRule="auto"/>
        <w:jc w:val="both"/>
        <w:rPr>
          <w:rFonts w:ascii="Arial" w:hAnsi="Arial" w:cs="Arial"/>
        </w:rPr>
      </w:pPr>
      <w:r w:rsidRPr="00823F16">
        <w:rPr>
          <w:rFonts w:ascii="Arial" w:hAnsi="Arial" w:cs="Arial"/>
        </w:rPr>
        <w:t>Vista en tiempo real del sitio web, lo que facilita su manejo.</w:t>
      </w:r>
    </w:p>
    <w:p w14:paraId="40E6DD11" w14:textId="04AA2613" w:rsidR="005322C2" w:rsidRPr="00823F16" w:rsidRDefault="00F07B0B" w:rsidP="00823F16">
      <w:pPr>
        <w:pStyle w:val="Prrafodelista"/>
        <w:numPr>
          <w:ilvl w:val="0"/>
          <w:numId w:val="34"/>
        </w:numPr>
        <w:spacing w:line="276" w:lineRule="auto"/>
        <w:jc w:val="both"/>
        <w:rPr>
          <w:rFonts w:ascii="Arial" w:hAnsi="Arial" w:cs="Arial"/>
        </w:rPr>
      </w:pPr>
      <w:r w:rsidRPr="00823F16">
        <w:rPr>
          <w:rFonts w:ascii="Arial" w:hAnsi="Arial" w:cs="Arial"/>
        </w:rPr>
        <w:t>P</w:t>
      </w:r>
      <w:r w:rsidR="00E8065B" w:rsidRPr="00823F16">
        <w:rPr>
          <w:rFonts w:ascii="Arial" w:hAnsi="Arial" w:cs="Arial"/>
        </w:rPr>
        <w:t xml:space="preserve">uede manejar diferentes elementos web, como mapas interactivos, calendarios, búsquedas en foros, comentarios anidados, imágenes, entre otros. </w:t>
      </w:r>
    </w:p>
    <w:p w14:paraId="169F5003" w14:textId="6707723A" w:rsidR="00E8065B" w:rsidRPr="00823F16" w:rsidRDefault="00E8065B" w:rsidP="00823F16">
      <w:pPr>
        <w:pStyle w:val="Prrafodelista"/>
        <w:numPr>
          <w:ilvl w:val="0"/>
          <w:numId w:val="34"/>
        </w:numPr>
        <w:spacing w:line="276" w:lineRule="auto"/>
        <w:jc w:val="both"/>
        <w:rPr>
          <w:rFonts w:ascii="Arial" w:hAnsi="Arial" w:cs="Arial"/>
        </w:rPr>
      </w:pPr>
      <w:r w:rsidRPr="00823F16">
        <w:rPr>
          <w:rFonts w:ascii="Arial" w:hAnsi="Arial" w:cs="Arial"/>
        </w:rPr>
        <w:t xml:space="preserve">Los resultados obtenidos pueden descargarse en formatos como Excel, CSV, JSON y API. </w:t>
      </w:r>
    </w:p>
    <w:p w14:paraId="47635491" w14:textId="2FAD6BB4" w:rsidR="00B317DE" w:rsidRPr="00AE0648" w:rsidRDefault="00C739F3" w:rsidP="00823F16">
      <w:pPr>
        <w:pStyle w:val="Prrafodelista"/>
        <w:numPr>
          <w:ilvl w:val="0"/>
          <w:numId w:val="34"/>
        </w:numPr>
        <w:spacing w:line="276" w:lineRule="auto"/>
        <w:jc w:val="both"/>
        <w:rPr>
          <w:rFonts w:asciiTheme="majorHAnsi" w:eastAsia="Arial Unicode MS" w:hAnsiTheme="majorHAnsi" w:cs="Arial Unicode MS"/>
          <w:b/>
          <w:i/>
          <w:color w:val="5E146B"/>
          <w:szCs w:val="26"/>
        </w:rPr>
      </w:pPr>
      <w:r w:rsidRPr="00823F16">
        <w:rPr>
          <w:rFonts w:ascii="Arial" w:hAnsi="Arial" w:cs="Arial"/>
        </w:rPr>
        <w:lastRenderedPageBreak/>
        <w:t>D</w:t>
      </w:r>
      <w:r w:rsidR="000A008C" w:rsidRPr="00823F16">
        <w:rPr>
          <w:rFonts w:ascii="Arial" w:hAnsi="Arial" w:cs="Arial"/>
        </w:rPr>
        <w:t>ispone de</w:t>
      </w:r>
      <w:r w:rsidR="00E8065B" w:rsidRPr="00823F16">
        <w:rPr>
          <w:rFonts w:ascii="Arial" w:hAnsi="Arial" w:cs="Arial"/>
        </w:rPr>
        <w:t xml:space="preserve"> una versión gratuita y una versión comercial. La versión gratuita está limitada en algunos aspectos como la utilización de únicamente 200 páginas por ejecución, por lo que está recomendada para la realización de proyectos pequeños, donde no intervengan un</w:t>
      </w:r>
      <w:r w:rsidR="002A5046" w:rsidRPr="00823F16">
        <w:rPr>
          <w:rFonts w:ascii="Arial" w:hAnsi="Arial" w:cs="Arial"/>
        </w:rPr>
        <w:t xml:space="preserve">a gran cantidad de sitios web. </w:t>
      </w:r>
    </w:p>
    <w:p w14:paraId="3F80DF2E" w14:textId="34DF7372" w:rsidR="00AB3810" w:rsidRDefault="00CA4C1F" w:rsidP="00C62D9C">
      <w:pPr>
        <w:pStyle w:val="Ttulo4"/>
        <w:numPr>
          <w:ilvl w:val="1"/>
          <w:numId w:val="48"/>
        </w:numPr>
      </w:pPr>
      <w:bookmarkStart w:id="4" w:name="_Toc66865475"/>
      <w:r>
        <w:t>Scrapy</w:t>
      </w:r>
      <w:bookmarkEnd w:id="4"/>
    </w:p>
    <w:p w14:paraId="14C8439D" w14:textId="53C57E6D" w:rsidR="00CA4C1F" w:rsidRPr="00CA4C1F" w:rsidRDefault="00CA4C1F" w:rsidP="00CA4C1F">
      <w:r>
        <w:rPr>
          <w:noProof/>
          <w:lang w:eastAsia="es-ES"/>
        </w:rPr>
        <mc:AlternateContent>
          <mc:Choice Requires="wps">
            <w:drawing>
              <wp:inline distT="0" distB="0" distL="0" distR="0" wp14:anchorId="5A900D0A" wp14:editId="2C9BCCE0">
                <wp:extent cx="5400040" cy="2246243"/>
                <wp:effectExtent l="0" t="0" r="0" b="1905"/>
                <wp:docPr id="1" name="Rectángulo 1"/>
                <wp:cNvGraphicFramePr/>
                <a:graphic xmlns:a="http://schemas.openxmlformats.org/drawingml/2006/main">
                  <a:graphicData uri="http://schemas.microsoft.com/office/word/2010/wordprocessingShape">
                    <wps:wsp>
                      <wps:cNvSpPr/>
                      <wps:spPr>
                        <a:xfrm>
                          <a:off x="0" y="0"/>
                          <a:ext cx="5400040" cy="2246243"/>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1D690FC" w14:textId="41E156D0" w:rsidR="008A0759" w:rsidRDefault="008A0759" w:rsidP="00CA4C1F">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7F85012A" w14:textId="2681E65B" w:rsidR="008A0759" w:rsidRDefault="008A0759" w:rsidP="00CA4C1F">
                            <w:pPr>
                              <w:rPr>
                                <w:rStyle w:val="EstilodeenlacesCar"/>
                              </w:rPr>
                            </w:pPr>
                            <w:r w:rsidRPr="00823F16">
                              <w:rPr>
                                <w:b/>
                                <w:color w:val="000000" w:themeColor="text1"/>
                              </w:rPr>
                              <w:t>Licencia:</w:t>
                            </w:r>
                            <w:r>
                              <w:rPr>
                                <w:color w:val="000000" w:themeColor="text1"/>
                              </w:rPr>
                              <w:t xml:space="preserve"> </w:t>
                            </w:r>
                            <w:hyperlink r:id="rId26" w:history="1">
                              <w:r w:rsidRPr="00823F16">
                                <w:rPr>
                                  <w:rStyle w:val="EstilodeenlacesCar"/>
                                </w:rPr>
                                <w:t>BSD</w:t>
                              </w:r>
                            </w:hyperlink>
                          </w:p>
                          <w:p w14:paraId="5EE7FBD4" w14:textId="10B7ECAD" w:rsidR="008A0759" w:rsidRPr="00B25507" w:rsidRDefault="008A0759" w:rsidP="001B17CF">
                            <w:pPr>
                              <w:rPr>
                                <w:color w:val="000000" w:themeColor="text1"/>
                              </w:rPr>
                            </w:pPr>
                            <w:r>
                              <w:rPr>
                                <w:rStyle w:val="EstilodeenlacesCar"/>
                                <w:b/>
                                <w:color w:val="000000" w:themeColor="text1"/>
                                <w:u w:val="none"/>
                              </w:rPr>
                              <w:t>Coste</w:t>
                            </w:r>
                            <w:r w:rsidRPr="00823F16">
                              <w:rPr>
                                <w:rStyle w:val="EstilodeenlacesCar"/>
                                <w:b/>
                                <w:color w:val="000000" w:themeColor="text1"/>
                                <w:u w:val="none"/>
                              </w:rPr>
                              <w:t>:</w:t>
                            </w:r>
                            <w:r w:rsidRPr="00823F16">
                              <w:rPr>
                                <w:rStyle w:val="EstilodeenlacesCar"/>
                                <w:color w:val="000000" w:themeColor="text1"/>
                                <w:u w:val="none"/>
                              </w:rPr>
                              <w:t xml:space="preserve"> Librería gratuita</w:t>
                            </w:r>
                          </w:p>
                          <w:p w14:paraId="2C8A9E7F" w14:textId="77777777" w:rsidR="008A0759" w:rsidRPr="00DF321E" w:rsidRDefault="008A0759" w:rsidP="00CA4C1F">
                            <w:pPr>
                              <w:rPr>
                                <w:b/>
                                <w:color w:val="000000" w:themeColor="text1"/>
                                <w:lang w:val="en-US"/>
                              </w:rPr>
                            </w:pPr>
                            <w:r w:rsidRPr="00DF321E">
                              <w:rPr>
                                <w:b/>
                                <w:color w:val="000000" w:themeColor="text1"/>
                                <w:lang w:val="en-US"/>
                              </w:rPr>
                              <w:t xml:space="preserve">Enlaces: </w:t>
                            </w:r>
                          </w:p>
                          <w:p w14:paraId="5CEF39E3" w14:textId="29B95F17" w:rsidR="008A0759" w:rsidRPr="00823F16" w:rsidRDefault="008A0759" w:rsidP="00CA4C1F">
                            <w:pPr>
                              <w:rPr>
                                <w:rStyle w:val="EstilodeenlacesCar"/>
                                <w:color w:val="000000" w:themeColor="text1"/>
                                <w:lang w:val="en-US"/>
                              </w:rPr>
                            </w:pPr>
                            <w:r w:rsidRPr="00DF321E">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27" w:history="1">
                              <w:r w:rsidRPr="00823F16">
                                <w:rPr>
                                  <w:rStyle w:val="EstilodeenlacesCar"/>
                                  <w:lang w:val="en-US"/>
                                </w:rPr>
                                <w:t>https://scrapy.org/</w:t>
                              </w:r>
                            </w:hyperlink>
                          </w:p>
                          <w:p w14:paraId="608CABCE" w14:textId="1836D23A" w:rsidR="008A0759" w:rsidRDefault="008A0759" w:rsidP="00CA4C1F">
                            <w:pPr>
                              <w:rPr>
                                <w:rStyle w:val="Hipervnculo"/>
                              </w:rPr>
                            </w:pPr>
                            <w:r w:rsidRPr="00823F16">
                              <w:rPr>
                                <w:color w:val="000000" w:themeColor="text1"/>
                                <w:lang w:val="en-US"/>
                              </w:rPr>
                              <w:tab/>
                            </w:r>
                            <w:r>
                              <w:rPr>
                                <w:color w:val="000000" w:themeColor="text1"/>
                              </w:rPr>
                              <w:t>Repositorio GitHub</w:t>
                            </w:r>
                            <w:r w:rsidRPr="00AC63D9">
                              <w:rPr>
                                <w:color w:val="000000" w:themeColor="text1"/>
                              </w:rPr>
                              <w:t xml:space="preserve">: </w:t>
                            </w:r>
                            <w:hyperlink r:id="rId28" w:history="1">
                              <w:r w:rsidRPr="00504016">
                                <w:rPr>
                                  <w:rStyle w:val="EstilodeenlacesCar"/>
                                </w:rPr>
                                <w:t>https://github.com/scrapy/scrapy</w:t>
                              </w:r>
                            </w:hyperlink>
                          </w:p>
                          <w:p w14:paraId="0FA7DEB9" w14:textId="3E05CBEF" w:rsidR="008A0759" w:rsidRPr="005445C4" w:rsidRDefault="008A0759" w:rsidP="00823F16">
                            <w:pPr>
                              <w:ind w:firstLine="708"/>
                              <w:rPr>
                                <w:rStyle w:val="EstilodeenlacesCar"/>
                              </w:rPr>
                            </w:pPr>
                            <w:r w:rsidRPr="00504016">
                              <w:rPr>
                                <w:color w:val="000000" w:themeColor="text1"/>
                              </w:rPr>
                              <w:t xml:space="preserve">Tutorial: </w:t>
                            </w:r>
                            <w:hyperlink r:id="rId29" w:anchor="intro-tutorial" w:history="1">
                              <w:r w:rsidRPr="005445C4">
                                <w:rPr>
                                  <w:rStyle w:val="EstilodeenlacesCar"/>
                                </w:rPr>
                                <w:t>https://docs.scrapy.org/en/latest/intro/tutorial.html#intro-tutorial</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A900D0A" id="Rectángulo 1" o:spid="_x0000_s1030" style="width:425.2pt;height:176.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" fillcolor="#ededed [662]" stroked="f" strokeweight="2.25pt">
                <v:textbox inset="6mm,1mm,6mm,1mm">
                  <w:txbxContent>
                    <w:p w14:paraId="61D690FC" w14:textId="41E156D0" w:rsidR="008A0759" w:rsidRDefault="008A0759" w:rsidP="00CA4C1F">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7F85012A" w14:textId="2681E65B" w:rsidR="008A0759" w:rsidRDefault="008A0759" w:rsidP="00CA4C1F">
                      <w:pPr>
                        <w:rPr>
                          <w:rStyle w:val="EstilodeenlacesCar"/>
                        </w:rPr>
                      </w:pPr>
                      <w:r w:rsidRPr="00823F16">
                        <w:rPr>
                          <w:b/>
                          <w:color w:val="000000" w:themeColor="text1"/>
                        </w:rPr>
                        <w:t>Licencia:</w:t>
                      </w:r>
                      <w:r>
                        <w:rPr>
                          <w:color w:val="000000" w:themeColor="text1"/>
                        </w:rPr>
                        <w:t xml:space="preserve"> </w:t>
                      </w:r>
                      <w:hyperlink r:id="rId30" w:history="1">
                        <w:r w:rsidRPr="00823F16">
                          <w:rPr>
                            <w:rStyle w:val="EstilodeenlacesCar"/>
                          </w:rPr>
                          <w:t>BSD</w:t>
                        </w:r>
                      </w:hyperlink>
                    </w:p>
                    <w:p w14:paraId="5EE7FBD4" w14:textId="10B7ECAD" w:rsidR="008A0759" w:rsidRPr="00B25507" w:rsidRDefault="008A0759" w:rsidP="001B17CF">
                      <w:pPr>
                        <w:rPr>
                          <w:color w:val="000000" w:themeColor="text1"/>
                        </w:rPr>
                      </w:pPr>
                      <w:r>
                        <w:rPr>
                          <w:rStyle w:val="EstilodeenlacesCar"/>
                          <w:b/>
                          <w:color w:val="000000" w:themeColor="text1"/>
                          <w:u w:val="none"/>
                        </w:rPr>
                        <w:t>Coste</w:t>
                      </w:r>
                      <w:r w:rsidRPr="00823F16">
                        <w:rPr>
                          <w:rStyle w:val="EstilodeenlacesCar"/>
                          <w:b/>
                          <w:color w:val="000000" w:themeColor="text1"/>
                          <w:u w:val="none"/>
                        </w:rPr>
                        <w:t>:</w:t>
                      </w:r>
                      <w:r w:rsidRPr="00823F16">
                        <w:rPr>
                          <w:rStyle w:val="EstilodeenlacesCar"/>
                          <w:color w:val="000000" w:themeColor="text1"/>
                          <w:u w:val="none"/>
                        </w:rPr>
                        <w:t xml:space="preserve"> Librería gratuita</w:t>
                      </w:r>
                    </w:p>
                    <w:p w14:paraId="2C8A9E7F" w14:textId="77777777" w:rsidR="008A0759" w:rsidRPr="00DF321E" w:rsidRDefault="008A0759" w:rsidP="00CA4C1F">
                      <w:pPr>
                        <w:rPr>
                          <w:b/>
                          <w:color w:val="000000" w:themeColor="text1"/>
                          <w:lang w:val="en-US"/>
                        </w:rPr>
                      </w:pPr>
                      <w:r w:rsidRPr="00DF321E">
                        <w:rPr>
                          <w:b/>
                          <w:color w:val="000000" w:themeColor="text1"/>
                          <w:lang w:val="en-US"/>
                        </w:rPr>
                        <w:t xml:space="preserve">Enlaces: </w:t>
                      </w:r>
                    </w:p>
                    <w:p w14:paraId="5CEF39E3" w14:textId="29B95F17" w:rsidR="008A0759" w:rsidRPr="00823F16" w:rsidRDefault="008A0759" w:rsidP="00CA4C1F">
                      <w:pPr>
                        <w:rPr>
                          <w:rStyle w:val="EstilodeenlacesCar"/>
                          <w:color w:val="000000" w:themeColor="text1"/>
                          <w:lang w:val="en-US"/>
                        </w:rPr>
                      </w:pPr>
                      <w:r w:rsidRPr="00DF321E">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31" w:history="1">
                        <w:r w:rsidRPr="00823F16">
                          <w:rPr>
                            <w:rStyle w:val="EstilodeenlacesCar"/>
                            <w:lang w:val="en-US"/>
                          </w:rPr>
                          <w:t>https://scrapy.org/</w:t>
                        </w:r>
                      </w:hyperlink>
                    </w:p>
                    <w:p w14:paraId="608CABCE" w14:textId="1836D23A" w:rsidR="008A0759" w:rsidRDefault="008A0759" w:rsidP="00CA4C1F">
                      <w:pPr>
                        <w:rPr>
                          <w:rStyle w:val="Hipervnculo"/>
                        </w:rPr>
                      </w:pPr>
                      <w:r w:rsidRPr="00823F16">
                        <w:rPr>
                          <w:color w:val="000000" w:themeColor="text1"/>
                          <w:lang w:val="en-US"/>
                        </w:rPr>
                        <w:tab/>
                      </w:r>
                      <w:r>
                        <w:rPr>
                          <w:color w:val="000000" w:themeColor="text1"/>
                        </w:rPr>
                        <w:t>Repositorio GitHub</w:t>
                      </w:r>
                      <w:r w:rsidRPr="00AC63D9">
                        <w:rPr>
                          <w:color w:val="000000" w:themeColor="text1"/>
                        </w:rPr>
                        <w:t xml:space="preserve">: </w:t>
                      </w:r>
                      <w:hyperlink r:id="rId32" w:history="1">
                        <w:r w:rsidRPr="00504016">
                          <w:rPr>
                            <w:rStyle w:val="EstilodeenlacesCar"/>
                          </w:rPr>
                          <w:t>https://github.com/scrapy/scrapy</w:t>
                        </w:r>
                      </w:hyperlink>
                    </w:p>
                    <w:p w14:paraId="0FA7DEB9" w14:textId="3E05CBEF" w:rsidR="008A0759" w:rsidRPr="005445C4" w:rsidRDefault="008A0759" w:rsidP="00823F16">
                      <w:pPr>
                        <w:ind w:firstLine="708"/>
                        <w:rPr>
                          <w:rStyle w:val="EstilodeenlacesCar"/>
                        </w:rPr>
                      </w:pPr>
                      <w:r w:rsidRPr="00504016">
                        <w:rPr>
                          <w:color w:val="000000" w:themeColor="text1"/>
                        </w:rPr>
                        <w:t xml:space="preserve">Tutorial: </w:t>
                      </w:r>
                      <w:hyperlink r:id="rId33" w:anchor="intro-tutorial" w:history="1">
                        <w:r w:rsidRPr="005445C4">
                          <w:rPr>
                            <w:rStyle w:val="EstilodeenlacesCar"/>
                          </w:rPr>
                          <w:t>https://docs.scrapy.org/en/latest/intro/tutorial.html#intro-tutorial</w:t>
                        </w:r>
                      </w:hyperlink>
                    </w:p>
                  </w:txbxContent>
                </v:textbox>
                <w10:anchorlock/>
              </v:rect>
            </w:pict>
          </mc:Fallback>
        </mc:AlternateContent>
      </w:r>
    </w:p>
    <w:p w14:paraId="12A5DC11" w14:textId="6D79054E" w:rsidR="00AA5929" w:rsidRDefault="00AA5929" w:rsidP="00C57E7A">
      <w:pPr>
        <w:tabs>
          <w:tab w:val="left" w:pos="142"/>
        </w:tabs>
        <w:spacing w:line="276" w:lineRule="auto"/>
        <w:jc w:val="both"/>
        <w:rPr>
          <w:rFonts w:ascii="Arial" w:hAnsi="Arial" w:cs="Arial"/>
        </w:rPr>
      </w:pPr>
      <w:r w:rsidRPr="005A009B">
        <w:rPr>
          <w:rFonts w:ascii="Arial" w:hAnsi="Arial" w:cs="Arial"/>
        </w:rPr>
        <w:t xml:space="preserve">Scrapy es una librería de código abierto, diseñada para automatizar la extracción de datos de páginas web. </w:t>
      </w:r>
    </w:p>
    <w:p w14:paraId="04F8B868" w14:textId="2190FF1B" w:rsidR="00743C6F" w:rsidRPr="00823F16" w:rsidRDefault="00743C6F" w:rsidP="00C57E7A">
      <w:pPr>
        <w:tabs>
          <w:tab w:val="left" w:pos="142"/>
        </w:tabs>
        <w:spacing w:line="276" w:lineRule="auto"/>
        <w:jc w:val="both"/>
        <w:rPr>
          <w:rFonts w:ascii="Arial" w:hAnsi="Arial" w:cs="Arial"/>
        </w:rPr>
      </w:pPr>
      <w:r w:rsidRPr="00823F16">
        <w:rPr>
          <w:rFonts w:ascii="Arial" w:hAnsi="Arial" w:cs="Arial"/>
        </w:rPr>
        <w:t xml:space="preserve">Esta herramienta presenta las siguientes características: </w:t>
      </w:r>
    </w:p>
    <w:p w14:paraId="012434B2" w14:textId="23450A85" w:rsidR="005322C2" w:rsidRPr="00823F16" w:rsidRDefault="005322C2" w:rsidP="00823F16">
      <w:pPr>
        <w:pStyle w:val="Prrafodelista"/>
        <w:numPr>
          <w:ilvl w:val="0"/>
          <w:numId w:val="47"/>
        </w:numPr>
        <w:tabs>
          <w:tab w:val="left" w:pos="142"/>
        </w:tabs>
        <w:spacing w:line="276" w:lineRule="auto"/>
        <w:jc w:val="both"/>
        <w:rPr>
          <w:rFonts w:ascii="Arial" w:hAnsi="Arial" w:cs="Arial"/>
        </w:rPr>
      </w:pPr>
      <w:r w:rsidRPr="00823F16">
        <w:rPr>
          <w:rFonts w:ascii="Arial" w:hAnsi="Arial" w:cs="Arial"/>
        </w:rPr>
        <w:t xml:space="preserve">Para su manejo es necesario disponer de conocimientos avanzados en </w:t>
      </w:r>
      <w:hyperlink r:id="rId34">
        <w:r w:rsidRPr="00823F16">
          <w:rPr>
            <w:rStyle w:val="EstilodeenlacesCar"/>
            <w:rFonts w:ascii="Arial" w:hAnsi="Arial" w:cs="Arial"/>
          </w:rPr>
          <w:t>Python</w:t>
        </w:r>
      </w:hyperlink>
      <w:r w:rsidRPr="00823F16">
        <w:rPr>
          <w:rFonts w:ascii="Arial" w:hAnsi="Arial" w:cs="Arial"/>
        </w:rPr>
        <w:t>, lo que hace que sea una herramienta compleja de manejar.</w:t>
      </w:r>
    </w:p>
    <w:p w14:paraId="3BC0FB92" w14:textId="1C35F393" w:rsidR="005322C2" w:rsidRPr="00823F16" w:rsidRDefault="005322C2" w:rsidP="00823F16">
      <w:pPr>
        <w:pStyle w:val="Prrafodelista"/>
        <w:numPr>
          <w:ilvl w:val="0"/>
          <w:numId w:val="47"/>
        </w:numPr>
        <w:tabs>
          <w:tab w:val="left" w:pos="142"/>
        </w:tabs>
        <w:spacing w:line="276" w:lineRule="auto"/>
        <w:jc w:val="both"/>
        <w:rPr>
          <w:rFonts w:ascii="Arial" w:hAnsi="Arial" w:cs="Arial"/>
        </w:rPr>
      </w:pPr>
      <w:r w:rsidRPr="00823F16">
        <w:rPr>
          <w:rFonts w:ascii="Arial" w:hAnsi="Arial" w:cs="Arial"/>
        </w:rPr>
        <w:t xml:space="preserve">Tiene un soporte incorporado para extraer datos mediante expresiones XPath o CSS. </w:t>
      </w:r>
    </w:p>
    <w:p w14:paraId="514679B8" w14:textId="57163D10" w:rsidR="005322C2" w:rsidRPr="00823F16" w:rsidRDefault="005322C2" w:rsidP="00823F16">
      <w:pPr>
        <w:pStyle w:val="Prrafodelista"/>
        <w:numPr>
          <w:ilvl w:val="0"/>
          <w:numId w:val="47"/>
        </w:numPr>
        <w:tabs>
          <w:tab w:val="left" w:pos="142"/>
        </w:tabs>
        <w:spacing w:line="276" w:lineRule="auto"/>
        <w:jc w:val="both"/>
        <w:rPr>
          <w:rFonts w:ascii="Arial" w:hAnsi="Arial" w:cs="Arial"/>
        </w:rPr>
      </w:pPr>
      <w:r w:rsidRPr="00823F16">
        <w:rPr>
          <w:rFonts w:ascii="Arial" w:hAnsi="Arial" w:cs="Arial"/>
        </w:rPr>
        <w:t xml:space="preserve">Permite exportaciones en formatos JSON, CSV y XML. </w:t>
      </w:r>
    </w:p>
    <w:p w14:paraId="270E3BFF" w14:textId="58DB7173" w:rsidR="00AA5929" w:rsidRPr="006F3AF0" w:rsidRDefault="00645A97" w:rsidP="006F3AF0">
      <w:pPr>
        <w:pStyle w:val="Prrafodelista"/>
        <w:numPr>
          <w:ilvl w:val="0"/>
          <w:numId w:val="39"/>
        </w:numPr>
        <w:tabs>
          <w:tab w:val="left" w:pos="142"/>
        </w:tabs>
        <w:spacing w:line="276" w:lineRule="auto"/>
        <w:jc w:val="both"/>
        <w:rPr>
          <w:rFonts w:ascii="Arial" w:hAnsi="Arial" w:cs="Arial"/>
        </w:rPr>
      </w:pPr>
      <w:r w:rsidRPr="00823F16">
        <w:rPr>
          <w:rFonts w:ascii="Arial" w:hAnsi="Arial" w:cs="Arial"/>
        </w:rPr>
        <w:t xml:space="preserve">Flexible, rápida y fácilmente extensible. </w:t>
      </w:r>
    </w:p>
    <w:p w14:paraId="1C5371FE" w14:textId="2F9D63B7" w:rsidR="00780848" w:rsidRDefault="00504016" w:rsidP="00C62D9C">
      <w:pPr>
        <w:pStyle w:val="Ttulo4"/>
        <w:numPr>
          <w:ilvl w:val="1"/>
          <w:numId w:val="48"/>
        </w:numPr>
      </w:pPr>
      <w:bookmarkStart w:id="5" w:name="_Toc66865476"/>
      <w:r>
        <w:t>Table capture</w:t>
      </w:r>
      <w:bookmarkEnd w:id="5"/>
    </w:p>
    <w:p w14:paraId="7837EAC6" w14:textId="212D150F" w:rsidR="00504016" w:rsidRPr="00504016" w:rsidRDefault="00504016" w:rsidP="00504016">
      <w:r>
        <w:rPr>
          <w:noProof/>
          <w:lang w:eastAsia="es-ES"/>
        </w:rPr>
        <mc:AlternateContent>
          <mc:Choice Requires="wps">
            <w:drawing>
              <wp:inline distT="0" distB="0" distL="0" distR="0" wp14:anchorId="598DA24F" wp14:editId="04C6BCB5">
                <wp:extent cx="5476461" cy="1938131"/>
                <wp:effectExtent l="0" t="0" r="0" b="5080"/>
                <wp:docPr id="2" name="Rectángulo 2"/>
                <wp:cNvGraphicFramePr/>
                <a:graphic xmlns:a="http://schemas.openxmlformats.org/drawingml/2006/main">
                  <a:graphicData uri="http://schemas.microsoft.com/office/word/2010/wordprocessingShape">
                    <wps:wsp>
                      <wps:cNvSpPr/>
                      <wps:spPr>
                        <a:xfrm>
                          <a:off x="0" y="0"/>
                          <a:ext cx="5476461" cy="193813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436B2A1" w14:textId="1AF61DA9" w:rsidR="008A0759" w:rsidRDefault="008A0759" w:rsidP="00504016">
                            <w:pPr>
                              <w:rPr>
                                <w:color w:val="000000" w:themeColor="text1"/>
                              </w:rPr>
                            </w:pPr>
                            <w:r w:rsidRPr="00823F16">
                              <w:rPr>
                                <w:b/>
                                <w:color w:val="000000" w:themeColor="text1"/>
                              </w:rPr>
                              <w:t>Tipo:</w:t>
                            </w:r>
                            <w:r w:rsidRPr="00AC63D9">
                              <w:rPr>
                                <w:color w:val="000000" w:themeColor="text1"/>
                              </w:rPr>
                              <w:t xml:space="preserve"> </w:t>
                            </w:r>
                            <w:r>
                              <w:rPr>
                                <w:color w:val="000000" w:themeColor="text1"/>
                              </w:rPr>
                              <w:t>Extensión de navegador</w:t>
                            </w:r>
                          </w:p>
                          <w:p w14:paraId="127BAB42" w14:textId="7D3C055F" w:rsidR="008A0759" w:rsidRDefault="008A0759" w:rsidP="00504016">
                            <w:pPr>
                              <w:rPr>
                                <w:rStyle w:val="EstilodeenlacesCar"/>
                              </w:rPr>
                            </w:pPr>
                            <w:r w:rsidRPr="00823F16">
                              <w:rPr>
                                <w:b/>
                                <w:color w:val="000000" w:themeColor="text1"/>
                              </w:rPr>
                              <w:t>Licencia:</w:t>
                            </w:r>
                            <w:r>
                              <w:rPr>
                                <w:color w:val="000000" w:themeColor="text1"/>
                              </w:rPr>
                              <w:t xml:space="preserve"> </w:t>
                            </w:r>
                            <w:hyperlink r:id="rId35" w:history="1">
                              <w:r w:rsidRPr="00823F16">
                                <w:rPr>
                                  <w:rStyle w:val="EstilodeenlacesCar"/>
                                </w:rPr>
                                <w:t xml:space="preserve">Términos del Servicio de </w:t>
                              </w:r>
                              <w:r>
                                <w:rPr>
                                  <w:rStyle w:val="EstilodeenlacesCar"/>
                                </w:rPr>
                                <w:t>cada Navegador</w:t>
                              </w:r>
                            </w:hyperlink>
                          </w:p>
                          <w:p w14:paraId="789619E9" w14:textId="3306DC7F" w:rsidR="008A0759" w:rsidRPr="001B17CF" w:rsidRDefault="008A0759" w:rsidP="001B17CF">
                            <w:pPr>
                              <w:rPr>
                                <w:color w:val="000000" w:themeColor="text1"/>
                              </w:rPr>
                            </w:pPr>
                            <w:r>
                              <w:rPr>
                                <w:rStyle w:val="EstilodeenlacesCar"/>
                                <w:b/>
                                <w:color w:val="000000" w:themeColor="text1"/>
                                <w:u w:val="none"/>
                              </w:rPr>
                              <w:t>Coste:</w:t>
                            </w:r>
                            <w:r w:rsidRPr="00823F16">
                              <w:rPr>
                                <w:rStyle w:val="EstilodeenlacesCar"/>
                                <w:color w:val="000000" w:themeColor="text1"/>
                                <w:u w:val="none"/>
                              </w:rPr>
                              <w:t xml:space="preserve"> </w:t>
                            </w:r>
                            <w:r>
                              <w:rPr>
                                <w:rStyle w:val="EstilodeenlacesCar"/>
                                <w:color w:val="000000" w:themeColor="text1"/>
                                <w:u w:val="none"/>
                              </w:rPr>
                              <w:t>Extensión gratuita</w:t>
                            </w:r>
                          </w:p>
                          <w:p w14:paraId="45786852" w14:textId="77777777" w:rsidR="008A0759" w:rsidRPr="00823F16" w:rsidRDefault="008A0759" w:rsidP="00504016">
                            <w:pPr>
                              <w:rPr>
                                <w:b/>
                                <w:color w:val="000000" w:themeColor="text1"/>
                              </w:rPr>
                            </w:pPr>
                            <w:r w:rsidRPr="00823F16">
                              <w:rPr>
                                <w:b/>
                                <w:color w:val="000000" w:themeColor="text1"/>
                              </w:rPr>
                              <w:t xml:space="preserve">Enlaces: </w:t>
                            </w:r>
                          </w:p>
                          <w:p w14:paraId="3746F0CD" w14:textId="1584C5B9" w:rsidR="008A0759" w:rsidRPr="00E600D3" w:rsidRDefault="008A0759" w:rsidP="00504016">
                            <w:pPr>
                              <w:rPr>
                                <w:rStyle w:val="EstilodeenlacesCar"/>
                              </w:rPr>
                            </w:pPr>
                            <w:r w:rsidRPr="00831270">
                              <w:rPr>
                                <w:color w:val="000000" w:themeColor="text1"/>
                              </w:rPr>
                              <w:tab/>
                            </w:r>
                            <w:r w:rsidRPr="008912AD">
                              <w:rPr>
                                <w:color w:val="000000" w:themeColor="text1"/>
                              </w:rPr>
                              <w:t>Sitio web</w:t>
                            </w:r>
                            <w:r w:rsidRPr="00E600D3">
                              <w:rPr>
                                <w:color w:val="000000" w:themeColor="text1"/>
                              </w:rPr>
                              <w:t xml:space="preserve">: </w:t>
                            </w:r>
                            <w:hyperlink r:id="rId36" w:history="1">
                              <w:r w:rsidRPr="00E600D3">
                                <w:rPr>
                                  <w:rStyle w:val="EstilodeenlacesCar"/>
                                </w:rPr>
                                <w:t>https://www.georgemike.com/tablecapture/</w:t>
                              </w:r>
                            </w:hyperlink>
                          </w:p>
                          <w:p w14:paraId="5FFF8501" w14:textId="788D4297" w:rsidR="008A0759" w:rsidRPr="00504016" w:rsidRDefault="008A0759" w:rsidP="00504016">
                            <w:r w:rsidRPr="00E600D3">
                              <w:rPr>
                                <w:color w:val="000000" w:themeColor="text1"/>
                              </w:rPr>
                              <w:tab/>
                            </w:r>
                            <w:r>
                              <w:rPr>
                                <w:color w:val="000000" w:themeColor="text1"/>
                              </w:rPr>
                              <w:t xml:space="preserve">Sitio de descarga: </w:t>
                            </w:r>
                            <w:hyperlink r:id="rId37" w:history="1">
                              <w:r w:rsidRPr="005445C4">
                                <w:rPr>
                                  <w:rStyle w:val="EstilodeenlacesCar"/>
                                </w:rPr>
                                <w:t>https://chrome.google.com/webstore/detail/table-capture/</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98DA24F" id="Rectángulo 2" o:spid="_x0000_s1031" style="width:431.2pt;height:152.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" fillcolor="#ededed [662]" stroked="f" strokeweight="2.25pt">
                <v:textbox inset="6mm,1mm,6mm,1mm">
                  <w:txbxContent>
                    <w:p w14:paraId="1436B2A1" w14:textId="1AF61DA9" w:rsidR="008A0759" w:rsidRDefault="008A0759" w:rsidP="00504016">
                      <w:pPr>
                        <w:rPr>
                          <w:color w:val="000000" w:themeColor="text1"/>
                        </w:rPr>
                      </w:pPr>
                      <w:r w:rsidRPr="00823F16">
                        <w:rPr>
                          <w:b/>
                          <w:color w:val="000000" w:themeColor="text1"/>
                        </w:rPr>
                        <w:t>Tipo:</w:t>
                      </w:r>
                      <w:r w:rsidRPr="00AC63D9">
                        <w:rPr>
                          <w:color w:val="000000" w:themeColor="text1"/>
                        </w:rPr>
                        <w:t xml:space="preserve"> </w:t>
                      </w:r>
                      <w:r>
                        <w:rPr>
                          <w:color w:val="000000" w:themeColor="text1"/>
                        </w:rPr>
                        <w:t>Extensión de navegador</w:t>
                      </w:r>
                    </w:p>
                    <w:p w14:paraId="127BAB42" w14:textId="7D3C055F" w:rsidR="008A0759" w:rsidRDefault="008A0759" w:rsidP="00504016">
                      <w:pPr>
                        <w:rPr>
                          <w:rStyle w:val="EstilodeenlacesCar"/>
                        </w:rPr>
                      </w:pPr>
                      <w:r w:rsidRPr="00823F16">
                        <w:rPr>
                          <w:b/>
                          <w:color w:val="000000" w:themeColor="text1"/>
                        </w:rPr>
                        <w:t>Licencia:</w:t>
                      </w:r>
                      <w:r>
                        <w:rPr>
                          <w:color w:val="000000" w:themeColor="text1"/>
                        </w:rPr>
                        <w:t xml:space="preserve"> </w:t>
                      </w:r>
                      <w:hyperlink r:id="rId38" w:history="1">
                        <w:r w:rsidRPr="00823F16">
                          <w:rPr>
                            <w:rStyle w:val="EstilodeenlacesCar"/>
                          </w:rPr>
                          <w:t xml:space="preserve">Términos del Servicio de </w:t>
                        </w:r>
                        <w:r>
                          <w:rPr>
                            <w:rStyle w:val="EstilodeenlacesCar"/>
                          </w:rPr>
                          <w:t>cada Navegador</w:t>
                        </w:r>
                      </w:hyperlink>
                    </w:p>
                    <w:p w14:paraId="789619E9" w14:textId="3306DC7F" w:rsidR="008A0759" w:rsidRPr="001B17CF" w:rsidRDefault="008A0759" w:rsidP="001B17CF">
                      <w:pPr>
                        <w:rPr>
                          <w:color w:val="000000" w:themeColor="text1"/>
                        </w:rPr>
                      </w:pPr>
                      <w:r>
                        <w:rPr>
                          <w:rStyle w:val="EstilodeenlacesCar"/>
                          <w:b/>
                          <w:color w:val="000000" w:themeColor="text1"/>
                          <w:u w:val="none"/>
                        </w:rPr>
                        <w:t>Coste:</w:t>
                      </w:r>
                      <w:r w:rsidRPr="00823F16">
                        <w:rPr>
                          <w:rStyle w:val="EstilodeenlacesCar"/>
                          <w:color w:val="000000" w:themeColor="text1"/>
                          <w:u w:val="none"/>
                        </w:rPr>
                        <w:t xml:space="preserve"> </w:t>
                      </w:r>
                      <w:r>
                        <w:rPr>
                          <w:rStyle w:val="EstilodeenlacesCar"/>
                          <w:color w:val="000000" w:themeColor="text1"/>
                          <w:u w:val="none"/>
                        </w:rPr>
                        <w:t>Extensión gratuita</w:t>
                      </w:r>
                    </w:p>
                    <w:p w14:paraId="45786852" w14:textId="77777777" w:rsidR="008A0759" w:rsidRPr="00823F16" w:rsidRDefault="008A0759" w:rsidP="00504016">
                      <w:pPr>
                        <w:rPr>
                          <w:b/>
                          <w:color w:val="000000" w:themeColor="text1"/>
                        </w:rPr>
                      </w:pPr>
                      <w:r w:rsidRPr="00823F16">
                        <w:rPr>
                          <w:b/>
                          <w:color w:val="000000" w:themeColor="text1"/>
                        </w:rPr>
                        <w:t xml:space="preserve">Enlaces: </w:t>
                      </w:r>
                    </w:p>
                    <w:p w14:paraId="3746F0CD" w14:textId="1584C5B9" w:rsidR="008A0759" w:rsidRPr="00E600D3" w:rsidRDefault="008A0759" w:rsidP="00504016">
                      <w:pPr>
                        <w:rPr>
                          <w:rStyle w:val="EstilodeenlacesCar"/>
                        </w:rPr>
                      </w:pPr>
                      <w:r w:rsidRPr="00831270">
                        <w:rPr>
                          <w:color w:val="000000" w:themeColor="text1"/>
                        </w:rPr>
                        <w:tab/>
                      </w:r>
                      <w:r w:rsidRPr="008912AD">
                        <w:rPr>
                          <w:color w:val="000000" w:themeColor="text1"/>
                        </w:rPr>
                        <w:t>Sitio web</w:t>
                      </w:r>
                      <w:r w:rsidRPr="00E600D3">
                        <w:rPr>
                          <w:color w:val="000000" w:themeColor="text1"/>
                        </w:rPr>
                        <w:t xml:space="preserve">: </w:t>
                      </w:r>
                      <w:hyperlink r:id="rId39" w:history="1">
                        <w:r w:rsidRPr="00E600D3">
                          <w:rPr>
                            <w:rStyle w:val="EstilodeenlacesCar"/>
                          </w:rPr>
                          <w:t>https://www.georgemike.com/tablecapture/</w:t>
                        </w:r>
                      </w:hyperlink>
                    </w:p>
                    <w:p w14:paraId="5FFF8501" w14:textId="788D4297" w:rsidR="008A0759" w:rsidRPr="00504016" w:rsidRDefault="008A0759" w:rsidP="00504016">
                      <w:r w:rsidRPr="00E600D3">
                        <w:rPr>
                          <w:color w:val="000000" w:themeColor="text1"/>
                        </w:rPr>
                        <w:tab/>
                      </w:r>
                      <w:r>
                        <w:rPr>
                          <w:color w:val="000000" w:themeColor="text1"/>
                        </w:rPr>
                        <w:t xml:space="preserve">Sitio de descarga: </w:t>
                      </w:r>
                      <w:hyperlink r:id="rId40" w:history="1">
                        <w:r w:rsidRPr="005445C4">
                          <w:rPr>
                            <w:rStyle w:val="EstilodeenlacesCar"/>
                          </w:rPr>
                          <w:t>https://chrome.google.com/webstore/detail/table-capture/</w:t>
                        </w:r>
                      </w:hyperlink>
                    </w:p>
                  </w:txbxContent>
                </v:textbox>
                <w10:anchorlock/>
              </v:rect>
            </w:pict>
          </mc:Fallback>
        </mc:AlternateContent>
      </w:r>
    </w:p>
    <w:p w14:paraId="107CBFD1" w14:textId="231C9CF1" w:rsidR="00B75A30" w:rsidRPr="006F3AF0" w:rsidRDefault="00E8065B" w:rsidP="006F3AF0">
      <w:pPr>
        <w:spacing w:line="276" w:lineRule="auto"/>
        <w:jc w:val="both"/>
        <w:rPr>
          <w:rFonts w:ascii="Arial" w:hAnsi="Arial" w:cs="Arial"/>
        </w:rPr>
      </w:pPr>
      <w:r w:rsidRPr="00823F16">
        <w:rPr>
          <w:rFonts w:ascii="Arial" w:hAnsi="Arial" w:cs="Arial"/>
        </w:rPr>
        <w:t xml:space="preserve">Table Capture es una extensión para Chrome, Firefox y Microsoft Edge, que nos permite capturar tablas en HTML, tablas dinámicas, tablas de varias páginas y listas a nuestro </w:t>
      </w:r>
      <w:r w:rsidRPr="00823F16">
        <w:rPr>
          <w:rFonts w:ascii="Arial" w:hAnsi="Arial" w:cs="Arial"/>
        </w:rPr>
        <w:lastRenderedPageBreak/>
        <w:t xml:space="preserve">portapapeles, para poder trabajar con esos datos posteriormente en diferentes formatos como Excel, CSV o </w:t>
      </w:r>
      <w:hyperlink r:id="rId41" w:history="1">
        <w:r w:rsidRPr="00823F16">
          <w:rPr>
            <w:rStyle w:val="EstilodeenlacesCar"/>
            <w:rFonts w:ascii="Arial" w:hAnsi="Arial" w:cs="Arial"/>
          </w:rPr>
          <w:t>Markdown</w:t>
        </w:r>
      </w:hyperlink>
      <w:r w:rsidRPr="00823F16">
        <w:rPr>
          <w:rFonts w:ascii="Arial" w:hAnsi="Arial" w:cs="Arial"/>
        </w:rPr>
        <w:t>.</w:t>
      </w:r>
      <w:r w:rsidR="003C402A" w:rsidRPr="00823F16">
        <w:rPr>
          <w:rFonts w:ascii="Arial" w:hAnsi="Arial" w:cs="Arial"/>
        </w:rPr>
        <w:t xml:space="preserve"> </w:t>
      </w:r>
    </w:p>
    <w:p w14:paraId="44D42EB1" w14:textId="76C5C241" w:rsidR="00504016" w:rsidRPr="00504016" w:rsidRDefault="00504016" w:rsidP="00066500">
      <w:pPr>
        <w:pStyle w:val="Ttulo4"/>
        <w:numPr>
          <w:ilvl w:val="1"/>
          <w:numId w:val="48"/>
        </w:numPr>
      </w:pPr>
      <w:bookmarkStart w:id="6" w:name="_Toc66865477"/>
      <w:r>
        <w:t>Función IMPORTHTML (Google Spreadsheet)</w:t>
      </w:r>
      <w:bookmarkEnd w:id="6"/>
    </w:p>
    <w:p w14:paraId="60B2719E" w14:textId="77777777" w:rsidR="00DF054C" w:rsidRDefault="00504016" w:rsidP="00DF054C">
      <w:pPr>
        <w:spacing w:line="276" w:lineRule="auto"/>
      </w:pPr>
      <w:r>
        <w:rPr>
          <w:noProof/>
          <w:lang w:eastAsia="es-ES"/>
        </w:rPr>
        <mc:AlternateContent>
          <mc:Choice Requires="wps">
            <w:drawing>
              <wp:inline distT="0" distB="0" distL="0" distR="0" wp14:anchorId="11F70C83" wp14:editId="428E3453">
                <wp:extent cx="5400040" cy="1762125"/>
                <wp:effectExtent l="0" t="0" r="0" b="9525"/>
                <wp:docPr id="5" name="Rectángulo 5"/>
                <wp:cNvGraphicFramePr/>
                <a:graphic xmlns:a="http://schemas.openxmlformats.org/drawingml/2006/main">
                  <a:graphicData uri="http://schemas.microsoft.com/office/word/2010/wordprocessingShape">
                    <wps:wsp>
                      <wps:cNvSpPr/>
                      <wps:spPr>
                        <a:xfrm>
                          <a:off x="0" y="0"/>
                          <a:ext cx="5400040" cy="1762125"/>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047B78D" w14:textId="5E048CB0" w:rsidR="008A0759" w:rsidRDefault="008A0759" w:rsidP="00504016">
                            <w:pPr>
                              <w:rPr>
                                <w:color w:val="000000" w:themeColor="text1"/>
                              </w:rPr>
                            </w:pPr>
                            <w:r w:rsidRPr="00823F16">
                              <w:rPr>
                                <w:b/>
                                <w:color w:val="000000" w:themeColor="text1"/>
                              </w:rPr>
                              <w:t>Tipo:</w:t>
                            </w:r>
                            <w:r w:rsidRPr="00AC63D9">
                              <w:rPr>
                                <w:color w:val="000000" w:themeColor="text1"/>
                              </w:rPr>
                              <w:t xml:space="preserve"> </w:t>
                            </w:r>
                            <w:r>
                              <w:rPr>
                                <w:color w:val="000000" w:themeColor="text1"/>
                              </w:rPr>
                              <w:t>Función de Google Spreadsheet</w:t>
                            </w:r>
                          </w:p>
                          <w:p w14:paraId="3A50C286" w14:textId="55B507A3" w:rsidR="008A0759" w:rsidRDefault="008A0759" w:rsidP="00504016">
                            <w:pPr>
                              <w:rPr>
                                <w:color w:val="000000" w:themeColor="text1"/>
                              </w:rPr>
                            </w:pPr>
                            <w:r w:rsidRPr="00823F16">
                              <w:rPr>
                                <w:b/>
                                <w:color w:val="000000" w:themeColor="text1"/>
                              </w:rPr>
                              <w:t>Licencia:</w:t>
                            </w:r>
                            <w:r>
                              <w:rPr>
                                <w:color w:val="000000" w:themeColor="text1"/>
                              </w:rPr>
                              <w:t xml:space="preserve"> </w:t>
                            </w:r>
                            <w:hyperlink r:id="rId42" w:history="1">
                              <w:r w:rsidRPr="00823F16">
                                <w:rPr>
                                  <w:rStyle w:val="EstilodeenlacesCar"/>
                                </w:rPr>
                                <w:t>Términos del Servicio de Google</w:t>
                              </w:r>
                            </w:hyperlink>
                            <w:r>
                              <w:rPr>
                                <w:color w:val="000000" w:themeColor="text1"/>
                              </w:rPr>
                              <w:t xml:space="preserve"> </w:t>
                            </w:r>
                          </w:p>
                          <w:p w14:paraId="10D0F887" w14:textId="73A5DC64" w:rsidR="008A0759" w:rsidRDefault="008A0759" w:rsidP="00504016">
                            <w:pPr>
                              <w:rPr>
                                <w:color w:val="000000" w:themeColor="text1"/>
                              </w:rPr>
                            </w:pPr>
                            <w:r>
                              <w:rPr>
                                <w:b/>
                                <w:color w:val="000000" w:themeColor="text1"/>
                              </w:rPr>
                              <w:t>Coste</w:t>
                            </w:r>
                            <w:r w:rsidRPr="00823F16">
                              <w:rPr>
                                <w:b/>
                                <w:color w:val="000000" w:themeColor="text1"/>
                              </w:rPr>
                              <w:t>:</w:t>
                            </w:r>
                            <w:r>
                              <w:rPr>
                                <w:color w:val="000000" w:themeColor="text1"/>
                              </w:rPr>
                              <w:t xml:space="preserve"> Función gratuita</w:t>
                            </w:r>
                          </w:p>
                          <w:p w14:paraId="3A5990BD" w14:textId="77777777" w:rsidR="008A0759" w:rsidRPr="00823F16" w:rsidRDefault="008A0759" w:rsidP="00504016">
                            <w:pPr>
                              <w:rPr>
                                <w:b/>
                                <w:color w:val="000000" w:themeColor="text1"/>
                              </w:rPr>
                            </w:pPr>
                            <w:r w:rsidRPr="00823F16">
                              <w:rPr>
                                <w:b/>
                                <w:color w:val="000000" w:themeColor="text1"/>
                              </w:rPr>
                              <w:t xml:space="preserve">Enlaces: </w:t>
                            </w:r>
                          </w:p>
                          <w:p w14:paraId="0378921A" w14:textId="3D04CEE8" w:rsidR="008A0759" w:rsidRPr="00E600D3" w:rsidRDefault="008A0759" w:rsidP="00504016">
                            <w:r w:rsidRPr="00823F16">
                              <w:rPr>
                                <w:color w:val="000000" w:themeColor="text1"/>
                              </w:rPr>
                              <w:tab/>
                            </w:r>
                            <w:r w:rsidRPr="00E600D3">
                              <w:rPr>
                                <w:color w:val="000000" w:themeColor="text1"/>
                              </w:rPr>
                              <w:t xml:space="preserve">Sitio web: </w:t>
                            </w:r>
                            <w:hyperlink r:id="rId43" w:history="1">
                              <w:r w:rsidRPr="00E600D3">
                                <w:rPr>
                                  <w:rStyle w:val="EstilodeenlacesCar"/>
                                </w:rPr>
                                <w:t>https://support.google.com/docs/answer/3093339?hl=es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11F70C83" id="Rectángulo 5" o:spid="_x0000_s1032" style="width:425.2pt;height:138.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" fillcolor="#ededed [662]" stroked="f" strokeweight="2.25pt">
                <v:textbox inset="6mm,1mm,6mm,1mm">
                  <w:txbxContent>
                    <w:p w14:paraId="6047B78D" w14:textId="5E048CB0" w:rsidR="008A0759" w:rsidRDefault="008A0759" w:rsidP="00504016">
                      <w:pPr>
                        <w:rPr>
                          <w:color w:val="000000" w:themeColor="text1"/>
                        </w:rPr>
                      </w:pPr>
                      <w:r w:rsidRPr="00823F16">
                        <w:rPr>
                          <w:b/>
                          <w:color w:val="000000" w:themeColor="text1"/>
                        </w:rPr>
                        <w:t>Tipo:</w:t>
                      </w:r>
                      <w:r w:rsidRPr="00AC63D9">
                        <w:rPr>
                          <w:color w:val="000000" w:themeColor="text1"/>
                        </w:rPr>
                        <w:t xml:space="preserve"> </w:t>
                      </w:r>
                      <w:r>
                        <w:rPr>
                          <w:color w:val="000000" w:themeColor="text1"/>
                        </w:rPr>
                        <w:t>Función de Google Spreadsheet</w:t>
                      </w:r>
                    </w:p>
                    <w:p w14:paraId="3A50C286" w14:textId="55B507A3" w:rsidR="008A0759" w:rsidRDefault="008A0759" w:rsidP="00504016">
                      <w:pPr>
                        <w:rPr>
                          <w:color w:val="000000" w:themeColor="text1"/>
                        </w:rPr>
                      </w:pPr>
                      <w:r w:rsidRPr="00823F16">
                        <w:rPr>
                          <w:b/>
                          <w:color w:val="000000" w:themeColor="text1"/>
                        </w:rPr>
                        <w:t>Licencia:</w:t>
                      </w:r>
                      <w:r>
                        <w:rPr>
                          <w:color w:val="000000" w:themeColor="text1"/>
                        </w:rPr>
                        <w:t xml:space="preserve"> </w:t>
                      </w:r>
                      <w:hyperlink r:id="rId44" w:history="1">
                        <w:r w:rsidRPr="00823F16">
                          <w:rPr>
                            <w:rStyle w:val="EstilodeenlacesCar"/>
                          </w:rPr>
                          <w:t>Términos del Servicio de Google</w:t>
                        </w:r>
                      </w:hyperlink>
                      <w:r>
                        <w:rPr>
                          <w:color w:val="000000" w:themeColor="text1"/>
                        </w:rPr>
                        <w:t xml:space="preserve"> </w:t>
                      </w:r>
                    </w:p>
                    <w:p w14:paraId="10D0F887" w14:textId="73A5DC64" w:rsidR="008A0759" w:rsidRDefault="008A0759" w:rsidP="00504016">
                      <w:pPr>
                        <w:rPr>
                          <w:color w:val="000000" w:themeColor="text1"/>
                        </w:rPr>
                      </w:pPr>
                      <w:r>
                        <w:rPr>
                          <w:b/>
                          <w:color w:val="000000" w:themeColor="text1"/>
                        </w:rPr>
                        <w:t>Coste</w:t>
                      </w:r>
                      <w:r w:rsidRPr="00823F16">
                        <w:rPr>
                          <w:b/>
                          <w:color w:val="000000" w:themeColor="text1"/>
                        </w:rPr>
                        <w:t>:</w:t>
                      </w:r>
                      <w:r>
                        <w:rPr>
                          <w:color w:val="000000" w:themeColor="text1"/>
                        </w:rPr>
                        <w:t xml:space="preserve"> Función gratuita</w:t>
                      </w:r>
                    </w:p>
                    <w:p w14:paraId="3A5990BD" w14:textId="77777777" w:rsidR="008A0759" w:rsidRPr="00823F16" w:rsidRDefault="008A0759" w:rsidP="00504016">
                      <w:pPr>
                        <w:rPr>
                          <w:b/>
                          <w:color w:val="000000" w:themeColor="text1"/>
                        </w:rPr>
                      </w:pPr>
                      <w:r w:rsidRPr="00823F16">
                        <w:rPr>
                          <w:b/>
                          <w:color w:val="000000" w:themeColor="text1"/>
                        </w:rPr>
                        <w:t xml:space="preserve">Enlaces: </w:t>
                      </w:r>
                    </w:p>
                    <w:p w14:paraId="0378921A" w14:textId="3D04CEE8" w:rsidR="008A0759" w:rsidRPr="00E600D3" w:rsidRDefault="008A0759" w:rsidP="00504016">
                      <w:r w:rsidRPr="00823F16">
                        <w:rPr>
                          <w:color w:val="000000" w:themeColor="text1"/>
                        </w:rPr>
                        <w:tab/>
                      </w:r>
                      <w:r w:rsidRPr="00E600D3">
                        <w:rPr>
                          <w:color w:val="000000" w:themeColor="text1"/>
                        </w:rPr>
                        <w:t xml:space="preserve">Sitio web: </w:t>
                      </w:r>
                      <w:hyperlink r:id="rId45" w:history="1">
                        <w:r w:rsidRPr="00E600D3">
                          <w:rPr>
                            <w:rStyle w:val="EstilodeenlacesCar"/>
                          </w:rPr>
                          <w:t>https://support.google.com/docs/answer/3093339?hl=es</w:t>
                        </w:r>
                      </w:hyperlink>
                    </w:p>
                  </w:txbxContent>
                </v:textbox>
                <w10:anchorlock/>
              </v:rect>
            </w:pict>
          </mc:Fallback>
        </mc:AlternateContent>
      </w:r>
    </w:p>
    <w:p w14:paraId="7110B8A2" w14:textId="3F61B239" w:rsidR="003C53CD" w:rsidRPr="00823F16" w:rsidRDefault="00AA5929" w:rsidP="00823F16">
      <w:pPr>
        <w:spacing w:line="276" w:lineRule="auto"/>
        <w:jc w:val="both"/>
        <w:rPr>
          <w:rFonts w:ascii="Arial" w:hAnsi="Arial" w:cs="Arial"/>
        </w:rPr>
      </w:pPr>
      <w:r>
        <w:rPr>
          <w:rFonts w:ascii="Arial" w:hAnsi="Arial" w:cs="Arial"/>
        </w:rPr>
        <w:t>Se trata de</w:t>
      </w:r>
      <w:r w:rsidR="004201AD" w:rsidRPr="00823F16">
        <w:rPr>
          <w:rFonts w:ascii="Arial" w:hAnsi="Arial" w:cs="Arial"/>
        </w:rPr>
        <w:t xml:space="preserve"> una fórmula</w:t>
      </w:r>
      <w:r w:rsidR="5986169C" w:rsidRPr="00823F16">
        <w:rPr>
          <w:rFonts w:ascii="Arial" w:hAnsi="Arial" w:cs="Arial"/>
        </w:rPr>
        <w:t xml:space="preserve"> aplicable sobre una hoja de cálculo creada con Google SpreadSheet que</w:t>
      </w:r>
      <w:r w:rsidR="004201AD" w:rsidRPr="00823F16">
        <w:rPr>
          <w:rFonts w:ascii="Arial" w:hAnsi="Arial" w:cs="Arial"/>
        </w:rPr>
        <w:t xml:space="preserve"> importa y procesa datos estructurados en XML, CSV o HTML. </w:t>
      </w:r>
    </w:p>
    <w:p w14:paraId="6C47FA07" w14:textId="29880A73" w:rsidR="00CA42EF" w:rsidRPr="00823F16" w:rsidRDefault="004201AD" w:rsidP="00DF054C">
      <w:pPr>
        <w:spacing w:line="276" w:lineRule="auto"/>
        <w:rPr>
          <w:rFonts w:ascii="Arial" w:hAnsi="Arial" w:cs="Arial"/>
        </w:rPr>
      </w:pPr>
      <w:r w:rsidRPr="00823F16">
        <w:rPr>
          <w:rFonts w:ascii="Arial" w:hAnsi="Arial" w:cs="Arial"/>
        </w:rPr>
        <w:t xml:space="preserve">Para esta función necesitamos: </w:t>
      </w:r>
    </w:p>
    <w:p w14:paraId="5AA1A149" w14:textId="6109B932" w:rsidR="004201AD" w:rsidRPr="00823F16" w:rsidRDefault="004201AD" w:rsidP="00DF054C">
      <w:pPr>
        <w:pStyle w:val="Prrafodelista"/>
        <w:numPr>
          <w:ilvl w:val="0"/>
          <w:numId w:val="2"/>
        </w:numPr>
        <w:spacing w:line="276" w:lineRule="auto"/>
        <w:rPr>
          <w:rFonts w:ascii="Arial" w:hAnsi="Arial" w:cs="Arial"/>
          <w:b/>
          <w:bCs/>
        </w:rPr>
      </w:pPr>
      <w:r w:rsidRPr="00823F16">
        <w:rPr>
          <w:rFonts w:ascii="Arial" w:hAnsi="Arial" w:cs="Arial"/>
        </w:rPr>
        <w:t>La URL de</w:t>
      </w:r>
      <w:r w:rsidR="0BE20128" w:rsidRPr="00823F16">
        <w:rPr>
          <w:rFonts w:ascii="Arial" w:hAnsi="Arial" w:cs="Arial"/>
        </w:rPr>
        <w:t xml:space="preserve">l sitio del </w:t>
      </w:r>
      <w:r w:rsidR="596D5141" w:rsidRPr="00823F16">
        <w:rPr>
          <w:rFonts w:ascii="Arial" w:hAnsi="Arial" w:cs="Arial"/>
        </w:rPr>
        <w:t>cuál queremos</w:t>
      </w:r>
      <w:r w:rsidRPr="00823F16">
        <w:rPr>
          <w:rFonts w:ascii="Arial" w:hAnsi="Arial" w:cs="Arial"/>
        </w:rPr>
        <w:t xml:space="preserve"> extraer los datos</w:t>
      </w:r>
    </w:p>
    <w:p w14:paraId="1B28762D" w14:textId="77777777" w:rsidR="004201AD" w:rsidRPr="00823F16" w:rsidRDefault="004201AD" w:rsidP="00DF054C">
      <w:pPr>
        <w:pStyle w:val="Prrafodelista"/>
        <w:numPr>
          <w:ilvl w:val="0"/>
          <w:numId w:val="2"/>
        </w:numPr>
        <w:spacing w:line="276" w:lineRule="auto"/>
        <w:rPr>
          <w:rFonts w:ascii="Arial" w:hAnsi="Arial" w:cs="Arial"/>
          <w:b/>
        </w:rPr>
      </w:pPr>
      <w:r w:rsidRPr="00823F16">
        <w:rPr>
          <w:rFonts w:ascii="Arial" w:hAnsi="Arial" w:cs="Arial"/>
        </w:rPr>
        <w:t>Especificar si queremos un elemento de</w:t>
      </w:r>
      <w:r w:rsidR="00B52D2B" w:rsidRPr="00823F16">
        <w:rPr>
          <w:rFonts w:ascii="Arial" w:hAnsi="Arial" w:cs="Arial"/>
        </w:rPr>
        <w:t xml:space="preserve"> tipo lista (“list”) </w:t>
      </w:r>
      <w:r w:rsidRPr="00823F16">
        <w:rPr>
          <w:rFonts w:ascii="Arial" w:hAnsi="Arial" w:cs="Arial"/>
        </w:rPr>
        <w:t>o</w:t>
      </w:r>
      <w:r w:rsidR="00B52D2B" w:rsidRPr="00823F16">
        <w:rPr>
          <w:rFonts w:ascii="Arial" w:hAnsi="Arial" w:cs="Arial"/>
        </w:rPr>
        <w:t xml:space="preserve"> tipo tabla</w:t>
      </w:r>
      <w:r w:rsidRPr="00823F16">
        <w:rPr>
          <w:rFonts w:ascii="Arial" w:hAnsi="Arial" w:cs="Arial"/>
        </w:rPr>
        <w:t xml:space="preserve"> </w:t>
      </w:r>
      <w:r w:rsidR="00B52D2B" w:rsidRPr="00823F16">
        <w:rPr>
          <w:rFonts w:ascii="Arial" w:hAnsi="Arial" w:cs="Arial"/>
        </w:rPr>
        <w:t>(“table”)</w:t>
      </w:r>
    </w:p>
    <w:p w14:paraId="46C0A8F1" w14:textId="525DAECF" w:rsidR="004201AD" w:rsidRPr="00823F16" w:rsidRDefault="3AA29E4D" w:rsidP="00DF054C">
      <w:pPr>
        <w:pStyle w:val="Prrafodelista"/>
        <w:numPr>
          <w:ilvl w:val="0"/>
          <w:numId w:val="2"/>
        </w:numPr>
        <w:spacing w:line="276" w:lineRule="auto"/>
        <w:rPr>
          <w:rFonts w:ascii="Arial" w:hAnsi="Arial" w:cs="Arial"/>
          <w:b/>
          <w:bCs/>
        </w:rPr>
      </w:pPr>
      <w:r w:rsidRPr="00823F16">
        <w:rPr>
          <w:rFonts w:ascii="Arial" w:hAnsi="Arial" w:cs="Arial"/>
        </w:rPr>
        <w:t>Índice</w:t>
      </w:r>
      <w:r w:rsidR="004201AD" w:rsidRPr="00823F16">
        <w:rPr>
          <w:rFonts w:ascii="Arial" w:hAnsi="Arial" w:cs="Arial"/>
        </w:rPr>
        <w:t xml:space="preserve"> de tabla o lista </w:t>
      </w:r>
      <w:r w:rsidR="06CE41DD" w:rsidRPr="00823F16">
        <w:rPr>
          <w:rFonts w:ascii="Arial" w:hAnsi="Arial" w:cs="Arial"/>
        </w:rPr>
        <w:t>importada</w:t>
      </w:r>
      <w:r w:rsidR="004201AD" w:rsidRPr="00823F16">
        <w:rPr>
          <w:rFonts w:ascii="Arial" w:hAnsi="Arial" w:cs="Arial"/>
        </w:rPr>
        <w:t xml:space="preserve"> </w:t>
      </w:r>
    </w:p>
    <w:p w14:paraId="52F6173D" w14:textId="331429BE" w:rsidR="00DF054C" w:rsidRPr="005612D9" w:rsidRDefault="005E24FE" w:rsidP="00DF054C">
      <w:pPr>
        <w:pStyle w:val="Prrafodelista"/>
        <w:spacing w:line="276" w:lineRule="auto"/>
        <w:rPr>
          <w:b/>
          <w:bCs/>
        </w:rPr>
      </w:pPr>
      <w:r>
        <w:rPr>
          <w:b/>
          <w:bCs/>
          <w:noProof/>
          <w:lang w:eastAsia="es-ES"/>
        </w:rPr>
        <mc:AlternateContent>
          <mc:Choice Requires="wps">
            <w:drawing>
              <wp:anchor distT="0" distB="0" distL="114300" distR="114300" simplePos="0" relativeHeight="251676672" behindDoc="0" locked="0" layoutInCell="1" allowOverlap="1" wp14:anchorId="27923624" wp14:editId="7B0E1F46">
                <wp:simplePos x="0" y="0"/>
                <wp:positionH relativeFrom="margin">
                  <wp:align>center</wp:align>
                </wp:positionH>
                <wp:positionV relativeFrom="paragraph">
                  <wp:posOffset>117475</wp:posOffset>
                </wp:positionV>
                <wp:extent cx="3705225" cy="238125"/>
                <wp:effectExtent l="0" t="0" r="9525" b="9525"/>
                <wp:wrapNone/>
                <wp:docPr id="458" name="Cuadro de texto 458"/>
                <wp:cNvGraphicFramePr/>
                <a:graphic xmlns:a="http://schemas.openxmlformats.org/drawingml/2006/main">
                  <a:graphicData uri="http://schemas.microsoft.com/office/word/2010/wordprocessingShape">
                    <wps:wsp>
                      <wps:cNvSpPr txBox="1"/>
                      <wps:spPr>
                        <a:xfrm>
                          <a:off x="0" y="0"/>
                          <a:ext cx="3705225" cy="238125"/>
                        </a:xfrm>
                        <a:prstGeom prst="rect">
                          <a:avLst/>
                        </a:prstGeom>
                        <a:solidFill>
                          <a:schemeClr val="accent3">
                            <a:lumMod val="75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ED62666" w14:textId="77777777" w:rsidR="008A0759" w:rsidRPr="000A008C" w:rsidRDefault="008A0759" w:rsidP="005E24FE">
                            <w:pPr>
                              <w:spacing w:line="276" w:lineRule="auto"/>
                              <w:jc w:val="center"/>
                              <w:rPr>
                                <w:rFonts w:ascii="Courier New" w:eastAsia="Courier New" w:hAnsi="Courier New" w:cs="Courier New"/>
                                <w:color w:val="FFFFFF" w:themeColor="background1"/>
                                <w:sz w:val="20"/>
                                <w:szCs w:val="28"/>
                              </w:rPr>
                            </w:pPr>
                            <w:r w:rsidRPr="000A008C">
                              <w:rPr>
                                <w:rFonts w:ascii="Courier New" w:eastAsia="Courier New" w:hAnsi="Courier New" w:cs="Courier New"/>
                                <w:color w:val="FFFFFF" w:themeColor="background1"/>
                                <w:sz w:val="24"/>
                                <w:szCs w:val="28"/>
                              </w:rPr>
                              <w:t>= IMPORTHTML (“URL”; “table”; 1)</w:t>
                            </w:r>
                          </w:p>
                          <w:p w14:paraId="72F8C640" w14:textId="77777777" w:rsidR="008A0759" w:rsidRPr="000A008C" w:rsidRDefault="008A0759">
                            <w:pPr>
                              <w:rPr>
                                <w:sz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923624" id="Cuadro de texto 458" o:spid="_x0000_s1033" type="#_x0000_t202" style="position:absolute;left:0;text-align:left;margin-left:0;margin-top:9.25pt;width:291.75pt;height:18.75pt;z-index:2516766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" fillcolor="#7b7b7b [2406]" stroked="f" strokeweight=".5pt">
                <v:textbox>
                  <w:txbxContent>
                    <w:p w14:paraId="3ED62666" w14:textId="77777777" w:rsidR="008A0759" w:rsidRPr="000A008C" w:rsidRDefault="008A0759" w:rsidP="005E24FE">
                      <w:pPr>
                        <w:spacing w:line="276" w:lineRule="auto"/>
                        <w:jc w:val="center"/>
                        <w:rPr>
                          <w:rFonts w:ascii="Courier New" w:eastAsia="Courier New" w:hAnsi="Courier New" w:cs="Courier New"/>
                          <w:color w:val="FFFFFF" w:themeColor="background1"/>
                          <w:sz w:val="20"/>
                          <w:szCs w:val="28"/>
                        </w:rPr>
                      </w:pPr>
                      <w:r w:rsidRPr="000A008C">
                        <w:rPr>
                          <w:rFonts w:ascii="Courier New" w:eastAsia="Courier New" w:hAnsi="Courier New" w:cs="Courier New"/>
                          <w:color w:val="FFFFFF" w:themeColor="background1"/>
                          <w:sz w:val="24"/>
                          <w:szCs w:val="28"/>
                        </w:rPr>
                        <w:t>= IMPORTHTML (“URL”; “table”; 1)</w:t>
                      </w:r>
                    </w:p>
                    <w:p w14:paraId="72F8C640" w14:textId="77777777" w:rsidR="008A0759" w:rsidRPr="000A008C" w:rsidRDefault="008A0759">
                      <w:pPr>
                        <w:rPr>
                          <w:sz w:val="20"/>
                        </w:rPr>
                      </w:pPr>
                    </w:p>
                  </w:txbxContent>
                </v:textbox>
                <w10:wrap anchorx="margin"/>
              </v:shape>
            </w:pict>
          </mc:Fallback>
        </mc:AlternateContent>
      </w:r>
    </w:p>
    <w:p w14:paraId="45E657CD" w14:textId="77777777" w:rsidR="00DF054C" w:rsidRDefault="00DF054C" w:rsidP="00DF054C">
      <w:pPr>
        <w:spacing w:line="276" w:lineRule="auto"/>
        <w:jc w:val="center"/>
      </w:pPr>
    </w:p>
    <w:p w14:paraId="7A728F05" w14:textId="21FEFA2B" w:rsidR="00205907" w:rsidRDefault="2AD3DA33" w:rsidP="00205907">
      <w:pPr>
        <w:spacing w:line="276" w:lineRule="auto"/>
        <w:jc w:val="both"/>
        <w:rPr>
          <w:rFonts w:eastAsiaTheme="minorEastAsia"/>
        </w:rPr>
      </w:pPr>
      <w:r w:rsidRPr="00823F16">
        <w:rPr>
          <w:rFonts w:ascii="Arial" w:eastAsiaTheme="minorEastAsia" w:hAnsi="Arial" w:cs="Arial"/>
        </w:rPr>
        <w:t>Otras funciones</w:t>
      </w:r>
      <w:r w:rsidR="0D67E4E9" w:rsidRPr="00823F16">
        <w:rPr>
          <w:rFonts w:ascii="Arial" w:eastAsiaTheme="minorEastAsia" w:hAnsi="Arial" w:cs="Arial"/>
        </w:rPr>
        <w:t xml:space="preserve"> </w:t>
      </w:r>
      <w:r w:rsidR="152174CE" w:rsidRPr="00823F16">
        <w:rPr>
          <w:rFonts w:ascii="Arial" w:eastAsiaTheme="minorEastAsia" w:hAnsi="Arial" w:cs="Arial"/>
        </w:rPr>
        <w:t>útiles</w:t>
      </w:r>
      <w:r w:rsidRPr="00823F16">
        <w:rPr>
          <w:rFonts w:ascii="Arial" w:eastAsiaTheme="minorEastAsia" w:hAnsi="Arial" w:cs="Arial"/>
        </w:rPr>
        <w:t xml:space="preserve"> son, </w:t>
      </w:r>
      <w:hyperlink r:id="rId46" w:history="1">
        <w:r w:rsidRPr="00823F16">
          <w:rPr>
            <w:rStyle w:val="EstilodeenlacesCar"/>
            <w:rFonts w:ascii="Arial" w:hAnsi="Arial" w:cs="Arial"/>
          </w:rPr>
          <w:t>IMPORTXML</w:t>
        </w:r>
      </w:hyperlink>
      <w:r w:rsidR="698E28DC" w:rsidRPr="005445C4">
        <w:rPr>
          <w:rStyle w:val="Hipervnculo"/>
          <w:rFonts w:ascii="Arial" w:eastAsiaTheme="minorEastAsia" w:hAnsi="Arial" w:cs="Arial"/>
          <w:color w:val="auto"/>
          <w:u w:val="none"/>
        </w:rPr>
        <w:t xml:space="preserve">, </w:t>
      </w:r>
      <w:hyperlink r:id="rId47" w:history="1">
        <w:r w:rsidRPr="00823F16">
          <w:rPr>
            <w:rStyle w:val="EstilodeenlacesCar"/>
            <w:rFonts w:ascii="Arial" w:hAnsi="Arial" w:cs="Arial"/>
          </w:rPr>
          <w:t>IMPORTFEED</w:t>
        </w:r>
      </w:hyperlink>
      <w:r w:rsidR="38CEE246" w:rsidRPr="005445C4">
        <w:rPr>
          <w:rStyle w:val="Hipervnculo"/>
          <w:rFonts w:ascii="Arial" w:eastAsiaTheme="minorEastAsia" w:hAnsi="Arial" w:cs="Arial"/>
          <w:color w:val="auto"/>
          <w:u w:val="none"/>
        </w:rPr>
        <w:t xml:space="preserve">, o </w:t>
      </w:r>
      <w:hyperlink r:id="rId48" w:history="1">
        <w:r w:rsidRPr="00823F16">
          <w:rPr>
            <w:rStyle w:val="EstilodeenlacesCar"/>
            <w:rFonts w:ascii="Arial" w:hAnsi="Arial" w:cs="Arial"/>
          </w:rPr>
          <w:t>IMPORTDATA</w:t>
        </w:r>
      </w:hyperlink>
      <w:r w:rsidR="6DD2C5C0" w:rsidRPr="00823F16">
        <w:rPr>
          <w:rStyle w:val="Hipervnculo"/>
          <w:rFonts w:ascii="Arial" w:eastAsiaTheme="minorEastAsia" w:hAnsi="Arial" w:cs="Arial"/>
          <w:color w:val="auto"/>
        </w:rPr>
        <w:t xml:space="preserve"> </w:t>
      </w:r>
      <w:r w:rsidR="6DD2C5C0" w:rsidRPr="00823F16">
        <w:rPr>
          <w:rStyle w:val="Hipervnculo"/>
          <w:rFonts w:ascii="Arial" w:eastAsiaTheme="minorEastAsia" w:hAnsi="Arial" w:cs="Arial"/>
          <w:color w:val="auto"/>
          <w:u w:val="none"/>
        </w:rPr>
        <w:t>que permiten</w:t>
      </w:r>
      <w:r w:rsidR="6DD2C5C0" w:rsidRPr="00823F16">
        <w:rPr>
          <w:rStyle w:val="Hipervnculo"/>
          <w:rFonts w:ascii="Arial" w:eastAsiaTheme="minorEastAsia" w:hAnsi="Arial" w:cs="Arial"/>
          <w:color w:val="auto"/>
        </w:rPr>
        <w:t xml:space="preserve"> </w:t>
      </w:r>
      <w:r w:rsidRPr="00823F16">
        <w:rPr>
          <w:rFonts w:ascii="Arial" w:eastAsiaTheme="minorEastAsia" w:hAnsi="Arial" w:cs="Arial"/>
        </w:rPr>
        <w:t>Importa</w:t>
      </w:r>
      <w:r w:rsidR="07CC9D34" w:rsidRPr="00823F16">
        <w:rPr>
          <w:rFonts w:ascii="Arial" w:eastAsiaTheme="minorEastAsia" w:hAnsi="Arial" w:cs="Arial"/>
        </w:rPr>
        <w:t>r</w:t>
      </w:r>
      <w:r w:rsidRPr="00823F16">
        <w:rPr>
          <w:rFonts w:ascii="Arial" w:eastAsiaTheme="minorEastAsia" w:hAnsi="Arial" w:cs="Arial"/>
        </w:rPr>
        <w:t xml:space="preserve"> datos de una URL </w:t>
      </w:r>
      <w:r w:rsidR="3B227291" w:rsidRPr="00823F16">
        <w:rPr>
          <w:rFonts w:ascii="Arial" w:eastAsiaTheme="minorEastAsia" w:hAnsi="Arial" w:cs="Arial"/>
        </w:rPr>
        <w:t>en determinados formatos.</w:t>
      </w:r>
    </w:p>
    <w:p w14:paraId="42C54E24" w14:textId="26538EED" w:rsidR="008522E4" w:rsidRDefault="006F3AF0" w:rsidP="006F3AF0">
      <w:pPr>
        <w:rPr>
          <w:rFonts w:eastAsiaTheme="minorEastAsia"/>
        </w:rPr>
      </w:pPr>
      <w:r>
        <w:rPr>
          <w:rFonts w:eastAsiaTheme="minorEastAsia"/>
        </w:rPr>
        <w:br w:type="page"/>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12CC8" w14:paraId="1498627B" w14:textId="77777777" w:rsidTr="007517F9">
        <w:tc>
          <w:tcPr>
            <w:tcW w:w="8494" w:type="dxa"/>
            <w:shd w:val="clear" w:color="auto" w:fill="6E2585"/>
          </w:tcPr>
          <w:p w14:paraId="60115936" w14:textId="3EA9EFFD" w:rsidR="00E12CC8" w:rsidRPr="007517F9" w:rsidRDefault="00E12CC8" w:rsidP="00E12CC8">
            <w:pPr>
              <w:jc w:val="center"/>
              <w:rPr>
                <w:b/>
              </w:rPr>
            </w:pPr>
            <w:r w:rsidRPr="007517F9">
              <w:rPr>
                <w:b/>
                <w:color w:val="FFFFFF" w:themeColor="background1"/>
                <w:sz w:val="28"/>
              </w:rPr>
              <w:lastRenderedPageBreak/>
              <w:t>Herramientas de Web Scraping</w:t>
            </w:r>
          </w:p>
        </w:tc>
      </w:tr>
      <w:tr w:rsidR="00E12CC8" w14:paraId="6291F2D8" w14:textId="77777777" w:rsidTr="00E12CC8">
        <w:trPr>
          <w:trHeight w:val="4989"/>
        </w:trPr>
        <w:tc>
          <w:tcPr>
            <w:tcW w:w="8494" w:type="dxa"/>
          </w:tcPr>
          <w:p w14:paraId="0044CCA9" w14:textId="77777777" w:rsidR="005445C4" w:rsidRDefault="005445C4" w:rsidP="00E12CC8">
            <w:pPr>
              <w:jc w:val="center"/>
              <w:rPr>
                <w:noProof/>
                <w:lang w:eastAsia="es-ES"/>
              </w:rPr>
            </w:pPr>
          </w:p>
          <w:p w14:paraId="3506D7CF" w14:textId="0C8ABA3D" w:rsidR="00E12CC8" w:rsidRDefault="00E12CC8" w:rsidP="00E12CC8">
            <w:pPr>
              <w:jc w:val="center"/>
              <w:rPr>
                <w:rFonts w:eastAsia="Arial Unicode MS" w:cs="Arial Unicode MS"/>
                <w:b/>
                <w:color w:val="5E146B"/>
                <w:sz w:val="26"/>
                <w:szCs w:val="26"/>
              </w:rPr>
            </w:pPr>
            <w:r>
              <w:rPr>
                <w:noProof/>
                <w:lang w:eastAsia="es-ES"/>
              </w:rPr>
              <w:drawing>
                <wp:inline distT="0" distB="0" distL="0" distR="0" wp14:anchorId="41175E66" wp14:editId="3DB21B4D">
                  <wp:extent cx="4045227" cy="3168642"/>
                  <wp:effectExtent l="0" t="0" r="0" b="0"/>
                  <wp:docPr id="460" name="Imagen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045227" cy="3168642"/>
                          </a:xfrm>
                          <a:prstGeom prst="rect">
                            <a:avLst/>
                          </a:prstGeom>
                          <a:noFill/>
                        </pic:spPr>
                      </pic:pic>
                    </a:graphicData>
                  </a:graphic>
                </wp:inline>
              </w:drawing>
            </w:r>
          </w:p>
        </w:tc>
      </w:tr>
    </w:tbl>
    <w:p w14:paraId="5F87EA7D" w14:textId="231D269E" w:rsidR="0035471D" w:rsidRDefault="0035471D">
      <w:pPr>
        <w:rPr>
          <w:rFonts w:eastAsia="Arial Unicode MS" w:cs="Arial Unicode MS"/>
          <w:b/>
          <w:color w:val="5E146B"/>
          <w:sz w:val="26"/>
          <w:szCs w:val="26"/>
        </w:rPr>
      </w:pPr>
    </w:p>
    <w:p w14:paraId="4C078C64" w14:textId="5AA2043B" w:rsidR="00EF2F81" w:rsidRDefault="00EF2F81">
      <w:pPr>
        <w:rPr>
          <w:rFonts w:eastAsia="Arial Unicode MS" w:cs="Arial Unicode MS"/>
          <w:b/>
          <w:color w:val="5E146B"/>
          <w:sz w:val="26"/>
          <w:szCs w:val="26"/>
        </w:rPr>
      </w:pPr>
    </w:p>
    <w:p w14:paraId="78D6CCD4" w14:textId="261995EB" w:rsidR="000B47DF" w:rsidRDefault="000B47DF" w:rsidP="00BC4573">
      <w:pPr>
        <w:pStyle w:val="Ttulo2"/>
      </w:pPr>
      <w:bookmarkStart w:id="7" w:name="_Toc66865478"/>
      <w:r w:rsidRPr="003313C4">
        <w:t xml:space="preserve">Herramientas de depuración </w:t>
      </w:r>
      <w:r w:rsidR="00F86931">
        <w:t>de datos</w:t>
      </w:r>
      <w:bookmarkEnd w:id="7"/>
    </w:p>
    <w:p w14:paraId="049EFCB1" w14:textId="022F1770" w:rsidR="00A81E42" w:rsidRPr="00823F16" w:rsidRDefault="00A81E42" w:rsidP="009B3A0A">
      <w:pPr>
        <w:spacing w:line="276" w:lineRule="auto"/>
        <w:jc w:val="both"/>
        <w:rPr>
          <w:rFonts w:ascii="Arial" w:hAnsi="Arial" w:cs="Arial"/>
        </w:rPr>
      </w:pPr>
      <w:r w:rsidRPr="00823F16">
        <w:rPr>
          <w:rFonts w:ascii="Arial" w:hAnsi="Arial" w:cs="Arial"/>
        </w:rPr>
        <w:t xml:space="preserve">La </w:t>
      </w:r>
      <w:hyperlink r:id="rId50">
        <w:r w:rsidRPr="00823F16">
          <w:rPr>
            <w:rStyle w:val="EstilodeenlacesCar"/>
            <w:rFonts w:ascii="Arial" w:hAnsi="Arial" w:cs="Arial"/>
          </w:rPr>
          <w:t>depuración de los datos</w:t>
        </w:r>
      </w:hyperlink>
      <w:r w:rsidRPr="00823F16">
        <w:rPr>
          <w:rFonts w:ascii="Arial" w:hAnsi="Arial" w:cs="Arial"/>
        </w:rPr>
        <w:t xml:space="preserve"> es el conjunto de tareas de preparación de datos </w:t>
      </w:r>
      <w:r w:rsidR="00CF6C29" w:rsidRPr="00823F16">
        <w:rPr>
          <w:rFonts w:ascii="Arial" w:hAnsi="Arial" w:cs="Arial"/>
        </w:rPr>
        <w:t>extraídos</w:t>
      </w:r>
      <w:r w:rsidRPr="00823F16">
        <w:rPr>
          <w:rFonts w:ascii="Arial" w:hAnsi="Arial" w:cs="Arial"/>
        </w:rPr>
        <w:t xml:space="preserve"> de un origen de datos y su transformación a un formato concreto, adecuadamente estructurado y libre de errores, normalmente denominada </w:t>
      </w:r>
      <w:r w:rsidRPr="00823F16">
        <w:rPr>
          <w:rFonts w:ascii="Arial" w:hAnsi="Arial" w:cs="Arial"/>
          <w:i/>
          <w:iCs/>
        </w:rPr>
        <w:t>vista minable</w:t>
      </w:r>
      <w:r w:rsidRPr="00823F16">
        <w:rPr>
          <w:rFonts w:ascii="Arial" w:hAnsi="Arial" w:cs="Arial"/>
        </w:rPr>
        <w:t xml:space="preserve"> de datos. Este proceso mejora la calidad de los datos, ya que, entre otras acciones, elimina datos duplicados, incorrectos, incompletos o mal formateados. </w:t>
      </w:r>
    </w:p>
    <w:p w14:paraId="6250B30B" w14:textId="77777777" w:rsidR="00A81E42" w:rsidRPr="00823F16" w:rsidRDefault="00A81E42" w:rsidP="009B3A0A">
      <w:pPr>
        <w:spacing w:line="276" w:lineRule="auto"/>
        <w:jc w:val="both"/>
        <w:rPr>
          <w:rFonts w:ascii="Arial" w:hAnsi="Arial" w:cs="Arial"/>
        </w:rPr>
      </w:pPr>
      <w:r w:rsidRPr="00823F16">
        <w:rPr>
          <w:rFonts w:ascii="Arial" w:hAnsi="Arial" w:cs="Arial"/>
        </w:rPr>
        <w:t xml:space="preserve">La depuración de datos juega un papel muy importante en el procesamiento de los datos. Los datos sin procesar provienen de fuentes dispares, con diferentes estructuras y formatos y las herramientas de depuración limpian esos datos entrantes, estandarizándolos y formateándolos antes de introducirlos en el sistema de destino. Es necesario mantener una calidad y coherencia de los mismos durante el proceso de depuración, para que la estructura se mantenga y no haya duplicidad en el destino. </w:t>
      </w:r>
    </w:p>
    <w:p w14:paraId="40F46F7C" w14:textId="7C65C927" w:rsidR="0035471D" w:rsidRPr="00823F16" w:rsidRDefault="00066500">
      <w:pPr>
        <w:rPr>
          <w:rFonts w:asciiTheme="majorHAnsi" w:eastAsia="Arial Unicode MS" w:hAnsiTheme="majorHAnsi" w:cs="Arial Unicode MS"/>
          <w:b/>
          <w:i/>
          <w:color w:val="5E146B"/>
          <w:szCs w:val="26"/>
        </w:rPr>
      </w:pPr>
      <w:r>
        <w:rPr>
          <w:rFonts w:asciiTheme="majorHAnsi" w:eastAsia="Arial Unicode MS" w:hAnsiTheme="majorHAnsi" w:cs="Arial Unicode MS"/>
          <w:b/>
          <w:i/>
          <w:color w:val="5E146B"/>
          <w:szCs w:val="26"/>
        </w:rPr>
        <w:br w:type="page"/>
      </w:r>
    </w:p>
    <w:p w14:paraId="02311C65" w14:textId="50D12C1F" w:rsidR="005114FF" w:rsidRDefault="005114FF" w:rsidP="00066500">
      <w:pPr>
        <w:pStyle w:val="Ttulo4"/>
        <w:numPr>
          <w:ilvl w:val="1"/>
          <w:numId w:val="48"/>
        </w:numPr>
        <w:rPr>
          <w:lang w:val="en-US"/>
        </w:rPr>
      </w:pPr>
      <w:bookmarkStart w:id="8" w:name="_Toc66865479"/>
      <w:r w:rsidRPr="005114FF">
        <w:rPr>
          <w:lang w:val="en-US"/>
        </w:rPr>
        <w:lastRenderedPageBreak/>
        <w:t>Open Refine (anterior Google R</w:t>
      </w:r>
      <w:r>
        <w:rPr>
          <w:lang w:val="en-US"/>
        </w:rPr>
        <w:t>efine)</w:t>
      </w:r>
      <w:bookmarkEnd w:id="8"/>
    </w:p>
    <w:p w14:paraId="6AE07232" w14:textId="22F1D181" w:rsidR="005114FF" w:rsidRPr="005114FF" w:rsidRDefault="005114FF" w:rsidP="005114FF">
      <w:pPr>
        <w:rPr>
          <w:lang w:val="en-US"/>
        </w:rPr>
      </w:pPr>
      <w:r>
        <w:rPr>
          <w:noProof/>
          <w:lang w:eastAsia="es-ES"/>
        </w:rPr>
        <mc:AlternateContent>
          <mc:Choice Requires="wps">
            <w:drawing>
              <wp:inline distT="0" distB="0" distL="0" distR="0" wp14:anchorId="31FEF3EB" wp14:editId="311933B0">
                <wp:extent cx="5400040" cy="2166731"/>
                <wp:effectExtent l="0" t="0" r="0" b="5080"/>
                <wp:docPr id="10" name="Rectángulo 10"/>
                <wp:cNvGraphicFramePr/>
                <a:graphic xmlns:a="http://schemas.openxmlformats.org/drawingml/2006/main">
                  <a:graphicData uri="http://schemas.microsoft.com/office/word/2010/wordprocessingShape">
                    <wps:wsp>
                      <wps:cNvSpPr/>
                      <wps:spPr>
                        <a:xfrm>
                          <a:off x="0" y="0"/>
                          <a:ext cx="5400040" cy="216673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F89DEA0" w14:textId="7C826761" w:rsidR="008A0759" w:rsidRDefault="008A0759" w:rsidP="005114FF">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Java</w:t>
                            </w:r>
                          </w:p>
                          <w:p w14:paraId="3E0C7EC3" w14:textId="143602DD" w:rsidR="008A0759" w:rsidRDefault="008A0759" w:rsidP="005114FF">
                            <w:pPr>
                              <w:rPr>
                                <w:rStyle w:val="EstilodeenlacesCar"/>
                              </w:rPr>
                            </w:pPr>
                            <w:r w:rsidRPr="00823F16">
                              <w:rPr>
                                <w:b/>
                                <w:color w:val="000000" w:themeColor="text1"/>
                              </w:rPr>
                              <w:t>Licencia:</w:t>
                            </w:r>
                            <w:r w:rsidRPr="005114FF">
                              <w:rPr>
                                <w:color w:val="000000" w:themeColor="text1"/>
                              </w:rPr>
                              <w:t xml:space="preserve"> </w:t>
                            </w:r>
                            <w:hyperlink r:id="rId51" w:history="1">
                              <w:r w:rsidRPr="00823F16">
                                <w:rPr>
                                  <w:rStyle w:val="EstilodeenlacesCar"/>
                                </w:rPr>
                                <w:t>BSD-3</w:t>
                              </w:r>
                            </w:hyperlink>
                          </w:p>
                          <w:p w14:paraId="3ADE5F58" w14:textId="6B5B4ACC" w:rsidR="008A0759" w:rsidRPr="00823F16" w:rsidRDefault="008A0759" w:rsidP="001B17CF">
                            <w:pPr>
                              <w:rPr>
                                <w:b/>
                              </w:rPr>
                            </w:pPr>
                            <w:r>
                              <w:rPr>
                                <w:b/>
                                <w:color w:val="000000" w:themeColor="text1"/>
                              </w:rPr>
                              <w:t>Coste</w:t>
                            </w:r>
                            <w:r w:rsidRPr="00823F16">
                              <w:rPr>
                                <w:b/>
                                <w:color w:val="000000" w:themeColor="text1"/>
                              </w:rPr>
                              <w:t>:</w:t>
                            </w:r>
                            <w:r w:rsidRPr="00823F16">
                              <w:rPr>
                                <w:b/>
                              </w:rPr>
                              <w:t xml:space="preserve"> </w:t>
                            </w:r>
                            <w:r w:rsidRPr="00823F16">
                              <w:rPr>
                                <w:color w:val="000000" w:themeColor="text1"/>
                              </w:rPr>
                              <w:t>Aplicación gratu</w:t>
                            </w:r>
                            <w:r w:rsidRPr="001B17CF">
                              <w:rPr>
                                <w:color w:val="000000" w:themeColor="text1"/>
                              </w:rPr>
                              <w:t>i</w:t>
                            </w:r>
                            <w:r w:rsidRPr="00823F16">
                              <w:rPr>
                                <w:color w:val="000000" w:themeColor="text1"/>
                              </w:rPr>
                              <w:t>ta</w:t>
                            </w:r>
                          </w:p>
                          <w:p w14:paraId="0067E4F9" w14:textId="77777777" w:rsidR="008A0759" w:rsidRPr="00823F16" w:rsidRDefault="008A0759" w:rsidP="005114FF">
                            <w:pPr>
                              <w:rPr>
                                <w:b/>
                                <w:color w:val="000000" w:themeColor="text1"/>
                              </w:rPr>
                            </w:pPr>
                            <w:r w:rsidRPr="00823F16">
                              <w:rPr>
                                <w:b/>
                                <w:color w:val="000000" w:themeColor="text1"/>
                              </w:rPr>
                              <w:t xml:space="preserve">Enlaces: </w:t>
                            </w:r>
                          </w:p>
                          <w:p w14:paraId="2CC7C7AD" w14:textId="4F735B57" w:rsidR="008A0759" w:rsidRPr="00E600D3" w:rsidRDefault="008A0759" w:rsidP="005114FF">
                            <w:pPr>
                              <w:rPr>
                                <w:rStyle w:val="Hipervnculo"/>
                              </w:rPr>
                            </w:pPr>
                            <w:r w:rsidRPr="00823F16">
                              <w:rPr>
                                <w:color w:val="000000" w:themeColor="text1"/>
                              </w:rPr>
                              <w:tab/>
                            </w:r>
                            <w:r w:rsidRPr="00E600D3">
                              <w:rPr>
                                <w:color w:val="000000" w:themeColor="text1"/>
                              </w:rPr>
                              <w:t xml:space="preserve">Sitio web: </w:t>
                            </w:r>
                            <w:hyperlink r:id="rId52" w:history="1">
                              <w:r w:rsidRPr="00E600D3">
                                <w:rPr>
                                  <w:rStyle w:val="EstilodeenlacesCar"/>
                                </w:rPr>
                                <w:t>https://openrefine.org/</w:t>
                              </w:r>
                            </w:hyperlink>
                          </w:p>
                          <w:p w14:paraId="71F9A35D" w14:textId="12314214" w:rsidR="008A0759" w:rsidRPr="005114FF" w:rsidRDefault="008A0759" w:rsidP="005114FF">
                            <w:pPr>
                              <w:tabs>
                                <w:tab w:val="left" w:pos="284"/>
                              </w:tabs>
                              <w:jc w:val="both"/>
                              <w:rPr>
                                <w:color w:val="0563C1" w:themeColor="hyperlink"/>
                                <w:u w:val="single"/>
                              </w:rPr>
                            </w:pPr>
                            <w:r w:rsidRPr="00E600D3">
                              <w:rPr>
                                <w:color w:val="000000" w:themeColor="text1"/>
                              </w:rPr>
                              <w:tab/>
                            </w:r>
                            <w:r w:rsidRPr="00E600D3">
                              <w:rPr>
                                <w:color w:val="000000" w:themeColor="text1"/>
                              </w:rPr>
                              <w:tab/>
                            </w:r>
                            <w:r w:rsidRPr="0016383A">
                              <w:rPr>
                                <w:color w:val="000000" w:themeColor="text1"/>
                              </w:rPr>
                              <w:t>Repositorio GitHub:</w:t>
                            </w:r>
                            <w:r w:rsidRPr="00451C9F">
                              <w:rPr>
                                <w:rStyle w:val="EstilodeenlacesCar"/>
                              </w:rPr>
                              <w:t xml:space="preserve"> </w:t>
                            </w:r>
                            <w:hyperlink r:id="rId53" w:history="1">
                              <w:r w:rsidRPr="00451C9F">
                                <w:rPr>
                                  <w:rStyle w:val="EstilodeenlacesCar"/>
                                </w:rPr>
                                <w:t>https://github.com/OpenRefine</w:t>
                              </w:r>
                            </w:hyperlink>
                          </w:p>
                          <w:p w14:paraId="3B3C1670" w14:textId="03D6B624" w:rsidR="008A0759" w:rsidRPr="0016383A" w:rsidRDefault="008A0759" w:rsidP="00D47137">
                            <w:pPr>
                              <w:ind w:firstLine="708"/>
                            </w:pPr>
                            <w:r>
                              <w:rPr>
                                <w:color w:val="000000" w:themeColor="text1"/>
                              </w:rPr>
                              <w:t>Documentación</w:t>
                            </w:r>
                            <w:r w:rsidRPr="0016383A">
                              <w:rPr>
                                <w:color w:val="000000" w:themeColor="text1"/>
                              </w:rPr>
                              <w:t>:</w:t>
                            </w:r>
                            <w:r>
                              <w:rPr>
                                <w:color w:val="000000" w:themeColor="text1"/>
                              </w:rPr>
                              <w:t xml:space="preserve"> </w:t>
                            </w:r>
                            <w:hyperlink r:id="rId54" w:tgtFrame="_blank" w:history="1">
                              <w:r w:rsidRPr="00D47137">
                                <w:rPr>
                                  <w:rStyle w:val="EstilodeenlacesCar"/>
                                </w:rPr>
                                <w:t>https://github.com/OpenRefine/OpenRefine/wiki/Doc</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1FEF3EB" id="Rectángulo 10" o:spid="_x0000_s1034" style="width:425.2pt;height:170.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" fillcolor="#ededed [662]" stroked="f" strokeweight="2.25pt">
                <v:textbox inset="6mm,1mm,6mm,1mm">
                  <w:txbxContent>
                    <w:p w14:paraId="3F89DEA0" w14:textId="7C826761" w:rsidR="008A0759" w:rsidRDefault="008A0759" w:rsidP="005114FF">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Java</w:t>
                      </w:r>
                    </w:p>
                    <w:p w14:paraId="3E0C7EC3" w14:textId="143602DD" w:rsidR="008A0759" w:rsidRDefault="008A0759" w:rsidP="005114FF">
                      <w:pPr>
                        <w:rPr>
                          <w:rStyle w:val="EstilodeenlacesCar"/>
                        </w:rPr>
                      </w:pPr>
                      <w:r w:rsidRPr="00823F16">
                        <w:rPr>
                          <w:b/>
                          <w:color w:val="000000" w:themeColor="text1"/>
                        </w:rPr>
                        <w:t>Licencia:</w:t>
                      </w:r>
                      <w:r w:rsidRPr="005114FF">
                        <w:rPr>
                          <w:color w:val="000000" w:themeColor="text1"/>
                        </w:rPr>
                        <w:t xml:space="preserve"> </w:t>
                      </w:r>
                      <w:hyperlink r:id="rId55" w:history="1">
                        <w:r w:rsidRPr="00823F16">
                          <w:rPr>
                            <w:rStyle w:val="EstilodeenlacesCar"/>
                          </w:rPr>
                          <w:t>BSD-3</w:t>
                        </w:r>
                      </w:hyperlink>
                    </w:p>
                    <w:p w14:paraId="3ADE5F58" w14:textId="6B5B4ACC" w:rsidR="008A0759" w:rsidRPr="00823F16" w:rsidRDefault="008A0759" w:rsidP="001B17CF">
                      <w:pPr>
                        <w:rPr>
                          <w:b/>
                        </w:rPr>
                      </w:pPr>
                      <w:r>
                        <w:rPr>
                          <w:b/>
                          <w:color w:val="000000" w:themeColor="text1"/>
                        </w:rPr>
                        <w:t>Coste</w:t>
                      </w:r>
                      <w:r w:rsidRPr="00823F16">
                        <w:rPr>
                          <w:b/>
                          <w:color w:val="000000" w:themeColor="text1"/>
                        </w:rPr>
                        <w:t>:</w:t>
                      </w:r>
                      <w:r w:rsidRPr="00823F16">
                        <w:rPr>
                          <w:b/>
                        </w:rPr>
                        <w:t xml:space="preserve"> </w:t>
                      </w:r>
                      <w:r w:rsidRPr="00823F16">
                        <w:rPr>
                          <w:color w:val="000000" w:themeColor="text1"/>
                        </w:rPr>
                        <w:t>Aplicación gratu</w:t>
                      </w:r>
                      <w:r w:rsidRPr="001B17CF">
                        <w:rPr>
                          <w:color w:val="000000" w:themeColor="text1"/>
                        </w:rPr>
                        <w:t>i</w:t>
                      </w:r>
                      <w:r w:rsidRPr="00823F16">
                        <w:rPr>
                          <w:color w:val="000000" w:themeColor="text1"/>
                        </w:rPr>
                        <w:t>ta</w:t>
                      </w:r>
                    </w:p>
                    <w:p w14:paraId="0067E4F9" w14:textId="77777777" w:rsidR="008A0759" w:rsidRPr="00823F16" w:rsidRDefault="008A0759" w:rsidP="005114FF">
                      <w:pPr>
                        <w:rPr>
                          <w:b/>
                          <w:color w:val="000000" w:themeColor="text1"/>
                        </w:rPr>
                      </w:pPr>
                      <w:r w:rsidRPr="00823F16">
                        <w:rPr>
                          <w:b/>
                          <w:color w:val="000000" w:themeColor="text1"/>
                        </w:rPr>
                        <w:t xml:space="preserve">Enlaces: </w:t>
                      </w:r>
                    </w:p>
                    <w:p w14:paraId="2CC7C7AD" w14:textId="4F735B57" w:rsidR="008A0759" w:rsidRPr="00E600D3" w:rsidRDefault="008A0759" w:rsidP="005114FF">
                      <w:pPr>
                        <w:rPr>
                          <w:rStyle w:val="Hipervnculo"/>
                        </w:rPr>
                      </w:pPr>
                      <w:r w:rsidRPr="00823F16">
                        <w:rPr>
                          <w:color w:val="000000" w:themeColor="text1"/>
                        </w:rPr>
                        <w:tab/>
                      </w:r>
                      <w:r w:rsidRPr="00E600D3">
                        <w:rPr>
                          <w:color w:val="000000" w:themeColor="text1"/>
                        </w:rPr>
                        <w:t xml:space="preserve">Sitio web: </w:t>
                      </w:r>
                      <w:hyperlink r:id="rId56" w:history="1">
                        <w:r w:rsidRPr="00E600D3">
                          <w:rPr>
                            <w:rStyle w:val="EstilodeenlacesCar"/>
                          </w:rPr>
                          <w:t>https://openrefine.org/</w:t>
                        </w:r>
                      </w:hyperlink>
                    </w:p>
                    <w:p w14:paraId="71F9A35D" w14:textId="12314214" w:rsidR="008A0759" w:rsidRPr="005114FF" w:rsidRDefault="008A0759" w:rsidP="005114FF">
                      <w:pPr>
                        <w:tabs>
                          <w:tab w:val="left" w:pos="284"/>
                        </w:tabs>
                        <w:jc w:val="both"/>
                        <w:rPr>
                          <w:color w:val="0563C1" w:themeColor="hyperlink"/>
                          <w:u w:val="single"/>
                        </w:rPr>
                      </w:pPr>
                      <w:r w:rsidRPr="00E600D3">
                        <w:rPr>
                          <w:color w:val="000000" w:themeColor="text1"/>
                        </w:rPr>
                        <w:tab/>
                      </w:r>
                      <w:r w:rsidRPr="00E600D3">
                        <w:rPr>
                          <w:color w:val="000000" w:themeColor="text1"/>
                        </w:rPr>
                        <w:tab/>
                      </w:r>
                      <w:r w:rsidRPr="0016383A">
                        <w:rPr>
                          <w:color w:val="000000" w:themeColor="text1"/>
                        </w:rPr>
                        <w:t>Repositorio GitHub:</w:t>
                      </w:r>
                      <w:r w:rsidRPr="00451C9F">
                        <w:rPr>
                          <w:rStyle w:val="EstilodeenlacesCar"/>
                        </w:rPr>
                        <w:t xml:space="preserve"> </w:t>
                      </w:r>
                      <w:hyperlink r:id="rId57" w:history="1">
                        <w:r w:rsidRPr="00451C9F">
                          <w:rPr>
                            <w:rStyle w:val="EstilodeenlacesCar"/>
                          </w:rPr>
                          <w:t>https://github.com/OpenRefine</w:t>
                        </w:r>
                      </w:hyperlink>
                    </w:p>
                    <w:p w14:paraId="3B3C1670" w14:textId="03D6B624" w:rsidR="008A0759" w:rsidRPr="0016383A" w:rsidRDefault="008A0759" w:rsidP="00D47137">
                      <w:pPr>
                        <w:ind w:firstLine="708"/>
                      </w:pPr>
                      <w:r>
                        <w:rPr>
                          <w:color w:val="000000" w:themeColor="text1"/>
                        </w:rPr>
                        <w:t>Documentación</w:t>
                      </w:r>
                      <w:r w:rsidRPr="0016383A">
                        <w:rPr>
                          <w:color w:val="000000" w:themeColor="text1"/>
                        </w:rPr>
                        <w:t>:</w:t>
                      </w:r>
                      <w:r>
                        <w:rPr>
                          <w:color w:val="000000" w:themeColor="text1"/>
                        </w:rPr>
                        <w:t xml:space="preserve"> </w:t>
                      </w:r>
                      <w:hyperlink r:id="rId58" w:tgtFrame="_blank" w:history="1">
                        <w:r w:rsidRPr="00D47137">
                          <w:rPr>
                            <w:rStyle w:val="EstilodeenlacesCar"/>
                          </w:rPr>
                          <w:t>https://github.com/OpenRefine/OpenRefine/wiki/Doc</w:t>
                        </w:r>
                      </w:hyperlink>
                    </w:p>
                  </w:txbxContent>
                </v:textbox>
                <w10:anchorlock/>
              </v:rect>
            </w:pict>
          </mc:Fallback>
        </mc:AlternateContent>
      </w:r>
    </w:p>
    <w:p w14:paraId="41100720" w14:textId="77777777" w:rsidR="00A81E42" w:rsidRPr="00823F16" w:rsidRDefault="00A81E42" w:rsidP="00A81E42">
      <w:pPr>
        <w:spacing w:line="276" w:lineRule="auto"/>
        <w:jc w:val="both"/>
        <w:rPr>
          <w:rFonts w:ascii="Arial" w:hAnsi="Arial" w:cs="Arial"/>
        </w:rPr>
      </w:pPr>
      <w:r w:rsidRPr="00823F16">
        <w:rPr>
          <w:rFonts w:ascii="Arial" w:hAnsi="Arial" w:cs="Arial"/>
        </w:rPr>
        <w:t>Es una herramienta gratuita que se creó con el objetivo de entender la estructura y calidad de los datos, pudiendo organizarlos, transformarlos y mejorarlos corrigiendo determinados tipos de errores comunes en ellos.</w:t>
      </w:r>
    </w:p>
    <w:p w14:paraId="31BDDE1C" w14:textId="6B650CA7" w:rsidR="005322C2" w:rsidRPr="00823F16" w:rsidRDefault="00A81E42" w:rsidP="00A81E42">
      <w:pPr>
        <w:spacing w:line="276" w:lineRule="auto"/>
        <w:jc w:val="both"/>
        <w:rPr>
          <w:rFonts w:ascii="Arial" w:hAnsi="Arial" w:cs="Arial"/>
        </w:rPr>
      </w:pPr>
      <w:r w:rsidRPr="00823F16">
        <w:rPr>
          <w:rFonts w:ascii="Arial" w:hAnsi="Arial" w:cs="Arial"/>
        </w:rPr>
        <w:t>Admite diferentes fuentes de datos: archivos locales,</w:t>
      </w:r>
      <w:r w:rsidR="001B00F3">
        <w:rPr>
          <w:rFonts w:ascii="Arial" w:hAnsi="Arial" w:cs="Arial"/>
        </w:rPr>
        <w:t xml:space="preserve"> </w:t>
      </w:r>
      <w:r w:rsidRPr="00823F16">
        <w:rPr>
          <w:rFonts w:ascii="Arial" w:hAnsi="Arial" w:cs="Arial"/>
        </w:rPr>
        <w:t xml:space="preserve">URLs, enlaces a documentos de Google Docs o incluso fragmentos de datos almacenados en el </w:t>
      </w:r>
      <w:r w:rsidRPr="00823F16">
        <w:rPr>
          <w:rFonts w:ascii="Arial" w:hAnsi="Arial" w:cs="Arial"/>
          <w:i/>
        </w:rPr>
        <w:t>clipboard</w:t>
      </w:r>
      <w:r w:rsidRPr="00823F16">
        <w:rPr>
          <w:rFonts w:ascii="Arial" w:hAnsi="Arial" w:cs="Arial"/>
        </w:rPr>
        <w:t xml:space="preserve"> del sistema operativo. Además, soporta un número significativo de formatos, entre los que destaca, JSON, XML, XLS, RDF, CSV y HTML.</w:t>
      </w:r>
      <w:r w:rsidR="00260131" w:rsidRPr="00823F16">
        <w:rPr>
          <w:rFonts w:ascii="Arial" w:hAnsi="Arial" w:cs="Arial"/>
        </w:rPr>
        <w:t xml:space="preserve"> </w:t>
      </w:r>
      <w:r w:rsidRPr="00823F16">
        <w:rPr>
          <w:rFonts w:ascii="Arial" w:hAnsi="Arial" w:cs="Arial"/>
        </w:rPr>
        <w:t xml:space="preserve">Igualmente, la exportación de los datos depurados puede realizarse en CSV, XML, JSON, ODF, o </w:t>
      </w:r>
      <w:hyperlink r:id="rId59" w:history="1">
        <w:r w:rsidRPr="00823F16">
          <w:rPr>
            <w:rStyle w:val="EstilodeenlacesCar"/>
            <w:rFonts w:ascii="Arial" w:hAnsi="Arial" w:cs="Arial"/>
          </w:rPr>
          <w:t>RDF mediante la extensión adecuada</w:t>
        </w:r>
      </w:hyperlink>
      <w:r w:rsidRPr="00823F16">
        <w:rPr>
          <w:rFonts w:ascii="Arial" w:hAnsi="Arial" w:cs="Arial"/>
        </w:rPr>
        <w:t>, entre otros formatos.</w:t>
      </w:r>
    </w:p>
    <w:p w14:paraId="33760347" w14:textId="41FFF343" w:rsidR="00A81E42" w:rsidRPr="00823F16" w:rsidRDefault="006A7418" w:rsidP="00A81E42">
      <w:pPr>
        <w:spacing w:line="276" w:lineRule="auto"/>
        <w:jc w:val="both"/>
        <w:rPr>
          <w:rFonts w:ascii="Arial" w:hAnsi="Arial" w:cs="Arial"/>
        </w:rPr>
      </w:pPr>
      <w:r w:rsidRPr="00823F16">
        <w:rPr>
          <w:rFonts w:ascii="Arial" w:hAnsi="Arial" w:cs="Arial"/>
        </w:rPr>
        <w:t>Open Refine</w:t>
      </w:r>
      <w:r w:rsidR="00A81E42" w:rsidRPr="00823F16">
        <w:rPr>
          <w:rFonts w:ascii="Arial" w:hAnsi="Arial" w:cs="Arial"/>
        </w:rPr>
        <w:t xml:space="preserve"> posee varios aspectos a destacar: </w:t>
      </w:r>
    </w:p>
    <w:p w14:paraId="51688246" w14:textId="77777777" w:rsidR="00A81E42" w:rsidRPr="00823F16" w:rsidRDefault="00A81E42" w:rsidP="00CC6213">
      <w:pPr>
        <w:pStyle w:val="Prrafodelista"/>
        <w:numPr>
          <w:ilvl w:val="0"/>
          <w:numId w:val="14"/>
        </w:numPr>
        <w:spacing w:line="276" w:lineRule="auto"/>
        <w:jc w:val="both"/>
        <w:rPr>
          <w:rFonts w:ascii="Arial" w:hAnsi="Arial" w:cs="Arial"/>
        </w:rPr>
      </w:pPr>
      <w:r w:rsidRPr="00823F16">
        <w:rPr>
          <w:rFonts w:ascii="Arial" w:hAnsi="Arial" w:cs="Arial"/>
        </w:rPr>
        <w:t>Limpieza de datos. Entre otras tareas, permite modificar el contenido de las celdas y unificar campos, de manera manual o de forma automática aplicando determinadas sugerencias que proporciona OpenRefine.</w:t>
      </w:r>
    </w:p>
    <w:p w14:paraId="31E90B34" w14:textId="033F906A" w:rsidR="001B17CF" w:rsidRPr="00823F16" w:rsidRDefault="00A81E42" w:rsidP="00CC6213">
      <w:pPr>
        <w:pStyle w:val="Prrafodelista"/>
        <w:numPr>
          <w:ilvl w:val="0"/>
          <w:numId w:val="14"/>
        </w:numPr>
        <w:spacing w:line="276" w:lineRule="auto"/>
        <w:jc w:val="both"/>
        <w:rPr>
          <w:rFonts w:ascii="Arial" w:hAnsi="Arial" w:cs="Arial"/>
        </w:rPr>
      </w:pPr>
      <w:r w:rsidRPr="00823F16">
        <w:rPr>
          <w:rFonts w:ascii="Arial" w:hAnsi="Arial" w:cs="Arial"/>
        </w:rPr>
        <w:t>Transformación de datos. Mediante el lenguaje GREL</w:t>
      </w:r>
      <w:r w:rsidR="006B6415" w:rsidRPr="00823F16">
        <w:rPr>
          <w:rFonts w:ascii="Arial" w:hAnsi="Arial" w:cs="Arial"/>
        </w:rPr>
        <w:t xml:space="preserve"> </w:t>
      </w:r>
      <w:r w:rsidRPr="00823F16">
        <w:rPr>
          <w:rFonts w:ascii="Arial" w:hAnsi="Arial" w:cs="Arial"/>
        </w:rPr>
        <w:t>es posible aplicar un importante número de funciones que permite, entre otras tareas</w:t>
      </w:r>
      <w:r w:rsidR="006B6415" w:rsidRPr="00823F16">
        <w:rPr>
          <w:rFonts w:ascii="Arial" w:hAnsi="Arial" w:cs="Arial"/>
        </w:rPr>
        <w:t>:</w:t>
      </w:r>
      <w:r w:rsidR="005322C2" w:rsidRPr="00823F16">
        <w:rPr>
          <w:rFonts w:ascii="Arial" w:hAnsi="Arial" w:cs="Arial"/>
        </w:rPr>
        <w:t xml:space="preserve"> </w:t>
      </w:r>
      <w:r w:rsidRPr="00823F16">
        <w:rPr>
          <w:rFonts w:ascii="Arial" w:hAnsi="Arial" w:cs="Arial"/>
        </w:rPr>
        <w:t>dividir columnas, crear nuevas columnas a partir de los valores de otras, o aplicar expresiones regulares para extraer subcadenas de datos.</w:t>
      </w:r>
    </w:p>
    <w:p w14:paraId="72DED55D" w14:textId="1F48E94A" w:rsidR="00066500" w:rsidRDefault="00A81E42" w:rsidP="005602E9">
      <w:pPr>
        <w:pStyle w:val="Prrafodelista"/>
        <w:numPr>
          <w:ilvl w:val="0"/>
          <w:numId w:val="14"/>
        </w:numPr>
        <w:spacing w:line="276" w:lineRule="auto"/>
        <w:jc w:val="both"/>
        <w:rPr>
          <w:rFonts w:ascii="Arial" w:hAnsi="Arial" w:cs="Arial"/>
        </w:rPr>
      </w:pPr>
      <w:r w:rsidRPr="00823F16">
        <w:rPr>
          <w:rFonts w:ascii="Arial" w:hAnsi="Arial" w:cs="Arial"/>
        </w:rPr>
        <w:t xml:space="preserve">Enriquecer datos mediante el uso de servicios externos, para entre otras funciones, georeferenciar información o vincular datos de la DBpedia generando así datos enlazados. </w:t>
      </w:r>
    </w:p>
    <w:p w14:paraId="0781F2B6" w14:textId="55D3D6C5" w:rsidR="00F92EAE" w:rsidRPr="00066500" w:rsidRDefault="00066500" w:rsidP="00066500">
      <w:pPr>
        <w:rPr>
          <w:rFonts w:ascii="Arial" w:hAnsi="Arial" w:cs="Arial"/>
        </w:rPr>
      </w:pPr>
      <w:r>
        <w:rPr>
          <w:rFonts w:ascii="Arial" w:hAnsi="Arial" w:cs="Arial"/>
        </w:rPr>
        <w:br w:type="page"/>
      </w:r>
    </w:p>
    <w:p w14:paraId="37467CA4" w14:textId="01E97E94" w:rsidR="005D72EE" w:rsidRDefault="005114FF" w:rsidP="00066500">
      <w:pPr>
        <w:pStyle w:val="Ttulo4"/>
        <w:numPr>
          <w:ilvl w:val="1"/>
          <w:numId w:val="48"/>
        </w:numPr>
      </w:pPr>
      <w:bookmarkStart w:id="9" w:name="_Toc66865480"/>
      <w:r>
        <w:lastRenderedPageBreak/>
        <w:t>Talend Open Studio</w:t>
      </w:r>
      <w:bookmarkEnd w:id="9"/>
    </w:p>
    <w:p w14:paraId="5F163BA6" w14:textId="0C5CECDE" w:rsidR="00D47137" w:rsidRPr="00D47137" w:rsidRDefault="00D47137" w:rsidP="00D47137">
      <w:r>
        <w:rPr>
          <w:noProof/>
          <w:lang w:eastAsia="es-ES"/>
        </w:rPr>
        <mc:AlternateContent>
          <mc:Choice Requires="wps">
            <w:drawing>
              <wp:inline distT="0" distB="0" distL="0" distR="0" wp14:anchorId="63F7A86F" wp14:editId="3E31C2F3">
                <wp:extent cx="5400040" cy="2186609"/>
                <wp:effectExtent l="0" t="0" r="0" b="4445"/>
                <wp:docPr id="41" name="Rectángulo 41"/>
                <wp:cNvGraphicFramePr/>
                <a:graphic xmlns:a="http://schemas.openxmlformats.org/drawingml/2006/main">
                  <a:graphicData uri="http://schemas.microsoft.com/office/word/2010/wordprocessingShape">
                    <wps:wsp>
                      <wps:cNvSpPr/>
                      <wps:spPr>
                        <a:xfrm>
                          <a:off x="0" y="0"/>
                          <a:ext cx="5400040" cy="2186609"/>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48CCAEC" w14:textId="4FDED7DE" w:rsidR="008A0759" w:rsidRDefault="008A0759" w:rsidP="00D47137">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7B8664B4" w14:textId="17E382FE" w:rsidR="008A0759" w:rsidRDefault="008A0759" w:rsidP="00D47137">
                            <w:pPr>
                              <w:rPr>
                                <w:color w:val="000000" w:themeColor="text1"/>
                              </w:rPr>
                            </w:pPr>
                            <w:r w:rsidRPr="00823F16">
                              <w:rPr>
                                <w:b/>
                                <w:color w:val="000000" w:themeColor="text1"/>
                              </w:rPr>
                              <w:t>Licencia:</w:t>
                            </w:r>
                            <w:r w:rsidRPr="005114FF">
                              <w:rPr>
                                <w:color w:val="000000" w:themeColor="text1"/>
                              </w:rPr>
                              <w:t xml:space="preserve"> </w:t>
                            </w:r>
                            <w:hyperlink r:id="rId60" w:history="1">
                              <w:r w:rsidRPr="00823F16">
                                <w:rPr>
                                  <w:rStyle w:val="EstilodeenlacesCar"/>
                                </w:rPr>
                                <w:t>Apache V2</w:t>
                              </w:r>
                            </w:hyperlink>
                          </w:p>
                          <w:p w14:paraId="63DFEAF0" w14:textId="581E906D" w:rsidR="008A0759" w:rsidRPr="005114FF" w:rsidRDefault="008A0759" w:rsidP="00D47137">
                            <w:pPr>
                              <w:rPr>
                                <w:color w:val="000000" w:themeColor="text1"/>
                              </w:rPr>
                            </w:pPr>
                            <w:r>
                              <w:rPr>
                                <w:b/>
                                <w:color w:val="000000" w:themeColor="text1"/>
                              </w:rPr>
                              <w:t>Coste</w:t>
                            </w:r>
                            <w:r w:rsidRPr="00823F16">
                              <w:rPr>
                                <w:b/>
                                <w:color w:val="000000" w:themeColor="text1"/>
                              </w:rPr>
                              <w:t>:</w:t>
                            </w:r>
                            <w:r>
                              <w:rPr>
                                <w:color w:val="000000" w:themeColor="text1"/>
                              </w:rPr>
                              <w:t xml:space="preserve"> Aplicación gratuita</w:t>
                            </w:r>
                          </w:p>
                          <w:p w14:paraId="6DD2456C" w14:textId="77777777" w:rsidR="008A0759" w:rsidRPr="006F3AF0" w:rsidRDefault="008A0759" w:rsidP="00D47137">
                            <w:pPr>
                              <w:rPr>
                                <w:b/>
                                <w:color w:val="000000" w:themeColor="text1"/>
                              </w:rPr>
                            </w:pPr>
                            <w:r w:rsidRPr="006F3AF0">
                              <w:rPr>
                                <w:b/>
                                <w:color w:val="000000" w:themeColor="text1"/>
                              </w:rPr>
                              <w:t xml:space="preserve">Enlaces: </w:t>
                            </w:r>
                          </w:p>
                          <w:p w14:paraId="36BE4023" w14:textId="7AA1555A" w:rsidR="008A0759" w:rsidRPr="009C6D46" w:rsidRDefault="008A0759" w:rsidP="00D47137">
                            <w:pPr>
                              <w:rPr>
                                <w:rStyle w:val="EstilodeenlacesCar"/>
                              </w:rPr>
                            </w:pPr>
                            <w:r w:rsidRPr="006F3AF0">
                              <w:rPr>
                                <w:color w:val="000000" w:themeColor="text1"/>
                              </w:rPr>
                              <w:tab/>
                            </w:r>
                            <w:r w:rsidRPr="009C6D46">
                              <w:rPr>
                                <w:color w:val="000000" w:themeColor="text1"/>
                              </w:rPr>
                              <w:t>Sitio web:</w:t>
                            </w:r>
                            <w:r w:rsidRPr="009C6D46">
                              <w:rPr>
                                <w:rStyle w:val="EstilodeenlacesCar"/>
                              </w:rPr>
                              <w:t xml:space="preserve"> </w:t>
                            </w:r>
                            <w:hyperlink r:id="rId61" w:tgtFrame="_blank" w:history="1">
                              <w:r w:rsidRPr="009C6D46">
                                <w:rPr>
                                  <w:rStyle w:val="EstilodeenlacesCar"/>
                                </w:rPr>
                                <w:t>https://www.talend.com/es/products/talend-open-studio/</w:t>
                              </w:r>
                            </w:hyperlink>
                          </w:p>
                          <w:p w14:paraId="3BAF5AF4" w14:textId="02E10194" w:rsidR="008A0759" w:rsidRPr="00D47137" w:rsidRDefault="008A0759" w:rsidP="00D47137">
                            <w:pPr>
                              <w:tabs>
                                <w:tab w:val="left" w:pos="284"/>
                              </w:tabs>
                              <w:jc w:val="both"/>
                              <w:rPr>
                                <w:rStyle w:val="EstilodeenlacesCar"/>
                              </w:rPr>
                            </w:pPr>
                            <w:r w:rsidRPr="009C6D46">
                              <w:rPr>
                                <w:color w:val="000000" w:themeColor="text1"/>
                              </w:rPr>
                              <w:tab/>
                            </w:r>
                            <w:r w:rsidRPr="009C6D46">
                              <w:rPr>
                                <w:color w:val="000000" w:themeColor="text1"/>
                              </w:rPr>
                              <w:tab/>
                            </w:r>
                            <w:r w:rsidRPr="0016383A">
                              <w:rPr>
                                <w:color w:val="000000" w:themeColor="text1"/>
                              </w:rPr>
                              <w:t>Repositorio GitHub:</w:t>
                            </w:r>
                            <w:r w:rsidRPr="00D47137">
                              <w:rPr>
                                <w:rStyle w:val="EstilodeenlacesCar"/>
                              </w:rPr>
                              <w:t xml:space="preserve"> </w:t>
                            </w:r>
                            <w:hyperlink r:id="rId62" w:tgtFrame="_blank" w:history="1">
                              <w:r w:rsidRPr="00D47137">
                                <w:rPr>
                                  <w:rStyle w:val="EstilodeenlacesCar"/>
                                </w:rPr>
                                <w:t>https://github.com/Talend/tdi-studio-se</w:t>
                              </w:r>
                            </w:hyperlink>
                          </w:p>
                          <w:p w14:paraId="51410D1E" w14:textId="77E0C336" w:rsidR="008A0759" w:rsidRPr="0016383A" w:rsidRDefault="008A0759" w:rsidP="00D47137">
                            <w:pPr>
                              <w:ind w:firstLine="708"/>
                            </w:pPr>
                            <w:r>
                              <w:rPr>
                                <w:color w:val="000000" w:themeColor="text1"/>
                              </w:rPr>
                              <w:t>Documentación</w:t>
                            </w:r>
                            <w:r w:rsidRPr="0016383A">
                              <w:rPr>
                                <w:color w:val="000000" w:themeColor="text1"/>
                              </w:rPr>
                              <w:t>:</w:t>
                            </w:r>
                            <w:r>
                              <w:rPr>
                                <w:color w:val="000000" w:themeColor="text1"/>
                              </w:rPr>
                              <w:t xml:space="preserve"> </w:t>
                            </w:r>
                            <w:hyperlink r:id="rId63" w:tgtFrame="_blank" w:history="1">
                              <w:r w:rsidRPr="00D47137">
                                <w:rPr>
                                  <w:rStyle w:val="EstilodeenlacesCar"/>
                                </w:rPr>
                                <w:t>https://www.talend.com/es/resources/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63F7A86F" id="Rectángulo 41" o:spid="_x0000_s1035" style="width:425.2pt;height:17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" fillcolor="#ededed [662]" stroked="f" strokeweight="2.25pt">
                <v:textbox inset="6mm,1mm,6mm,1mm">
                  <w:txbxContent>
                    <w:p w14:paraId="248CCAEC" w14:textId="4FDED7DE" w:rsidR="008A0759" w:rsidRDefault="008A0759" w:rsidP="00D47137">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7B8664B4" w14:textId="17E382FE" w:rsidR="008A0759" w:rsidRDefault="008A0759" w:rsidP="00D47137">
                      <w:pPr>
                        <w:rPr>
                          <w:color w:val="000000" w:themeColor="text1"/>
                        </w:rPr>
                      </w:pPr>
                      <w:r w:rsidRPr="00823F16">
                        <w:rPr>
                          <w:b/>
                          <w:color w:val="000000" w:themeColor="text1"/>
                        </w:rPr>
                        <w:t>Licencia:</w:t>
                      </w:r>
                      <w:r w:rsidRPr="005114FF">
                        <w:rPr>
                          <w:color w:val="000000" w:themeColor="text1"/>
                        </w:rPr>
                        <w:t xml:space="preserve"> </w:t>
                      </w:r>
                      <w:hyperlink r:id="rId64" w:history="1">
                        <w:r w:rsidRPr="00823F16">
                          <w:rPr>
                            <w:rStyle w:val="EstilodeenlacesCar"/>
                          </w:rPr>
                          <w:t>Apache V2</w:t>
                        </w:r>
                      </w:hyperlink>
                    </w:p>
                    <w:p w14:paraId="63DFEAF0" w14:textId="581E906D" w:rsidR="008A0759" w:rsidRPr="005114FF" w:rsidRDefault="008A0759" w:rsidP="00D47137">
                      <w:pPr>
                        <w:rPr>
                          <w:color w:val="000000" w:themeColor="text1"/>
                        </w:rPr>
                      </w:pPr>
                      <w:r>
                        <w:rPr>
                          <w:b/>
                          <w:color w:val="000000" w:themeColor="text1"/>
                        </w:rPr>
                        <w:t>Coste</w:t>
                      </w:r>
                      <w:r w:rsidRPr="00823F16">
                        <w:rPr>
                          <w:b/>
                          <w:color w:val="000000" w:themeColor="text1"/>
                        </w:rPr>
                        <w:t>:</w:t>
                      </w:r>
                      <w:r>
                        <w:rPr>
                          <w:color w:val="000000" w:themeColor="text1"/>
                        </w:rPr>
                        <w:t xml:space="preserve"> Aplicación gratuita</w:t>
                      </w:r>
                    </w:p>
                    <w:p w14:paraId="6DD2456C" w14:textId="77777777" w:rsidR="008A0759" w:rsidRPr="006F3AF0" w:rsidRDefault="008A0759" w:rsidP="00D47137">
                      <w:pPr>
                        <w:rPr>
                          <w:b/>
                          <w:color w:val="000000" w:themeColor="text1"/>
                        </w:rPr>
                      </w:pPr>
                      <w:r w:rsidRPr="006F3AF0">
                        <w:rPr>
                          <w:b/>
                          <w:color w:val="000000" w:themeColor="text1"/>
                        </w:rPr>
                        <w:t xml:space="preserve">Enlaces: </w:t>
                      </w:r>
                    </w:p>
                    <w:p w14:paraId="36BE4023" w14:textId="7AA1555A" w:rsidR="008A0759" w:rsidRPr="009C6D46" w:rsidRDefault="008A0759" w:rsidP="00D47137">
                      <w:pPr>
                        <w:rPr>
                          <w:rStyle w:val="EstilodeenlacesCar"/>
                        </w:rPr>
                      </w:pPr>
                      <w:r w:rsidRPr="006F3AF0">
                        <w:rPr>
                          <w:color w:val="000000" w:themeColor="text1"/>
                        </w:rPr>
                        <w:tab/>
                      </w:r>
                      <w:r w:rsidRPr="009C6D46">
                        <w:rPr>
                          <w:color w:val="000000" w:themeColor="text1"/>
                        </w:rPr>
                        <w:t>Sitio web:</w:t>
                      </w:r>
                      <w:r w:rsidRPr="009C6D46">
                        <w:rPr>
                          <w:rStyle w:val="EstilodeenlacesCar"/>
                        </w:rPr>
                        <w:t xml:space="preserve"> </w:t>
                      </w:r>
                      <w:hyperlink r:id="rId65" w:tgtFrame="_blank" w:history="1">
                        <w:r w:rsidRPr="009C6D46">
                          <w:rPr>
                            <w:rStyle w:val="EstilodeenlacesCar"/>
                          </w:rPr>
                          <w:t>https://www.talend.com/es/products/talend-open-studio/</w:t>
                        </w:r>
                      </w:hyperlink>
                    </w:p>
                    <w:p w14:paraId="3BAF5AF4" w14:textId="02E10194" w:rsidR="008A0759" w:rsidRPr="00D47137" w:rsidRDefault="008A0759" w:rsidP="00D47137">
                      <w:pPr>
                        <w:tabs>
                          <w:tab w:val="left" w:pos="284"/>
                        </w:tabs>
                        <w:jc w:val="both"/>
                        <w:rPr>
                          <w:rStyle w:val="EstilodeenlacesCar"/>
                        </w:rPr>
                      </w:pPr>
                      <w:r w:rsidRPr="009C6D46">
                        <w:rPr>
                          <w:color w:val="000000" w:themeColor="text1"/>
                        </w:rPr>
                        <w:tab/>
                      </w:r>
                      <w:r w:rsidRPr="009C6D46">
                        <w:rPr>
                          <w:color w:val="000000" w:themeColor="text1"/>
                        </w:rPr>
                        <w:tab/>
                      </w:r>
                      <w:r w:rsidRPr="0016383A">
                        <w:rPr>
                          <w:color w:val="000000" w:themeColor="text1"/>
                        </w:rPr>
                        <w:t>Repositorio GitHub:</w:t>
                      </w:r>
                      <w:r w:rsidRPr="00D47137">
                        <w:rPr>
                          <w:rStyle w:val="EstilodeenlacesCar"/>
                        </w:rPr>
                        <w:t xml:space="preserve"> </w:t>
                      </w:r>
                      <w:hyperlink r:id="rId66" w:tgtFrame="_blank" w:history="1">
                        <w:r w:rsidRPr="00D47137">
                          <w:rPr>
                            <w:rStyle w:val="EstilodeenlacesCar"/>
                          </w:rPr>
                          <w:t>https://github.com/Talend/tdi-studio-se</w:t>
                        </w:r>
                      </w:hyperlink>
                    </w:p>
                    <w:p w14:paraId="51410D1E" w14:textId="77E0C336" w:rsidR="008A0759" w:rsidRPr="0016383A" w:rsidRDefault="008A0759" w:rsidP="00D47137">
                      <w:pPr>
                        <w:ind w:firstLine="708"/>
                      </w:pPr>
                      <w:r>
                        <w:rPr>
                          <w:color w:val="000000" w:themeColor="text1"/>
                        </w:rPr>
                        <w:t>Documentación</w:t>
                      </w:r>
                      <w:r w:rsidRPr="0016383A">
                        <w:rPr>
                          <w:color w:val="000000" w:themeColor="text1"/>
                        </w:rPr>
                        <w:t>:</w:t>
                      </w:r>
                      <w:r>
                        <w:rPr>
                          <w:color w:val="000000" w:themeColor="text1"/>
                        </w:rPr>
                        <w:t xml:space="preserve"> </w:t>
                      </w:r>
                      <w:hyperlink r:id="rId67" w:tgtFrame="_blank" w:history="1">
                        <w:r w:rsidRPr="00D47137">
                          <w:rPr>
                            <w:rStyle w:val="EstilodeenlacesCar"/>
                          </w:rPr>
                          <w:t>https://www.talend.com/es/resources/</w:t>
                        </w:r>
                      </w:hyperlink>
                    </w:p>
                  </w:txbxContent>
                </v:textbox>
                <w10:anchorlock/>
              </v:rect>
            </w:pict>
          </mc:Fallback>
        </mc:AlternateContent>
      </w:r>
    </w:p>
    <w:p w14:paraId="26E14AE2" w14:textId="77777777" w:rsidR="00A81E42" w:rsidRPr="00823F16" w:rsidRDefault="00A81E42" w:rsidP="00A81E42">
      <w:pPr>
        <w:spacing w:line="276" w:lineRule="auto"/>
        <w:jc w:val="both"/>
        <w:rPr>
          <w:rFonts w:ascii="Arial" w:hAnsi="Arial" w:cs="Arial"/>
        </w:rPr>
      </w:pPr>
      <w:r w:rsidRPr="00823F16">
        <w:rPr>
          <w:rFonts w:ascii="Arial" w:hAnsi="Arial" w:cs="Arial"/>
        </w:rPr>
        <w:t xml:space="preserve">Talend Open Studio es un conjunto de herramientas </w:t>
      </w:r>
      <w:hyperlink r:id="rId68">
        <w:r w:rsidRPr="00823F16">
          <w:rPr>
            <w:rStyle w:val="EstilodeenlacesCar"/>
            <w:rFonts w:ascii="Arial" w:hAnsi="Arial" w:cs="Arial"/>
          </w:rPr>
          <w:t>ETL (Extraer, Transformar y Cargar)</w:t>
        </w:r>
      </w:hyperlink>
      <w:r w:rsidRPr="00823F16">
        <w:rPr>
          <w:rFonts w:ascii="Arial" w:hAnsi="Arial" w:cs="Arial"/>
        </w:rPr>
        <w:t xml:space="preserve"> de código abierto, diseñada para extraer información de diversos orígenes de datos, normalizar, depurar y transformar en el formato adecuado para ser utilizados posteriormente por otras herramientas o aplicaciones.</w:t>
      </w:r>
    </w:p>
    <w:p w14:paraId="2C028809" w14:textId="77777777" w:rsidR="00A81E42" w:rsidRPr="00823F16" w:rsidRDefault="00A81E42" w:rsidP="00A81E42">
      <w:pPr>
        <w:spacing w:line="276" w:lineRule="auto"/>
        <w:jc w:val="both"/>
        <w:rPr>
          <w:rFonts w:ascii="Arial" w:hAnsi="Arial" w:cs="Arial"/>
        </w:rPr>
      </w:pPr>
      <w:r w:rsidRPr="00823F16">
        <w:rPr>
          <w:rFonts w:ascii="Arial" w:hAnsi="Arial" w:cs="Arial"/>
        </w:rPr>
        <w:t xml:space="preserve">Algunas de las características de esta aplicación son: </w:t>
      </w:r>
    </w:p>
    <w:p w14:paraId="78298321" w14:textId="77777777" w:rsidR="00A81E42" w:rsidRPr="00823F16" w:rsidRDefault="00A81E42" w:rsidP="00CC6213">
      <w:pPr>
        <w:pStyle w:val="Prrafodelista"/>
        <w:numPr>
          <w:ilvl w:val="0"/>
          <w:numId w:val="15"/>
        </w:numPr>
        <w:spacing w:line="276" w:lineRule="auto"/>
        <w:jc w:val="both"/>
        <w:rPr>
          <w:rFonts w:ascii="Arial" w:eastAsiaTheme="minorEastAsia" w:hAnsi="Arial" w:cs="Arial"/>
        </w:rPr>
      </w:pPr>
      <w:r w:rsidRPr="00823F16">
        <w:rPr>
          <w:rFonts w:ascii="Arial" w:hAnsi="Arial" w:cs="Arial"/>
        </w:rPr>
        <w:t xml:space="preserve">Se basa en la programación por componentes, consiste en unir procesos con funcionalidades diversas (migración, transformación, eliminación de datos, entre otros), mediante flujos de entrada y salida. </w:t>
      </w:r>
    </w:p>
    <w:p w14:paraId="6B987C3A" w14:textId="12991D80" w:rsidR="00A81E42" w:rsidRPr="00823F16" w:rsidRDefault="00A81E42" w:rsidP="00CC6213">
      <w:pPr>
        <w:pStyle w:val="Prrafodelista"/>
        <w:numPr>
          <w:ilvl w:val="0"/>
          <w:numId w:val="15"/>
        </w:numPr>
        <w:spacing w:line="276" w:lineRule="auto"/>
        <w:jc w:val="both"/>
        <w:rPr>
          <w:rFonts w:ascii="Arial" w:hAnsi="Arial" w:cs="Arial"/>
        </w:rPr>
      </w:pPr>
      <w:r w:rsidRPr="00823F16">
        <w:rPr>
          <w:rFonts w:ascii="Arial" w:hAnsi="Arial" w:cs="Arial"/>
        </w:rPr>
        <w:t>Genera código estándar utilizando motores optimizados (Java o Perl)</w:t>
      </w:r>
      <w:r w:rsidR="00990680" w:rsidRPr="00823F16">
        <w:rPr>
          <w:rFonts w:ascii="Arial" w:hAnsi="Arial" w:cs="Arial"/>
        </w:rPr>
        <w:t>.</w:t>
      </w:r>
    </w:p>
    <w:p w14:paraId="1A142F12" w14:textId="77777777" w:rsidR="0056566E" w:rsidRPr="00823F16" w:rsidRDefault="00A81E42" w:rsidP="005602E9">
      <w:pPr>
        <w:pStyle w:val="Prrafodelista"/>
        <w:numPr>
          <w:ilvl w:val="0"/>
          <w:numId w:val="15"/>
        </w:numPr>
        <w:spacing w:line="276" w:lineRule="auto"/>
        <w:jc w:val="both"/>
        <w:rPr>
          <w:rFonts w:ascii="Arial" w:hAnsi="Arial" w:cs="Arial"/>
        </w:rPr>
      </w:pPr>
      <w:r w:rsidRPr="00823F16">
        <w:rPr>
          <w:rFonts w:ascii="Arial" w:hAnsi="Arial" w:cs="Arial"/>
        </w:rPr>
        <w:t>Permite conexiones estandarizadas a bases de datos com</w:t>
      </w:r>
      <w:r w:rsidR="00CF6C29" w:rsidRPr="00823F16">
        <w:rPr>
          <w:rFonts w:ascii="Arial" w:hAnsi="Arial" w:cs="Arial"/>
        </w:rPr>
        <w:t>o MySQL, PostgreSQL o SQL</w:t>
      </w:r>
      <w:r w:rsidR="00B910AA" w:rsidRPr="00823F16">
        <w:rPr>
          <w:rFonts w:ascii="Arial" w:hAnsi="Arial" w:cs="Arial"/>
        </w:rPr>
        <w:t>ite.</w:t>
      </w:r>
    </w:p>
    <w:p w14:paraId="0F609EFC" w14:textId="77777777" w:rsidR="00EF662F" w:rsidRDefault="00EF662F"/>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4"/>
      </w:tblGrid>
      <w:tr w:rsidR="00EF2F81" w14:paraId="3CA9D6D9" w14:textId="77777777" w:rsidTr="007517F9">
        <w:tc>
          <w:tcPr>
            <w:tcW w:w="8494" w:type="dxa"/>
            <w:shd w:val="clear" w:color="auto" w:fill="6E2585"/>
          </w:tcPr>
          <w:p w14:paraId="3AC1ECE5" w14:textId="09783331" w:rsidR="00EF2F81" w:rsidRPr="007517F9" w:rsidRDefault="00EF2F81" w:rsidP="00EF2F81">
            <w:pPr>
              <w:jc w:val="center"/>
              <w:rPr>
                <w:b/>
              </w:rPr>
            </w:pPr>
            <w:r w:rsidRPr="007517F9">
              <w:rPr>
                <w:b/>
                <w:color w:val="FFFFFF" w:themeColor="background1"/>
                <w:sz w:val="28"/>
              </w:rPr>
              <w:t>Herramientas de depuración de datos</w:t>
            </w:r>
          </w:p>
        </w:tc>
      </w:tr>
      <w:tr w:rsidR="00EF2F81" w14:paraId="625A81C5" w14:textId="77777777" w:rsidTr="00EF2F81">
        <w:trPr>
          <w:trHeight w:val="3204"/>
        </w:trPr>
        <w:tc>
          <w:tcPr>
            <w:tcW w:w="8494" w:type="dxa"/>
          </w:tcPr>
          <w:p w14:paraId="5AA40B83" w14:textId="105A5C6B"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6BFF8984" wp14:editId="54CB09E1">
                  <wp:extent cx="5276850" cy="1956166"/>
                  <wp:effectExtent l="0" t="0" r="0" b="6350"/>
                  <wp:docPr id="462" name="Imagen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285117" cy="1959231"/>
                          </a:xfrm>
                          <a:prstGeom prst="rect">
                            <a:avLst/>
                          </a:prstGeom>
                          <a:noFill/>
                        </pic:spPr>
                      </pic:pic>
                    </a:graphicData>
                  </a:graphic>
                </wp:inline>
              </w:drawing>
            </w:r>
          </w:p>
        </w:tc>
      </w:tr>
    </w:tbl>
    <w:p w14:paraId="71FBB507" w14:textId="1BFEAC0C" w:rsidR="006F3AF0" w:rsidRDefault="006F3AF0">
      <w:pPr>
        <w:rPr>
          <w:rFonts w:eastAsia="Arial Unicode MS" w:cs="Arial Unicode MS"/>
          <w:b/>
          <w:color w:val="5E146B"/>
          <w:sz w:val="26"/>
          <w:szCs w:val="26"/>
        </w:rPr>
      </w:pPr>
    </w:p>
    <w:p w14:paraId="5EB9E122" w14:textId="73FAB75A" w:rsidR="00EF2F81" w:rsidRDefault="006F3AF0">
      <w:pPr>
        <w:rPr>
          <w:rFonts w:eastAsia="Arial Unicode MS" w:cs="Arial Unicode MS"/>
          <w:b/>
          <w:color w:val="5E146B"/>
          <w:sz w:val="26"/>
          <w:szCs w:val="26"/>
        </w:rPr>
      </w:pPr>
      <w:r>
        <w:rPr>
          <w:rFonts w:eastAsia="Arial Unicode MS" w:cs="Arial Unicode MS"/>
          <w:b/>
          <w:color w:val="5E146B"/>
          <w:sz w:val="26"/>
          <w:szCs w:val="26"/>
        </w:rPr>
        <w:br w:type="page"/>
      </w:r>
    </w:p>
    <w:p w14:paraId="0F74B688" w14:textId="6240A64F" w:rsidR="006F1E2C" w:rsidRPr="004E4B7D" w:rsidRDefault="00A81E42" w:rsidP="00BC4573">
      <w:pPr>
        <w:pStyle w:val="Ttulo2"/>
      </w:pPr>
      <w:bookmarkStart w:id="10" w:name="_Toc66865481"/>
      <w:r>
        <w:lastRenderedPageBreak/>
        <w:t>Herramientas de conversión de datos</w:t>
      </w:r>
      <w:bookmarkEnd w:id="10"/>
    </w:p>
    <w:p w14:paraId="179E1467" w14:textId="7C0C62A7" w:rsidR="00695B93" w:rsidRPr="00823F16" w:rsidRDefault="00A81E42" w:rsidP="00B910AA">
      <w:pPr>
        <w:spacing w:line="276" w:lineRule="auto"/>
        <w:jc w:val="both"/>
        <w:rPr>
          <w:rFonts w:ascii="Arial" w:hAnsi="Arial" w:cs="Arial"/>
        </w:rPr>
      </w:pPr>
      <w:r w:rsidRPr="00823F16">
        <w:rPr>
          <w:rFonts w:ascii="Arial" w:hAnsi="Arial" w:cs="Arial"/>
        </w:rPr>
        <w:t>Aunque las herramientas anteriormente descritas incluyen habitualmente funcionalidades para conversión de formatos de datos, existen igualmente varias que realizan esta misión de forma exclusiva facilitando al usuario la realización de esta rutinaria tarea.</w:t>
      </w:r>
      <w:r w:rsidR="001B00F3">
        <w:rPr>
          <w:rFonts w:ascii="Arial" w:hAnsi="Arial" w:cs="Arial"/>
        </w:rPr>
        <w:t xml:space="preserve"> </w:t>
      </w:r>
      <w:r w:rsidRPr="00823F16">
        <w:rPr>
          <w:rFonts w:ascii="Arial" w:hAnsi="Arial" w:cs="Arial"/>
        </w:rPr>
        <w:t>La conversión se lleva a cabo</w:t>
      </w:r>
      <w:r w:rsidRPr="00823F16">
        <w:rPr>
          <w:rFonts w:ascii="Arial" w:hAnsi="Arial" w:cs="Arial"/>
          <w:b/>
          <w:bCs/>
        </w:rPr>
        <w:t xml:space="preserve"> </w:t>
      </w:r>
      <w:r w:rsidRPr="00823F16">
        <w:rPr>
          <w:rFonts w:ascii="Arial" w:hAnsi="Arial" w:cs="Arial"/>
        </w:rPr>
        <w:t xml:space="preserve">para que los datos puedan ser leídos por herramientas de análisis o visualización que solo aceptan determinados formatos. </w:t>
      </w:r>
    </w:p>
    <w:p w14:paraId="5748C744" w14:textId="6DAE0DE4" w:rsidR="005D72EE" w:rsidRDefault="00267384" w:rsidP="00C62D9C">
      <w:pPr>
        <w:pStyle w:val="Ttulo4"/>
        <w:numPr>
          <w:ilvl w:val="1"/>
          <w:numId w:val="48"/>
        </w:numPr>
      </w:pPr>
      <w:bookmarkStart w:id="11" w:name="_Toc66865482"/>
      <w:r w:rsidRPr="004E4B7D">
        <w:t>Mr. Data Converter</w:t>
      </w:r>
      <w:bookmarkEnd w:id="11"/>
      <w:r w:rsidRPr="004E4B7D">
        <w:t xml:space="preserve"> </w:t>
      </w:r>
    </w:p>
    <w:p w14:paraId="298882B3" w14:textId="3D549BC4" w:rsidR="004E4B7D" w:rsidRPr="004E4B7D" w:rsidRDefault="004E4B7D" w:rsidP="004E4B7D">
      <w:r>
        <w:rPr>
          <w:noProof/>
          <w:lang w:eastAsia="es-ES"/>
        </w:rPr>
        <mc:AlternateContent>
          <mc:Choice Requires="wps">
            <w:drawing>
              <wp:inline distT="0" distB="0" distL="0" distR="0" wp14:anchorId="71E89155" wp14:editId="7F895ECB">
                <wp:extent cx="5400040" cy="2038350"/>
                <wp:effectExtent l="0" t="0" r="0" b="0"/>
                <wp:docPr id="12" name="Rectángulo 12"/>
                <wp:cNvGraphicFramePr/>
                <a:graphic xmlns:a="http://schemas.openxmlformats.org/drawingml/2006/main">
                  <a:graphicData uri="http://schemas.microsoft.com/office/word/2010/wordprocessingShape">
                    <wps:wsp>
                      <wps:cNvSpPr/>
                      <wps:spPr>
                        <a:xfrm>
                          <a:off x="0" y="0"/>
                          <a:ext cx="5400040" cy="2038350"/>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425E6D"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7628A9EA" w14:textId="4B473E98"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70" w:history="1">
                              <w:r w:rsidRPr="00823F16">
                                <w:rPr>
                                  <w:rStyle w:val="EstilodeenlacesCar"/>
                                </w:rPr>
                                <w:t>MIT</w:t>
                              </w:r>
                            </w:hyperlink>
                          </w:p>
                          <w:p w14:paraId="0A573A97" w14:textId="217321D5" w:rsidR="008A0759" w:rsidRPr="005114FF" w:rsidRDefault="008A0759" w:rsidP="004E4B7D">
                            <w:pPr>
                              <w:rPr>
                                <w:color w:val="000000" w:themeColor="text1"/>
                              </w:rPr>
                            </w:pPr>
                            <w:r>
                              <w:rPr>
                                <w:b/>
                                <w:color w:val="000000" w:themeColor="text1"/>
                              </w:rPr>
                              <w:t>Coste:</w:t>
                            </w:r>
                            <w:r>
                              <w:rPr>
                                <w:color w:val="000000" w:themeColor="text1"/>
                              </w:rPr>
                              <w:t xml:space="preserve"> Aplicación gratuita</w:t>
                            </w:r>
                          </w:p>
                          <w:p w14:paraId="110B802E"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01411618" w14:textId="4569E87A" w:rsidR="008A0759" w:rsidRPr="00823F16" w:rsidRDefault="008A0759" w:rsidP="004E4B7D">
                            <w:pPr>
                              <w:rPr>
                                <w:rStyle w:val="Hipervnculo"/>
                                <w:lang w:val="en-US"/>
                              </w:rPr>
                            </w:pPr>
                            <w:r w:rsidRPr="006F3AF0">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71" w:history="1">
                              <w:r w:rsidRPr="00823F16">
                                <w:rPr>
                                  <w:rStyle w:val="EstilodeenlacesCar"/>
                                  <w:lang w:val="en-US"/>
                                </w:rPr>
                                <w:t>https://shancarter.github.io/mr-data-converter/</w:t>
                              </w:r>
                            </w:hyperlink>
                          </w:p>
                          <w:p w14:paraId="38F93EBB" w14:textId="1C1AE82C"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rStyle w:val="Hipervnculo"/>
                              </w:rPr>
                              <w:t xml:space="preserve"> </w:t>
                            </w:r>
                            <w:hyperlink r:id="rId72" w:history="1">
                              <w:r w:rsidRPr="00D47137">
                                <w:rPr>
                                  <w:rStyle w:val="EstilodeenlacesCar"/>
                                </w:rPr>
                                <w:t>https://github.com/shancarter/Mr-Data-Converter</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71E89155" id="Rectángulo 12" o:spid="_x0000_s1036" style="width:425.2pt;height:16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" fillcolor="#ededed [662]" stroked="f" strokeweight="2.25pt">
                <v:textbox inset="6mm,1mm,6mm,1mm">
                  <w:txbxContent>
                    <w:p w14:paraId="03425E6D"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7628A9EA" w14:textId="4B473E98"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73" w:history="1">
                        <w:r w:rsidRPr="00823F16">
                          <w:rPr>
                            <w:rStyle w:val="EstilodeenlacesCar"/>
                          </w:rPr>
                          <w:t>MIT</w:t>
                        </w:r>
                      </w:hyperlink>
                    </w:p>
                    <w:p w14:paraId="0A573A97" w14:textId="217321D5" w:rsidR="008A0759" w:rsidRPr="005114FF" w:rsidRDefault="008A0759" w:rsidP="004E4B7D">
                      <w:pPr>
                        <w:rPr>
                          <w:color w:val="000000" w:themeColor="text1"/>
                        </w:rPr>
                      </w:pPr>
                      <w:r>
                        <w:rPr>
                          <w:b/>
                          <w:color w:val="000000" w:themeColor="text1"/>
                        </w:rPr>
                        <w:t>Coste:</w:t>
                      </w:r>
                      <w:r>
                        <w:rPr>
                          <w:color w:val="000000" w:themeColor="text1"/>
                        </w:rPr>
                        <w:t xml:space="preserve"> Aplicación gratuita</w:t>
                      </w:r>
                    </w:p>
                    <w:p w14:paraId="110B802E"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01411618" w14:textId="4569E87A" w:rsidR="008A0759" w:rsidRPr="00823F16" w:rsidRDefault="008A0759" w:rsidP="004E4B7D">
                      <w:pPr>
                        <w:rPr>
                          <w:rStyle w:val="Hipervnculo"/>
                          <w:lang w:val="en-US"/>
                        </w:rPr>
                      </w:pPr>
                      <w:r w:rsidRPr="006F3AF0">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74" w:history="1">
                        <w:r w:rsidRPr="00823F16">
                          <w:rPr>
                            <w:rStyle w:val="EstilodeenlacesCar"/>
                            <w:lang w:val="en-US"/>
                          </w:rPr>
                          <w:t>https://shancarter.github.io/mr-data-converter/</w:t>
                        </w:r>
                      </w:hyperlink>
                    </w:p>
                    <w:p w14:paraId="38F93EBB" w14:textId="1C1AE82C"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rStyle w:val="Hipervnculo"/>
                        </w:rPr>
                        <w:t xml:space="preserve"> </w:t>
                      </w:r>
                      <w:hyperlink r:id="rId75" w:history="1">
                        <w:r w:rsidRPr="00D47137">
                          <w:rPr>
                            <w:rStyle w:val="EstilodeenlacesCar"/>
                          </w:rPr>
                          <w:t>https://github.com/shancarter/Mr-Data-Converter</w:t>
                        </w:r>
                      </w:hyperlink>
                    </w:p>
                  </w:txbxContent>
                </v:textbox>
                <w10:anchorlock/>
              </v:rect>
            </w:pict>
          </mc:Fallback>
        </mc:AlternateContent>
      </w:r>
    </w:p>
    <w:p w14:paraId="06A7C9B2" w14:textId="0699AE6E" w:rsidR="00A81E42" w:rsidRPr="005622FA" w:rsidRDefault="00A81E42" w:rsidP="00823F16">
      <w:pPr>
        <w:spacing w:line="276" w:lineRule="auto"/>
        <w:jc w:val="both"/>
      </w:pPr>
      <w:r w:rsidRPr="00823F16">
        <w:rPr>
          <w:rFonts w:ascii="Arial" w:hAnsi="Arial" w:cs="Arial"/>
        </w:rPr>
        <w:t xml:space="preserve">Aplicación web que acepta datos en formato CSV o Excel (XLS o XLSX) y los convierte en XML, JSON o HTML, entre otros formatos. Una peculiaridad de esta herramienta es que no tendremos que seleccionar y subir ningún archivo, ya que los datos se incorporan copiando y pegando sobre la interfaz web de la aplicación. Para exportar debemos hacerlo de la misma manera, copiando y pegando el código generado. </w:t>
      </w:r>
    </w:p>
    <w:p w14:paraId="217B8596" w14:textId="04835BD4" w:rsidR="004E4B7D" w:rsidRDefault="004E4B7D" w:rsidP="00C62D9C">
      <w:pPr>
        <w:pStyle w:val="Ttulo4"/>
        <w:numPr>
          <w:ilvl w:val="1"/>
          <w:numId w:val="48"/>
        </w:numPr>
      </w:pPr>
      <w:bookmarkStart w:id="12" w:name="_Toc66865483"/>
      <w:r>
        <w:t>Beautify Converter</w:t>
      </w:r>
      <w:r w:rsidR="006748F8">
        <w:t>s</w:t>
      </w:r>
      <w:bookmarkEnd w:id="12"/>
    </w:p>
    <w:p w14:paraId="2317B141" w14:textId="36FC5AA8" w:rsidR="004E4B7D" w:rsidRPr="004E4B7D" w:rsidRDefault="004E4B7D" w:rsidP="004E4B7D">
      <w:r>
        <w:rPr>
          <w:noProof/>
          <w:lang w:eastAsia="es-ES"/>
        </w:rPr>
        <mc:AlternateContent>
          <mc:Choice Requires="wps">
            <w:drawing>
              <wp:inline distT="0" distB="0" distL="0" distR="0" wp14:anchorId="0A2EBFC4" wp14:editId="57A13F06">
                <wp:extent cx="5400040" cy="2028825"/>
                <wp:effectExtent l="0" t="0" r="0" b="9525"/>
                <wp:docPr id="13" name="Rectángulo 13"/>
                <wp:cNvGraphicFramePr/>
                <a:graphic xmlns:a="http://schemas.openxmlformats.org/drawingml/2006/main">
                  <a:graphicData uri="http://schemas.microsoft.com/office/word/2010/wordprocessingShape">
                    <wps:wsp>
                      <wps:cNvSpPr/>
                      <wps:spPr>
                        <a:xfrm>
                          <a:off x="0" y="0"/>
                          <a:ext cx="5400040" cy="2028825"/>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F7E0B4"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16EBE16C" w14:textId="50B47116"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76" w:history="1">
                              <w:r w:rsidRPr="00823F16">
                                <w:rPr>
                                  <w:rStyle w:val="EstilodeenlacesCar"/>
                                </w:rPr>
                                <w:t>MIT</w:t>
                              </w:r>
                            </w:hyperlink>
                          </w:p>
                          <w:p w14:paraId="41A91576" w14:textId="620CCE76" w:rsidR="008A0759" w:rsidRPr="00823F16" w:rsidRDefault="008A0759" w:rsidP="004E4B7D">
                            <w:pPr>
                              <w:rPr>
                                <w:b/>
                                <w:color w:val="000000" w:themeColor="text1"/>
                              </w:rPr>
                            </w:pPr>
                            <w:r>
                              <w:rPr>
                                <w:b/>
                                <w:color w:val="000000" w:themeColor="text1"/>
                              </w:rPr>
                              <w:t>Coste:</w:t>
                            </w:r>
                            <w:r w:rsidRPr="00823F16">
                              <w:rPr>
                                <w:b/>
                                <w:color w:val="000000" w:themeColor="text1"/>
                              </w:rPr>
                              <w:t xml:space="preserve"> </w:t>
                            </w:r>
                            <w:r w:rsidRPr="003C402A">
                              <w:rPr>
                                <w:color w:val="000000" w:themeColor="text1"/>
                              </w:rPr>
                              <w:t>Aplicación</w:t>
                            </w:r>
                            <w:r w:rsidRPr="00823F16">
                              <w:rPr>
                                <w:color w:val="000000" w:themeColor="text1"/>
                              </w:rPr>
                              <w:t xml:space="preserve"> </w:t>
                            </w:r>
                            <w:r w:rsidRPr="003C402A">
                              <w:rPr>
                                <w:color w:val="000000" w:themeColor="text1"/>
                              </w:rPr>
                              <w:t>gratuita</w:t>
                            </w:r>
                          </w:p>
                          <w:p w14:paraId="7233A7BA"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42B66CF4" w14:textId="4952C612" w:rsidR="008A0759" w:rsidRPr="00823F16" w:rsidRDefault="008A0759" w:rsidP="004E4B7D">
                            <w:pPr>
                              <w:rPr>
                                <w:rStyle w:val="Hipervnculo"/>
                                <w:lang w:val="en-US"/>
                              </w:rPr>
                            </w:pPr>
                            <w:r w:rsidRPr="006F3AF0">
                              <w:rPr>
                                <w:color w:val="000000" w:themeColor="text1"/>
                                <w:lang w:val="en-US"/>
                              </w:rPr>
                              <w:tab/>
                            </w:r>
                            <w:r w:rsidRPr="00823F16">
                              <w:rPr>
                                <w:color w:val="000000" w:themeColor="text1"/>
                                <w:lang w:val="en-US"/>
                              </w:rPr>
                              <w:t xml:space="preserve">Sitio web: </w:t>
                            </w:r>
                            <w:hyperlink r:id="rId77" w:history="1">
                              <w:r w:rsidRPr="00823F16">
                                <w:rPr>
                                  <w:rStyle w:val="EstilodeenlacesCar"/>
                                  <w:lang w:val="en-US"/>
                                </w:rPr>
                                <w:t>http://beautifytools.com/</w:t>
                              </w:r>
                            </w:hyperlink>
                          </w:p>
                          <w:p w14:paraId="6B7E9325" w14:textId="33216107"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78" w:history="1">
                              <w:r w:rsidRPr="00D47137">
                                <w:rPr>
                                  <w:rStyle w:val="EstilodeenlacesCar"/>
                                </w:rPr>
                                <w:t>https://github.com/rennan/beautify-tools</w:t>
                              </w:r>
                            </w:hyperlink>
                            <w:r>
                              <w:rPr>
                                <w:color w:val="000000" w:themeColor="text1"/>
                              </w:rPr>
                              <w:t xml:space="preserve">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A2EBFC4" id="Rectángulo 13" o:spid="_x0000_s1037" style="width:425.2pt;height:159.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" fillcolor="#ededed [662]" stroked="f" strokeweight="2.25pt">
                <v:textbox inset="6mm,1mm,6mm,1mm">
                  <w:txbxContent>
                    <w:p w14:paraId="5EF7E0B4"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16EBE16C" w14:textId="50B47116"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79" w:history="1">
                        <w:r w:rsidRPr="00823F16">
                          <w:rPr>
                            <w:rStyle w:val="EstilodeenlacesCar"/>
                          </w:rPr>
                          <w:t>MIT</w:t>
                        </w:r>
                      </w:hyperlink>
                    </w:p>
                    <w:p w14:paraId="41A91576" w14:textId="620CCE76" w:rsidR="008A0759" w:rsidRPr="00823F16" w:rsidRDefault="008A0759" w:rsidP="004E4B7D">
                      <w:pPr>
                        <w:rPr>
                          <w:b/>
                          <w:color w:val="000000" w:themeColor="text1"/>
                        </w:rPr>
                      </w:pPr>
                      <w:r>
                        <w:rPr>
                          <w:b/>
                          <w:color w:val="000000" w:themeColor="text1"/>
                        </w:rPr>
                        <w:t>Coste:</w:t>
                      </w:r>
                      <w:r w:rsidRPr="00823F16">
                        <w:rPr>
                          <w:b/>
                          <w:color w:val="000000" w:themeColor="text1"/>
                        </w:rPr>
                        <w:t xml:space="preserve"> </w:t>
                      </w:r>
                      <w:r w:rsidRPr="003C402A">
                        <w:rPr>
                          <w:color w:val="000000" w:themeColor="text1"/>
                        </w:rPr>
                        <w:t>Aplicación</w:t>
                      </w:r>
                      <w:r w:rsidRPr="00823F16">
                        <w:rPr>
                          <w:color w:val="000000" w:themeColor="text1"/>
                        </w:rPr>
                        <w:t xml:space="preserve"> </w:t>
                      </w:r>
                      <w:r w:rsidRPr="003C402A">
                        <w:rPr>
                          <w:color w:val="000000" w:themeColor="text1"/>
                        </w:rPr>
                        <w:t>gratuita</w:t>
                      </w:r>
                    </w:p>
                    <w:p w14:paraId="7233A7BA"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42B66CF4" w14:textId="4952C612" w:rsidR="008A0759" w:rsidRPr="00823F16" w:rsidRDefault="008A0759" w:rsidP="004E4B7D">
                      <w:pPr>
                        <w:rPr>
                          <w:rStyle w:val="Hipervnculo"/>
                          <w:lang w:val="en-US"/>
                        </w:rPr>
                      </w:pPr>
                      <w:r w:rsidRPr="006F3AF0">
                        <w:rPr>
                          <w:color w:val="000000" w:themeColor="text1"/>
                          <w:lang w:val="en-US"/>
                        </w:rPr>
                        <w:tab/>
                      </w:r>
                      <w:r w:rsidRPr="00823F16">
                        <w:rPr>
                          <w:color w:val="000000" w:themeColor="text1"/>
                          <w:lang w:val="en-US"/>
                        </w:rPr>
                        <w:t xml:space="preserve">Sitio web: </w:t>
                      </w:r>
                      <w:hyperlink r:id="rId80" w:history="1">
                        <w:r w:rsidRPr="00823F16">
                          <w:rPr>
                            <w:rStyle w:val="EstilodeenlacesCar"/>
                            <w:lang w:val="en-US"/>
                          </w:rPr>
                          <w:t>http://beautifytools.com/</w:t>
                        </w:r>
                      </w:hyperlink>
                    </w:p>
                    <w:p w14:paraId="6B7E9325" w14:textId="33216107"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81" w:history="1">
                        <w:r w:rsidRPr="00D47137">
                          <w:rPr>
                            <w:rStyle w:val="EstilodeenlacesCar"/>
                          </w:rPr>
                          <w:t>https://github.com/rennan/beautify-tools</w:t>
                        </w:r>
                      </w:hyperlink>
                      <w:r>
                        <w:rPr>
                          <w:color w:val="000000" w:themeColor="text1"/>
                        </w:rPr>
                        <w:t xml:space="preserve"> </w:t>
                      </w:r>
                    </w:p>
                  </w:txbxContent>
                </v:textbox>
                <w10:anchorlock/>
              </v:rect>
            </w:pict>
          </mc:Fallback>
        </mc:AlternateContent>
      </w:r>
    </w:p>
    <w:p w14:paraId="7F763BDB" w14:textId="77777777" w:rsidR="00A81E42" w:rsidRPr="00823F16" w:rsidRDefault="00A81E42" w:rsidP="00A81E42">
      <w:pPr>
        <w:spacing w:line="276" w:lineRule="auto"/>
        <w:jc w:val="both"/>
        <w:rPr>
          <w:rFonts w:ascii="Arial" w:hAnsi="Arial" w:cs="Arial"/>
        </w:rPr>
      </w:pPr>
      <w:r w:rsidRPr="00823F16">
        <w:rPr>
          <w:rFonts w:ascii="Arial" w:hAnsi="Arial" w:cs="Arial"/>
        </w:rPr>
        <w:t xml:space="preserve">Beautify es el nombre de una amplia colección de herramientas online gratuitas entre las que se incluye la conversión de datos. </w:t>
      </w:r>
    </w:p>
    <w:p w14:paraId="13781D0C" w14:textId="524415F4" w:rsidR="00695B93" w:rsidRPr="00823F16" w:rsidRDefault="00A81E42" w:rsidP="00FC1926">
      <w:pPr>
        <w:spacing w:line="276" w:lineRule="auto"/>
        <w:jc w:val="both"/>
        <w:rPr>
          <w:rFonts w:ascii="Arial" w:hAnsi="Arial" w:cs="Arial"/>
        </w:rPr>
      </w:pPr>
      <w:r w:rsidRPr="00823F16">
        <w:rPr>
          <w:rFonts w:ascii="Arial" w:hAnsi="Arial" w:cs="Arial"/>
        </w:rPr>
        <w:t xml:space="preserve">A diferencia de la herramienta anterior, esta admite un número de formatos significativamente mayor, y permite cargar archivos de datos, locales y remotos indicando la URL correspondiente. </w:t>
      </w:r>
    </w:p>
    <w:p w14:paraId="391D1B61" w14:textId="7F6BA514" w:rsidR="004E4B7D" w:rsidRDefault="004E4B7D" w:rsidP="00C62D9C">
      <w:pPr>
        <w:pStyle w:val="Ttulo4"/>
        <w:numPr>
          <w:ilvl w:val="1"/>
          <w:numId w:val="48"/>
        </w:numPr>
      </w:pPr>
      <w:bookmarkStart w:id="13" w:name="_Toc66865484"/>
      <w:r>
        <w:lastRenderedPageBreak/>
        <w:t>Tabula</w:t>
      </w:r>
      <w:bookmarkEnd w:id="13"/>
    </w:p>
    <w:p w14:paraId="029A4520" w14:textId="2045A436" w:rsidR="004E4B7D" w:rsidRPr="004E4B7D" w:rsidRDefault="004E4B7D" w:rsidP="004E4B7D">
      <w:r>
        <w:rPr>
          <w:noProof/>
          <w:lang w:eastAsia="es-ES"/>
        </w:rPr>
        <mc:AlternateContent>
          <mc:Choice Requires="wps">
            <w:drawing>
              <wp:inline distT="0" distB="0" distL="0" distR="0" wp14:anchorId="2AB968E9" wp14:editId="31F5F7BF">
                <wp:extent cx="5400040" cy="2019300"/>
                <wp:effectExtent l="0" t="0" r="0" b="0"/>
                <wp:docPr id="14" name="Rectángulo 14"/>
                <wp:cNvGraphicFramePr/>
                <a:graphic xmlns:a="http://schemas.openxmlformats.org/drawingml/2006/main">
                  <a:graphicData uri="http://schemas.microsoft.com/office/word/2010/wordprocessingShape">
                    <wps:wsp>
                      <wps:cNvSpPr/>
                      <wps:spPr>
                        <a:xfrm>
                          <a:off x="0" y="0"/>
                          <a:ext cx="5400040" cy="2019300"/>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ECD2B0C"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0810209E" w14:textId="0F8D9884"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82" w:history="1">
                              <w:r w:rsidRPr="00823F16">
                                <w:rPr>
                                  <w:rStyle w:val="EstilodeenlacesCar"/>
                                </w:rPr>
                                <w:t>MIT</w:t>
                              </w:r>
                            </w:hyperlink>
                          </w:p>
                          <w:p w14:paraId="3307E875" w14:textId="1381369F" w:rsidR="008A0759" w:rsidRPr="00D1402B" w:rsidRDefault="008A0759" w:rsidP="004E4B7D">
                            <w:pPr>
                              <w:rPr>
                                <w:color w:val="000000" w:themeColor="text1"/>
                              </w:rPr>
                            </w:pPr>
                            <w:r>
                              <w:rPr>
                                <w:b/>
                                <w:color w:val="000000" w:themeColor="text1"/>
                              </w:rPr>
                              <w:t>Coste:</w:t>
                            </w:r>
                            <w:r w:rsidRPr="00823F16">
                              <w:rPr>
                                <w:b/>
                                <w:color w:val="000000" w:themeColor="text1"/>
                              </w:rPr>
                              <w:t xml:space="preserve"> </w:t>
                            </w:r>
                            <w:r>
                              <w:rPr>
                                <w:color w:val="000000" w:themeColor="text1"/>
                              </w:rPr>
                              <w:t>Aplicación gratuita</w:t>
                            </w:r>
                          </w:p>
                          <w:p w14:paraId="6DBFFBC7"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792AEBD6" w14:textId="454351F4" w:rsidR="008A0759" w:rsidRPr="00823F16" w:rsidRDefault="008A0759" w:rsidP="004E4B7D">
                            <w:pPr>
                              <w:rPr>
                                <w:rStyle w:val="Hipervnculo"/>
                                <w:lang w:val="en-US"/>
                              </w:rPr>
                            </w:pPr>
                            <w:r w:rsidRPr="006F3AF0">
                              <w:rPr>
                                <w:color w:val="000000" w:themeColor="text1"/>
                                <w:lang w:val="en-US"/>
                              </w:rPr>
                              <w:tab/>
                            </w:r>
                            <w:r w:rsidRPr="00E600D3">
                              <w:rPr>
                                <w:color w:val="000000" w:themeColor="text1"/>
                                <w:lang w:val="en-US"/>
                              </w:rPr>
                              <w:t xml:space="preserve">Sitio </w:t>
                            </w:r>
                            <w:r w:rsidRPr="00823F16">
                              <w:rPr>
                                <w:color w:val="000000" w:themeColor="text1"/>
                                <w:lang w:val="en-US"/>
                              </w:rPr>
                              <w:t xml:space="preserve">web: </w:t>
                            </w:r>
                            <w:hyperlink r:id="rId83" w:history="1">
                              <w:r w:rsidRPr="00823F16">
                                <w:rPr>
                                  <w:rStyle w:val="EstilodeenlacesCar"/>
                                  <w:lang w:val="en-US"/>
                                </w:rPr>
                                <w:t>https://tabula.technology/</w:t>
                              </w:r>
                            </w:hyperlink>
                          </w:p>
                          <w:p w14:paraId="7EA67C55" w14:textId="13307CAE"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84" w:history="1">
                              <w:r w:rsidRPr="00D47137">
                                <w:rPr>
                                  <w:rStyle w:val="EstilodeenlacesCar"/>
                                </w:rPr>
                                <w:t>https://github.com/tabulapdf/tabula</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2AB968E9" id="Rectángulo 14" o:spid="_x0000_s1038" style="width:425.2pt;height:15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" fillcolor="#ededed [662]" stroked="f" strokeweight="2.25pt">
                <v:textbox inset="6mm,1mm,6mm,1mm">
                  <w:txbxContent>
                    <w:p w14:paraId="4ECD2B0C" w14:textId="77777777" w:rsidR="008A0759" w:rsidRDefault="008A0759" w:rsidP="004E4B7D">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w:t>
                      </w:r>
                    </w:p>
                    <w:p w14:paraId="0810209E" w14:textId="0F8D9884" w:rsidR="008A0759" w:rsidRDefault="008A0759" w:rsidP="004E4B7D">
                      <w:pPr>
                        <w:rPr>
                          <w:color w:val="000000" w:themeColor="text1"/>
                        </w:rPr>
                      </w:pPr>
                      <w:r w:rsidRPr="00823F16">
                        <w:rPr>
                          <w:b/>
                          <w:color w:val="000000" w:themeColor="text1"/>
                        </w:rPr>
                        <w:t>Licencia:</w:t>
                      </w:r>
                      <w:r w:rsidRPr="005114FF">
                        <w:rPr>
                          <w:color w:val="000000" w:themeColor="text1"/>
                        </w:rPr>
                        <w:t xml:space="preserve"> </w:t>
                      </w:r>
                      <w:hyperlink r:id="rId85" w:history="1">
                        <w:r w:rsidRPr="00823F16">
                          <w:rPr>
                            <w:rStyle w:val="EstilodeenlacesCar"/>
                          </w:rPr>
                          <w:t>MIT</w:t>
                        </w:r>
                      </w:hyperlink>
                    </w:p>
                    <w:p w14:paraId="3307E875" w14:textId="1381369F" w:rsidR="008A0759" w:rsidRPr="00D1402B" w:rsidRDefault="008A0759" w:rsidP="004E4B7D">
                      <w:pPr>
                        <w:rPr>
                          <w:color w:val="000000" w:themeColor="text1"/>
                        </w:rPr>
                      </w:pPr>
                      <w:r>
                        <w:rPr>
                          <w:b/>
                          <w:color w:val="000000" w:themeColor="text1"/>
                        </w:rPr>
                        <w:t>Coste:</w:t>
                      </w:r>
                      <w:r w:rsidRPr="00823F16">
                        <w:rPr>
                          <w:b/>
                          <w:color w:val="000000" w:themeColor="text1"/>
                        </w:rPr>
                        <w:t xml:space="preserve"> </w:t>
                      </w:r>
                      <w:r>
                        <w:rPr>
                          <w:color w:val="000000" w:themeColor="text1"/>
                        </w:rPr>
                        <w:t>Aplicación gratuita</w:t>
                      </w:r>
                    </w:p>
                    <w:p w14:paraId="6DBFFBC7" w14:textId="77777777" w:rsidR="008A0759" w:rsidRPr="006F3AF0" w:rsidRDefault="008A0759" w:rsidP="004E4B7D">
                      <w:pPr>
                        <w:rPr>
                          <w:b/>
                          <w:color w:val="000000" w:themeColor="text1"/>
                          <w:lang w:val="en-US"/>
                        </w:rPr>
                      </w:pPr>
                      <w:r w:rsidRPr="006F3AF0">
                        <w:rPr>
                          <w:b/>
                          <w:color w:val="000000" w:themeColor="text1"/>
                          <w:lang w:val="en-US"/>
                        </w:rPr>
                        <w:t xml:space="preserve">Enlaces: </w:t>
                      </w:r>
                    </w:p>
                    <w:p w14:paraId="792AEBD6" w14:textId="454351F4" w:rsidR="008A0759" w:rsidRPr="00823F16" w:rsidRDefault="008A0759" w:rsidP="004E4B7D">
                      <w:pPr>
                        <w:rPr>
                          <w:rStyle w:val="Hipervnculo"/>
                          <w:lang w:val="en-US"/>
                        </w:rPr>
                      </w:pPr>
                      <w:r w:rsidRPr="006F3AF0">
                        <w:rPr>
                          <w:color w:val="000000" w:themeColor="text1"/>
                          <w:lang w:val="en-US"/>
                        </w:rPr>
                        <w:tab/>
                      </w:r>
                      <w:r w:rsidRPr="00E600D3">
                        <w:rPr>
                          <w:color w:val="000000" w:themeColor="text1"/>
                          <w:lang w:val="en-US"/>
                        </w:rPr>
                        <w:t xml:space="preserve">Sitio </w:t>
                      </w:r>
                      <w:r w:rsidRPr="00823F16">
                        <w:rPr>
                          <w:color w:val="000000" w:themeColor="text1"/>
                          <w:lang w:val="en-US"/>
                        </w:rPr>
                        <w:t xml:space="preserve">web: </w:t>
                      </w:r>
                      <w:hyperlink r:id="rId86" w:history="1">
                        <w:r w:rsidRPr="00823F16">
                          <w:rPr>
                            <w:rStyle w:val="EstilodeenlacesCar"/>
                            <w:lang w:val="en-US"/>
                          </w:rPr>
                          <w:t>https://tabula.technology/</w:t>
                        </w:r>
                      </w:hyperlink>
                    </w:p>
                    <w:p w14:paraId="7EA67C55" w14:textId="13307CAE" w:rsidR="008A0759" w:rsidRPr="005114FF" w:rsidRDefault="008A0759" w:rsidP="004E4B7D">
                      <w:pPr>
                        <w:tabs>
                          <w:tab w:val="left" w:pos="284"/>
                        </w:tabs>
                        <w:jc w:val="both"/>
                        <w:rPr>
                          <w:color w:val="0563C1" w:themeColor="hyperlink"/>
                          <w:u w:val="single"/>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87" w:history="1">
                        <w:r w:rsidRPr="00D47137">
                          <w:rPr>
                            <w:rStyle w:val="EstilodeenlacesCar"/>
                          </w:rPr>
                          <w:t>https://github.com/tabulapdf/tabula</w:t>
                        </w:r>
                      </w:hyperlink>
                    </w:p>
                  </w:txbxContent>
                </v:textbox>
                <w10:anchorlock/>
              </v:rect>
            </w:pict>
          </mc:Fallback>
        </mc:AlternateContent>
      </w:r>
    </w:p>
    <w:p w14:paraId="292F796E" w14:textId="2055FBBE" w:rsidR="00F92EAE" w:rsidRDefault="00A81E42" w:rsidP="00A81E42">
      <w:pPr>
        <w:spacing w:line="276" w:lineRule="auto"/>
        <w:jc w:val="both"/>
      </w:pPr>
      <w:r w:rsidRPr="00823F16">
        <w:rPr>
          <w:rFonts w:ascii="Arial" w:hAnsi="Arial" w:cs="Arial"/>
        </w:rPr>
        <w:t xml:space="preserve">Tabula es una herramienta que permite convertir informes PDF en hojas de cálculo de Excel (formato XLS o XLSX), CSV o archivos JSON, para ser usadas en bases de datos, aplicaciones de análisis o herramientas de visualización. </w:t>
      </w:r>
    </w:p>
    <w:p w14:paraId="22D5F1B2" w14:textId="77777777" w:rsidR="00EF2F81" w:rsidRDefault="00EF2F81" w:rsidP="00EF2F81">
      <w:pPr>
        <w:spacing w:line="276" w:lineRule="auto"/>
        <w:jc w:val="both"/>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711EFADA" w14:textId="77777777" w:rsidTr="007517F9">
        <w:tc>
          <w:tcPr>
            <w:tcW w:w="8494" w:type="dxa"/>
            <w:shd w:val="clear" w:color="auto" w:fill="6E2585"/>
          </w:tcPr>
          <w:p w14:paraId="04A60BCA" w14:textId="55143C9D" w:rsidR="00EF2F81" w:rsidRPr="007517F9" w:rsidRDefault="00EF2F81" w:rsidP="00EF2F81">
            <w:pPr>
              <w:jc w:val="center"/>
              <w:rPr>
                <w:b/>
              </w:rPr>
            </w:pPr>
            <w:r w:rsidRPr="007517F9">
              <w:rPr>
                <w:b/>
                <w:color w:val="FFFFFF" w:themeColor="background1"/>
                <w:sz w:val="28"/>
              </w:rPr>
              <w:t>Herramientas de conversión de datos</w:t>
            </w:r>
          </w:p>
        </w:tc>
      </w:tr>
      <w:tr w:rsidR="00EF2F81" w14:paraId="78472062" w14:textId="77777777" w:rsidTr="00A86E57">
        <w:trPr>
          <w:trHeight w:val="3204"/>
        </w:trPr>
        <w:tc>
          <w:tcPr>
            <w:tcW w:w="8494" w:type="dxa"/>
          </w:tcPr>
          <w:p w14:paraId="4C8A7F6C" w14:textId="35E34476"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1BEAB902" wp14:editId="67B86F24">
                  <wp:extent cx="4559300" cy="3394553"/>
                  <wp:effectExtent l="0" t="0" r="0" b="0"/>
                  <wp:docPr id="464" name="Imagen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4562245" cy="3396745"/>
                          </a:xfrm>
                          <a:prstGeom prst="rect">
                            <a:avLst/>
                          </a:prstGeom>
                          <a:noFill/>
                        </pic:spPr>
                      </pic:pic>
                    </a:graphicData>
                  </a:graphic>
                </wp:inline>
              </w:drawing>
            </w:r>
          </w:p>
        </w:tc>
      </w:tr>
    </w:tbl>
    <w:p w14:paraId="2C391474" w14:textId="607CDEDD" w:rsidR="00F23214" w:rsidRDefault="00F23214" w:rsidP="00823F16">
      <w:pPr>
        <w:spacing w:line="276" w:lineRule="auto"/>
        <w:jc w:val="both"/>
      </w:pPr>
    </w:p>
    <w:p w14:paraId="317E9DC0" w14:textId="77777777" w:rsidR="00F23214" w:rsidRDefault="00F23214">
      <w:r>
        <w:br w:type="page"/>
      </w:r>
    </w:p>
    <w:p w14:paraId="3ADBF96E" w14:textId="14B5C806" w:rsidR="00945EE7" w:rsidRDefault="00945EE7" w:rsidP="00BC4573">
      <w:pPr>
        <w:pStyle w:val="Ttulo2"/>
      </w:pPr>
      <w:bookmarkStart w:id="14" w:name="_Toc66865485"/>
      <w:r w:rsidRPr="00945EE7">
        <w:lastRenderedPageBreak/>
        <w:t>Herramientas de an</w:t>
      </w:r>
      <w:r w:rsidR="00EC4BE4">
        <w:t>álisis de datos</w:t>
      </w:r>
      <w:bookmarkEnd w:id="14"/>
    </w:p>
    <w:p w14:paraId="49B8A5BA" w14:textId="177A6F4E" w:rsidR="00A81E42" w:rsidRPr="00823F16" w:rsidRDefault="00A81E42" w:rsidP="00A81E42">
      <w:pPr>
        <w:spacing w:line="276" w:lineRule="auto"/>
        <w:jc w:val="both"/>
        <w:rPr>
          <w:rStyle w:val="Hipervnculo"/>
          <w:rFonts w:ascii="Arial" w:hAnsi="Arial" w:cs="Arial"/>
        </w:rPr>
      </w:pPr>
      <w:r w:rsidRPr="00823F16">
        <w:rPr>
          <w:rFonts w:ascii="Arial" w:hAnsi="Arial" w:cs="Arial"/>
        </w:rPr>
        <w:t xml:space="preserve">El </w:t>
      </w:r>
      <w:hyperlink r:id="rId89">
        <w:r w:rsidRPr="00823F16">
          <w:rPr>
            <w:rStyle w:val="EstilodeenlacesCar"/>
            <w:rFonts w:ascii="Arial" w:hAnsi="Arial" w:cs="Arial"/>
          </w:rPr>
          <w:t>análisis de datos</w:t>
        </w:r>
      </w:hyperlink>
      <w:r w:rsidRPr="006748F8">
        <w:t xml:space="preserve"> </w:t>
      </w:r>
      <w:r w:rsidRPr="00823F16">
        <w:rPr>
          <w:rFonts w:ascii="Arial" w:hAnsi="Arial" w:cs="Arial"/>
        </w:rPr>
        <w:t xml:space="preserve">es un proceso por el cual obtener conocimiento de la información subyacente a los propios datos. Este tipo de análisis implica la aplicación de técnicas y procesos cuantitativos y cualitativos utilizados para extraer información de valor que permita, entre otros objetivos, mejorar la productividad, responder a preguntas o tomar decisiones informadas. </w:t>
      </w:r>
      <w:r w:rsidR="006748F8">
        <w:rPr>
          <w:rFonts w:ascii="Arial" w:hAnsi="Arial" w:cs="Arial"/>
        </w:rPr>
        <w:t>La a</w:t>
      </w:r>
      <w:r w:rsidRPr="00823F16">
        <w:rPr>
          <w:rFonts w:ascii="Arial" w:hAnsi="Arial" w:cs="Arial"/>
        </w:rPr>
        <w:t xml:space="preserve">nalítica de datos se puede describir como </w:t>
      </w:r>
      <w:hyperlink r:id="rId90" w:history="1">
        <w:r w:rsidRPr="00823F16">
          <w:rPr>
            <w:rStyle w:val="EstilodeenlacesCar"/>
            <w:rFonts w:ascii="Arial" w:hAnsi="Arial" w:cs="Arial"/>
          </w:rPr>
          <w:t>el análisis de datos estadísticos y matemáticos que agrupa, segmenta, clasifica y predice qué escenarios son más probables que sucedan</w:t>
        </w:r>
      </w:hyperlink>
      <w:r w:rsidRPr="00823F16">
        <w:rPr>
          <w:rFonts w:ascii="Arial" w:hAnsi="Arial" w:cs="Arial"/>
        </w:rPr>
        <w:t>.</w:t>
      </w:r>
    </w:p>
    <w:p w14:paraId="4BBAB44D" w14:textId="4542F957" w:rsidR="00A81E42" w:rsidRPr="00823F16" w:rsidRDefault="00A81E42" w:rsidP="00A81E42">
      <w:pPr>
        <w:spacing w:line="276" w:lineRule="auto"/>
        <w:jc w:val="both"/>
        <w:rPr>
          <w:rFonts w:ascii="Arial" w:hAnsi="Arial" w:cs="Arial"/>
        </w:rPr>
      </w:pPr>
      <w:r w:rsidRPr="00823F16">
        <w:rPr>
          <w:rFonts w:ascii="Arial" w:hAnsi="Arial" w:cs="Arial"/>
        </w:rPr>
        <w:t>Las metodologías de analítica incluyen tareas ligadas a los siguientes tipos de análisis: exploratorio de datos, que somete a las muestras de datos a un tratamiento estadístico;</w:t>
      </w:r>
      <w:r w:rsidR="00CF6C29" w:rsidRPr="00823F16">
        <w:rPr>
          <w:rFonts w:ascii="Arial" w:hAnsi="Arial" w:cs="Arial"/>
        </w:rPr>
        <w:t xml:space="preserve"> </w:t>
      </w:r>
      <w:r w:rsidRPr="00823F16">
        <w:rPr>
          <w:rFonts w:ascii="Arial" w:hAnsi="Arial" w:cs="Arial"/>
        </w:rPr>
        <w:t>análisis descriptivo</w:t>
      </w:r>
      <w:r w:rsidRPr="00823F16">
        <w:rPr>
          <w:rFonts w:ascii="Arial" w:eastAsia="Calibri" w:hAnsi="Arial" w:cs="Arial"/>
        </w:rPr>
        <w:t>, cuyo objetivo es la exploración de los datos desde diferentes perspectivas, como agrupaciones o segmentaciones, entre otras</w:t>
      </w:r>
      <w:r w:rsidRPr="00823F16">
        <w:rPr>
          <w:rFonts w:ascii="Arial" w:hAnsi="Arial" w:cs="Arial"/>
        </w:rPr>
        <w:t xml:space="preserve"> y análisis predictivo, que</w:t>
      </w:r>
      <w:r w:rsidRPr="00823F16">
        <w:rPr>
          <w:rFonts w:ascii="Arial" w:eastAsia="Calibri" w:hAnsi="Arial" w:cs="Arial"/>
        </w:rPr>
        <w:t xml:space="preserve"> pone el foco en modelos que permitan predecir valores futuros de las variables de </w:t>
      </w:r>
      <w:r w:rsidRPr="00823F16">
        <w:rPr>
          <w:rFonts w:ascii="Arial" w:hAnsi="Arial" w:cs="Arial"/>
        </w:rPr>
        <w:t>interés.</w:t>
      </w:r>
      <w:r w:rsidR="001B00F3">
        <w:rPr>
          <w:rFonts w:ascii="Arial" w:hAnsi="Arial" w:cs="Arial"/>
        </w:rPr>
        <w:t xml:space="preserve"> </w:t>
      </w:r>
    </w:p>
    <w:p w14:paraId="38AB9C04" w14:textId="667A7EBA" w:rsidR="003E7F44" w:rsidRPr="00823F16" w:rsidRDefault="00A81E42" w:rsidP="007563B3">
      <w:pPr>
        <w:spacing w:line="276" w:lineRule="auto"/>
        <w:jc w:val="both"/>
        <w:rPr>
          <w:rFonts w:ascii="Arial" w:hAnsi="Arial" w:cs="Arial"/>
        </w:rPr>
      </w:pPr>
      <w:r w:rsidRPr="00823F16">
        <w:rPr>
          <w:rFonts w:ascii="Arial" w:hAnsi="Arial" w:cs="Arial"/>
        </w:rPr>
        <w:t xml:space="preserve">La creciente disponibilidad de datos en bruto y su facilidad de acceso, ha permitido el desarrollo de un significativo número de herramientas que facilitan dichos análisis. </w:t>
      </w:r>
      <w:r w:rsidR="00B4164B">
        <w:rPr>
          <w:rFonts w:ascii="Arial" w:hAnsi="Arial" w:cs="Arial"/>
        </w:rPr>
        <w:t>Este apartado se ha divido en dos categorías principales, herramientas orientadas a usuarios que no van a realizar tareas de programación y herramientas que aportan una mayor versatilidad gracias al manejo de lenguajes de programación.</w:t>
      </w:r>
    </w:p>
    <w:p w14:paraId="07E641EF" w14:textId="2417713B" w:rsidR="00EC092D" w:rsidRDefault="00EC092D" w:rsidP="00BC4573">
      <w:pPr>
        <w:pStyle w:val="Ttulo3"/>
        <w:numPr>
          <w:ilvl w:val="1"/>
          <w:numId w:val="48"/>
        </w:numPr>
      </w:pPr>
      <w:bookmarkStart w:id="15" w:name="_Toc66865486"/>
      <w:r w:rsidRPr="00EC092D">
        <w:t>Herramientas para no programadores</w:t>
      </w:r>
      <w:bookmarkEnd w:id="15"/>
      <w:r w:rsidRPr="00EC092D">
        <w:t xml:space="preserve"> </w:t>
      </w:r>
    </w:p>
    <w:p w14:paraId="463B1222" w14:textId="19FA244F" w:rsidR="000D576A" w:rsidRDefault="000D576A" w:rsidP="00BC4573">
      <w:pPr>
        <w:pStyle w:val="Ttulo4"/>
        <w:numPr>
          <w:ilvl w:val="2"/>
          <w:numId w:val="48"/>
        </w:numPr>
      </w:pPr>
      <w:bookmarkStart w:id="16" w:name="_Toc66865487"/>
      <w:r>
        <w:t>Weka</w:t>
      </w:r>
      <w:bookmarkEnd w:id="16"/>
    </w:p>
    <w:p w14:paraId="00FF6AE9" w14:textId="4E815280" w:rsidR="000D576A" w:rsidRPr="000D576A" w:rsidRDefault="000D576A" w:rsidP="000D576A">
      <w:r>
        <w:rPr>
          <w:noProof/>
          <w:lang w:eastAsia="es-ES"/>
        </w:rPr>
        <mc:AlternateContent>
          <mc:Choice Requires="wps">
            <w:drawing>
              <wp:inline distT="0" distB="0" distL="0" distR="0" wp14:anchorId="5246DAF4" wp14:editId="38F323C3">
                <wp:extent cx="5400040" cy="2186609"/>
                <wp:effectExtent l="0" t="0" r="0" b="4445"/>
                <wp:docPr id="15" name="Rectángulo 15"/>
                <wp:cNvGraphicFramePr/>
                <a:graphic xmlns:a="http://schemas.openxmlformats.org/drawingml/2006/main">
                  <a:graphicData uri="http://schemas.microsoft.com/office/word/2010/wordprocessingShape">
                    <wps:wsp>
                      <wps:cNvSpPr/>
                      <wps:spPr>
                        <a:xfrm>
                          <a:off x="0" y="0"/>
                          <a:ext cx="5400040" cy="2186609"/>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7E8CD91" w14:textId="639A90F0"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188991AF" w14:textId="7A126DBD"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91" w:history="1">
                              <w:r w:rsidRPr="00823F16">
                                <w:rPr>
                                  <w:rStyle w:val="EstilodeenlacesCar"/>
                                </w:rPr>
                                <w:t>GNU - GLP V3</w:t>
                              </w:r>
                            </w:hyperlink>
                          </w:p>
                          <w:p w14:paraId="45B3FB67" w14:textId="4BD6BDD1"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70A697E0" w14:textId="77777777" w:rsidR="008A0759" w:rsidRPr="006F3AF0" w:rsidRDefault="008A0759" w:rsidP="000D576A">
                            <w:pPr>
                              <w:rPr>
                                <w:b/>
                                <w:color w:val="000000" w:themeColor="text1"/>
                              </w:rPr>
                            </w:pPr>
                            <w:r w:rsidRPr="006F3AF0">
                              <w:rPr>
                                <w:b/>
                                <w:color w:val="000000" w:themeColor="text1"/>
                              </w:rPr>
                              <w:t xml:space="preserve">Enlaces: </w:t>
                            </w:r>
                          </w:p>
                          <w:p w14:paraId="421D5A25" w14:textId="78047EA8" w:rsidR="008A0759" w:rsidRPr="00E600D3" w:rsidRDefault="008A0759" w:rsidP="000D576A">
                            <w:pPr>
                              <w:rPr>
                                <w:rStyle w:val="EstilodeenlacesCar"/>
                              </w:rPr>
                            </w:pPr>
                            <w:r w:rsidRPr="006F3AF0">
                              <w:rPr>
                                <w:color w:val="000000" w:themeColor="text1"/>
                              </w:rPr>
                              <w:tab/>
                            </w:r>
                            <w:r w:rsidRPr="006242A8">
                              <w:rPr>
                                <w:color w:val="000000" w:themeColor="text1"/>
                              </w:rPr>
                              <w:t>Sitio</w:t>
                            </w:r>
                            <w:r w:rsidRPr="00E600D3">
                              <w:rPr>
                                <w:color w:val="000000" w:themeColor="text1"/>
                              </w:rPr>
                              <w:t xml:space="preserve"> web: </w:t>
                            </w:r>
                            <w:hyperlink r:id="rId92" w:history="1">
                              <w:r w:rsidRPr="00E600D3">
                                <w:rPr>
                                  <w:rStyle w:val="EstilodeenlacesCar"/>
                                </w:rPr>
                                <w:t>https://www.cs.waikato.ac.nz/ml/weka/</w:t>
                              </w:r>
                            </w:hyperlink>
                          </w:p>
                          <w:p w14:paraId="7B181B53" w14:textId="3FD96608" w:rsidR="008A0759" w:rsidRDefault="008A0759" w:rsidP="000D576A">
                            <w:pPr>
                              <w:tabs>
                                <w:tab w:val="left" w:pos="284"/>
                              </w:tabs>
                              <w:jc w:val="both"/>
                              <w:rPr>
                                <w:rStyle w:val="Hipervnculo"/>
                              </w:rPr>
                            </w:pPr>
                            <w:r w:rsidRPr="00E600D3">
                              <w:rPr>
                                <w:color w:val="000000" w:themeColor="text1"/>
                              </w:rPr>
                              <w:tab/>
                            </w:r>
                            <w:r w:rsidRPr="00E600D3">
                              <w:rPr>
                                <w:color w:val="000000" w:themeColor="text1"/>
                              </w:rPr>
                              <w:tab/>
                            </w:r>
                            <w:r w:rsidRPr="0016383A">
                              <w:rPr>
                                <w:color w:val="000000" w:themeColor="text1"/>
                              </w:rPr>
                              <w:t>Repositorio GitHub:</w:t>
                            </w:r>
                            <w:r>
                              <w:rPr>
                                <w:color w:val="000000" w:themeColor="text1"/>
                              </w:rPr>
                              <w:t xml:space="preserve"> </w:t>
                            </w:r>
                            <w:hyperlink r:id="rId93" w:history="1">
                              <w:r w:rsidRPr="00D47137">
                                <w:rPr>
                                  <w:rStyle w:val="EstilodeenlacesCar"/>
                                </w:rPr>
                                <w:t>https://github.com/Waikato/weka-3.8</w:t>
                              </w:r>
                            </w:hyperlink>
                          </w:p>
                          <w:p w14:paraId="14D3017F" w14:textId="00B7EAF0" w:rsidR="008A0759" w:rsidRDefault="008A0759" w:rsidP="000D576A">
                            <w:pPr>
                              <w:tabs>
                                <w:tab w:val="left" w:pos="284"/>
                              </w:tabs>
                              <w:jc w:val="both"/>
                              <w:rPr>
                                <w:rStyle w:val="Hipervnculo"/>
                              </w:rPr>
                            </w:pPr>
                            <w:r>
                              <w:rPr>
                                <w:color w:val="000000" w:themeColor="text1"/>
                              </w:rPr>
                              <w:tab/>
                            </w:r>
                            <w:r>
                              <w:rPr>
                                <w:color w:val="000000" w:themeColor="text1"/>
                              </w:rPr>
                              <w:tab/>
                              <w:t>Documentación</w:t>
                            </w:r>
                            <w:r w:rsidRPr="0016383A">
                              <w:rPr>
                                <w:color w:val="000000" w:themeColor="text1"/>
                              </w:rPr>
                              <w:t>:</w:t>
                            </w:r>
                            <w:r>
                              <w:rPr>
                                <w:color w:val="000000" w:themeColor="text1"/>
                              </w:rPr>
                              <w:t xml:space="preserve"> </w:t>
                            </w:r>
                            <w:hyperlink r:id="rId94" w:history="1">
                              <w:r w:rsidRPr="00D47137">
                                <w:rPr>
                                  <w:rStyle w:val="EstilodeenlacesCar"/>
                                </w:rPr>
                                <w:t>https://waikato.github.io/weka-wiki/documentation/</w:t>
                              </w:r>
                            </w:hyperlink>
                          </w:p>
                          <w:p w14:paraId="122C1953" w14:textId="76B7700B" w:rsidR="008A0759" w:rsidRPr="005114FF" w:rsidRDefault="008A0759" w:rsidP="000D576A">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246DAF4" id="Rectángulo 15" o:spid="_x0000_s1039" style="width:425.2pt;height:172.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" fillcolor="#ededed [662]" stroked="f" strokeweight="2.25pt">
                <v:textbox inset="6mm,1mm,6mm,1mm">
                  <w:txbxContent>
                    <w:p w14:paraId="07E8CD91" w14:textId="639A90F0"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188991AF" w14:textId="7A126DBD"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95" w:history="1">
                        <w:r w:rsidRPr="00823F16">
                          <w:rPr>
                            <w:rStyle w:val="EstilodeenlacesCar"/>
                          </w:rPr>
                          <w:t>GNU - GLP V3</w:t>
                        </w:r>
                      </w:hyperlink>
                    </w:p>
                    <w:p w14:paraId="45B3FB67" w14:textId="4BD6BDD1"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70A697E0" w14:textId="77777777" w:rsidR="008A0759" w:rsidRPr="006F3AF0" w:rsidRDefault="008A0759" w:rsidP="000D576A">
                      <w:pPr>
                        <w:rPr>
                          <w:b/>
                          <w:color w:val="000000" w:themeColor="text1"/>
                        </w:rPr>
                      </w:pPr>
                      <w:r w:rsidRPr="006F3AF0">
                        <w:rPr>
                          <w:b/>
                          <w:color w:val="000000" w:themeColor="text1"/>
                        </w:rPr>
                        <w:t xml:space="preserve">Enlaces: </w:t>
                      </w:r>
                    </w:p>
                    <w:p w14:paraId="421D5A25" w14:textId="78047EA8" w:rsidR="008A0759" w:rsidRPr="00E600D3" w:rsidRDefault="008A0759" w:rsidP="000D576A">
                      <w:pPr>
                        <w:rPr>
                          <w:rStyle w:val="EstilodeenlacesCar"/>
                        </w:rPr>
                      </w:pPr>
                      <w:r w:rsidRPr="006F3AF0">
                        <w:rPr>
                          <w:color w:val="000000" w:themeColor="text1"/>
                        </w:rPr>
                        <w:tab/>
                      </w:r>
                      <w:r w:rsidRPr="006242A8">
                        <w:rPr>
                          <w:color w:val="000000" w:themeColor="text1"/>
                        </w:rPr>
                        <w:t>Sitio</w:t>
                      </w:r>
                      <w:r w:rsidRPr="00E600D3">
                        <w:rPr>
                          <w:color w:val="000000" w:themeColor="text1"/>
                        </w:rPr>
                        <w:t xml:space="preserve"> web: </w:t>
                      </w:r>
                      <w:hyperlink r:id="rId96" w:history="1">
                        <w:r w:rsidRPr="00E600D3">
                          <w:rPr>
                            <w:rStyle w:val="EstilodeenlacesCar"/>
                          </w:rPr>
                          <w:t>https://www.cs.waikato.ac.nz/ml/weka/</w:t>
                        </w:r>
                      </w:hyperlink>
                    </w:p>
                    <w:p w14:paraId="7B181B53" w14:textId="3FD96608" w:rsidR="008A0759" w:rsidRDefault="008A0759" w:rsidP="000D576A">
                      <w:pPr>
                        <w:tabs>
                          <w:tab w:val="left" w:pos="284"/>
                        </w:tabs>
                        <w:jc w:val="both"/>
                        <w:rPr>
                          <w:rStyle w:val="Hipervnculo"/>
                        </w:rPr>
                      </w:pPr>
                      <w:r w:rsidRPr="00E600D3">
                        <w:rPr>
                          <w:color w:val="000000" w:themeColor="text1"/>
                        </w:rPr>
                        <w:tab/>
                      </w:r>
                      <w:r w:rsidRPr="00E600D3">
                        <w:rPr>
                          <w:color w:val="000000" w:themeColor="text1"/>
                        </w:rPr>
                        <w:tab/>
                      </w:r>
                      <w:r w:rsidRPr="0016383A">
                        <w:rPr>
                          <w:color w:val="000000" w:themeColor="text1"/>
                        </w:rPr>
                        <w:t>Repositorio GitHub:</w:t>
                      </w:r>
                      <w:r>
                        <w:rPr>
                          <w:color w:val="000000" w:themeColor="text1"/>
                        </w:rPr>
                        <w:t xml:space="preserve"> </w:t>
                      </w:r>
                      <w:hyperlink r:id="rId97" w:history="1">
                        <w:r w:rsidRPr="00D47137">
                          <w:rPr>
                            <w:rStyle w:val="EstilodeenlacesCar"/>
                          </w:rPr>
                          <w:t>https://github.com/Waikato/weka-3.8</w:t>
                        </w:r>
                      </w:hyperlink>
                    </w:p>
                    <w:p w14:paraId="14D3017F" w14:textId="00B7EAF0" w:rsidR="008A0759" w:rsidRDefault="008A0759" w:rsidP="000D576A">
                      <w:pPr>
                        <w:tabs>
                          <w:tab w:val="left" w:pos="284"/>
                        </w:tabs>
                        <w:jc w:val="both"/>
                        <w:rPr>
                          <w:rStyle w:val="Hipervnculo"/>
                        </w:rPr>
                      </w:pPr>
                      <w:r>
                        <w:rPr>
                          <w:color w:val="000000" w:themeColor="text1"/>
                        </w:rPr>
                        <w:tab/>
                      </w:r>
                      <w:r>
                        <w:rPr>
                          <w:color w:val="000000" w:themeColor="text1"/>
                        </w:rPr>
                        <w:tab/>
                        <w:t>Documentación</w:t>
                      </w:r>
                      <w:r w:rsidRPr="0016383A">
                        <w:rPr>
                          <w:color w:val="000000" w:themeColor="text1"/>
                        </w:rPr>
                        <w:t>:</w:t>
                      </w:r>
                      <w:r>
                        <w:rPr>
                          <w:color w:val="000000" w:themeColor="text1"/>
                        </w:rPr>
                        <w:t xml:space="preserve"> </w:t>
                      </w:r>
                      <w:hyperlink r:id="rId98" w:history="1">
                        <w:r w:rsidRPr="00D47137">
                          <w:rPr>
                            <w:rStyle w:val="EstilodeenlacesCar"/>
                          </w:rPr>
                          <w:t>https://waikato.github.io/weka-wiki/documentation/</w:t>
                        </w:r>
                      </w:hyperlink>
                    </w:p>
                    <w:p w14:paraId="122C1953" w14:textId="76B7700B" w:rsidR="008A0759" w:rsidRPr="005114FF" w:rsidRDefault="008A0759" w:rsidP="000D576A">
                      <w:pPr>
                        <w:tabs>
                          <w:tab w:val="left" w:pos="284"/>
                        </w:tabs>
                        <w:jc w:val="both"/>
                        <w:rPr>
                          <w:color w:val="0563C1" w:themeColor="hyperlink"/>
                          <w:u w:val="single"/>
                        </w:rPr>
                      </w:pPr>
                    </w:p>
                  </w:txbxContent>
                </v:textbox>
                <w10:anchorlock/>
              </v:rect>
            </w:pict>
          </mc:Fallback>
        </mc:AlternateContent>
      </w:r>
    </w:p>
    <w:p w14:paraId="0DE150A9" w14:textId="6839F836" w:rsidR="00A81E42" w:rsidRPr="00823F16" w:rsidRDefault="00A81E42" w:rsidP="00A81E42">
      <w:pPr>
        <w:spacing w:line="276" w:lineRule="auto"/>
        <w:jc w:val="both"/>
        <w:rPr>
          <w:rFonts w:ascii="Arial" w:hAnsi="Arial" w:cs="Arial"/>
        </w:rPr>
      </w:pPr>
      <w:r w:rsidRPr="00823F16">
        <w:rPr>
          <w:rFonts w:ascii="Arial" w:hAnsi="Arial" w:cs="Arial"/>
        </w:rPr>
        <w:t>Weka es un software multiplataforma de aprendizaje automático de código abierto al cual se puede acceder a través de una interfaz gráfica de usuario apta para no programadores, mediante línea de comandos o a través de una API Java.</w:t>
      </w:r>
      <w:r w:rsidR="001B00F3">
        <w:rPr>
          <w:rFonts w:ascii="Arial" w:hAnsi="Arial" w:cs="Arial"/>
        </w:rPr>
        <w:t xml:space="preserve"> </w:t>
      </w:r>
    </w:p>
    <w:p w14:paraId="7DA2ECBC" w14:textId="06CF5CE1" w:rsidR="005322C2" w:rsidRPr="00823F16" w:rsidRDefault="001F2CC3" w:rsidP="00A81E42">
      <w:pPr>
        <w:spacing w:line="276" w:lineRule="auto"/>
        <w:jc w:val="both"/>
        <w:rPr>
          <w:rFonts w:ascii="Arial" w:hAnsi="Arial" w:cs="Arial"/>
        </w:rPr>
      </w:pPr>
      <w:r w:rsidRPr="00823F16">
        <w:rPr>
          <w:rFonts w:ascii="Arial" w:hAnsi="Arial" w:cs="Arial"/>
        </w:rPr>
        <w:t xml:space="preserve">Las características principales de Weka son: </w:t>
      </w:r>
    </w:p>
    <w:p w14:paraId="50DD2957" w14:textId="14D07D96" w:rsidR="00F60D3C" w:rsidRPr="00823F16" w:rsidRDefault="00F60D3C" w:rsidP="00823F16">
      <w:pPr>
        <w:pStyle w:val="Prrafodelista"/>
        <w:numPr>
          <w:ilvl w:val="0"/>
          <w:numId w:val="36"/>
        </w:numPr>
        <w:spacing w:line="276" w:lineRule="auto"/>
        <w:jc w:val="both"/>
        <w:rPr>
          <w:rFonts w:ascii="Arial" w:hAnsi="Arial" w:cs="Arial"/>
        </w:rPr>
      </w:pPr>
      <w:r w:rsidRPr="00823F16">
        <w:rPr>
          <w:rFonts w:ascii="Arial" w:hAnsi="Arial" w:cs="Arial"/>
        </w:rPr>
        <w:t xml:space="preserve">Presenta una gran cantidad de herramientas integradas para tareas estándar de aprendizaje automático y permite el acceso a otras herramientas como son </w:t>
      </w:r>
      <w:hyperlink r:id="rId99">
        <w:r w:rsidRPr="00823F16">
          <w:rPr>
            <w:rStyle w:val="EstilodeenlacesCar"/>
            <w:rFonts w:ascii="Arial" w:hAnsi="Arial" w:cs="Arial"/>
          </w:rPr>
          <w:t>scikit-learn</w:t>
        </w:r>
      </w:hyperlink>
      <w:r w:rsidRPr="00823F16">
        <w:rPr>
          <w:rFonts w:ascii="Arial" w:hAnsi="Arial" w:cs="Arial"/>
        </w:rPr>
        <w:t xml:space="preserve">, </w:t>
      </w:r>
      <w:hyperlink r:id="rId100">
        <w:r w:rsidRPr="00823F16">
          <w:rPr>
            <w:rStyle w:val="EstilodeenlacesCar"/>
            <w:rFonts w:ascii="Arial" w:hAnsi="Arial" w:cs="Arial"/>
          </w:rPr>
          <w:t>R</w:t>
        </w:r>
      </w:hyperlink>
      <w:r w:rsidRPr="00823F16">
        <w:rPr>
          <w:rFonts w:ascii="Arial" w:hAnsi="Arial" w:cs="Arial"/>
        </w:rPr>
        <w:t xml:space="preserve"> y </w:t>
      </w:r>
      <w:hyperlink r:id="rId101">
        <w:r w:rsidRPr="00823F16">
          <w:rPr>
            <w:rStyle w:val="EstilodeenlacesCar"/>
            <w:rFonts w:ascii="Arial" w:hAnsi="Arial" w:cs="Arial"/>
          </w:rPr>
          <w:t>Deeplearning4j</w:t>
        </w:r>
      </w:hyperlink>
      <w:r w:rsidRPr="00823F16">
        <w:rPr>
          <w:rFonts w:ascii="Arial" w:hAnsi="Arial" w:cs="Arial"/>
        </w:rPr>
        <w:t>.</w:t>
      </w:r>
    </w:p>
    <w:p w14:paraId="11B0AC86" w14:textId="10B34741" w:rsidR="00D1402B" w:rsidRPr="00823F16" w:rsidRDefault="00F60D3C" w:rsidP="00823F16">
      <w:pPr>
        <w:pStyle w:val="Prrafodelista"/>
        <w:numPr>
          <w:ilvl w:val="0"/>
          <w:numId w:val="36"/>
        </w:numPr>
        <w:rPr>
          <w:rFonts w:ascii="Arial" w:hAnsi="Arial" w:cs="Arial"/>
        </w:rPr>
      </w:pPr>
      <w:r w:rsidRPr="00823F16">
        <w:rPr>
          <w:rFonts w:ascii="Arial" w:hAnsi="Arial" w:cs="Arial"/>
        </w:rPr>
        <w:lastRenderedPageBreak/>
        <w:t>P</w:t>
      </w:r>
      <w:r w:rsidR="00A81E42" w:rsidRPr="00823F16">
        <w:rPr>
          <w:rFonts w:ascii="Arial" w:hAnsi="Arial" w:cs="Arial"/>
        </w:rPr>
        <w:t xml:space="preserve">reprocesamiento de los datos, </w:t>
      </w:r>
      <w:r w:rsidRPr="00823F16">
        <w:rPr>
          <w:rFonts w:ascii="Arial" w:hAnsi="Arial" w:cs="Arial"/>
        </w:rPr>
        <w:t>esta herramienta</w:t>
      </w:r>
      <w:r w:rsidR="00A81E42" w:rsidRPr="00823F16">
        <w:rPr>
          <w:rFonts w:ascii="Arial" w:hAnsi="Arial" w:cs="Arial"/>
        </w:rPr>
        <w:t xml:space="preserve"> soporta tareas estándar de minería de datos como, </w:t>
      </w:r>
      <w:r w:rsidR="00A81E42" w:rsidRPr="00823F16">
        <w:rPr>
          <w:rFonts w:ascii="Arial" w:hAnsi="Arial" w:cs="Arial"/>
          <w:i/>
        </w:rPr>
        <w:t>clustering</w:t>
      </w:r>
      <w:r w:rsidR="00D4235A" w:rsidRPr="00823F16">
        <w:rPr>
          <w:rFonts w:ascii="Arial" w:hAnsi="Arial" w:cs="Arial"/>
          <w:i/>
        </w:rPr>
        <w:t xml:space="preserve"> </w:t>
      </w:r>
      <w:r w:rsidR="00D4235A" w:rsidRPr="00823F16">
        <w:rPr>
          <w:rFonts w:ascii="Arial" w:hAnsi="Arial" w:cs="Arial"/>
        </w:rPr>
        <w:t>o agrupamiento</w:t>
      </w:r>
      <w:r w:rsidR="00A81E42" w:rsidRPr="00823F16">
        <w:rPr>
          <w:rFonts w:ascii="Arial" w:hAnsi="Arial" w:cs="Arial"/>
        </w:rPr>
        <w:t xml:space="preserve">, clasificación, regresión y visualización, entre otros. </w:t>
      </w:r>
    </w:p>
    <w:p w14:paraId="0B9C0776" w14:textId="786EF4B8" w:rsidR="00D1402B" w:rsidRPr="004817F4" w:rsidRDefault="00F60D3C" w:rsidP="00823F16">
      <w:pPr>
        <w:pStyle w:val="Prrafodelista"/>
        <w:numPr>
          <w:ilvl w:val="0"/>
          <w:numId w:val="35"/>
        </w:numPr>
        <w:spacing w:line="276" w:lineRule="auto"/>
        <w:jc w:val="both"/>
      </w:pPr>
      <w:r w:rsidRPr="00823F16">
        <w:rPr>
          <w:rFonts w:ascii="Arial" w:hAnsi="Arial" w:cs="Arial"/>
        </w:rPr>
        <w:t>S</w:t>
      </w:r>
      <w:r w:rsidR="00A81E42" w:rsidRPr="00823F16">
        <w:rPr>
          <w:rFonts w:ascii="Arial" w:hAnsi="Arial" w:cs="Arial"/>
        </w:rPr>
        <w:t>oporta el acceso a bases de datos SQL gracias a una conexión Java Database Connectivity (JDBC).</w:t>
      </w:r>
      <w:r w:rsidR="00A81E42">
        <w:t xml:space="preserve"> </w:t>
      </w:r>
    </w:p>
    <w:p w14:paraId="37A1F57C" w14:textId="069648F6" w:rsidR="000D576A" w:rsidRDefault="000D576A" w:rsidP="00BC4573">
      <w:pPr>
        <w:pStyle w:val="Ttulo4"/>
        <w:numPr>
          <w:ilvl w:val="2"/>
          <w:numId w:val="48"/>
        </w:numPr>
      </w:pPr>
      <w:bookmarkStart w:id="17" w:name="_Toc66865488"/>
      <w:r>
        <w:t>Knime</w:t>
      </w:r>
      <w:bookmarkEnd w:id="17"/>
    </w:p>
    <w:p w14:paraId="0738868A" w14:textId="36607F95" w:rsidR="000D576A" w:rsidRPr="000D576A" w:rsidRDefault="000D576A" w:rsidP="000D576A">
      <w:r>
        <w:rPr>
          <w:noProof/>
          <w:lang w:eastAsia="es-ES"/>
        </w:rPr>
        <mc:AlternateContent>
          <mc:Choice Requires="wps">
            <w:drawing>
              <wp:inline distT="0" distB="0" distL="0" distR="0" wp14:anchorId="2F0B4F52" wp14:editId="5FCD7891">
                <wp:extent cx="5400040" cy="1888435"/>
                <wp:effectExtent l="0" t="0" r="0" b="0"/>
                <wp:docPr id="16" name="Rectángulo 16"/>
                <wp:cNvGraphicFramePr/>
                <a:graphic xmlns:a="http://schemas.openxmlformats.org/drawingml/2006/main">
                  <a:graphicData uri="http://schemas.microsoft.com/office/word/2010/wordprocessingShape">
                    <wps:wsp>
                      <wps:cNvSpPr/>
                      <wps:spPr>
                        <a:xfrm>
                          <a:off x="0" y="0"/>
                          <a:ext cx="5400040" cy="1888435"/>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E8E21E5" w14:textId="77777777"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0165E7AF" w14:textId="41652837" w:rsidR="008A0759" w:rsidRPr="00823F16" w:rsidRDefault="008A0759" w:rsidP="000D576A">
                            <w:pPr>
                              <w:rPr>
                                <w:rStyle w:val="EstilodeenlacesCar"/>
                              </w:rPr>
                            </w:pPr>
                            <w:r w:rsidRPr="00823F16">
                              <w:rPr>
                                <w:b/>
                                <w:color w:val="000000" w:themeColor="text1"/>
                              </w:rPr>
                              <w:t>Licencia:</w:t>
                            </w:r>
                            <w:r w:rsidRPr="005114FF">
                              <w:rPr>
                                <w:color w:val="000000" w:themeColor="text1"/>
                              </w:rPr>
                              <w:t xml:space="preserve"> </w:t>
                            </w:r>
                            <w:hyperlink r:id="rId102" w:history="1">
                              <w:r>
                                <w:rPr>
                                  <w:rStyle w:val="EstilodeenlacesCar"/>
                                </w:rPr>
                                <w:t>GNU – GPL V3</w:t>
                              </w:r>
                            </w:hyperlink>
                          </w:p>
                          <w:p w14:paraId="1A7BD904" w14:textId="083CD2BF"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 (a partir de la versión 2.1) / diferentes versiones de pago </w:t>
                            </w:r>
                          </w:p>
                          <w:p w14:paraId="3D75DB1F" w14:textId="77777777" w:rsidR="008A0759" w:rsidRPr="00823F16" w:rsidRDefault="008A0759" w:rsidP="000D576A">
                            <w:pPr>
                              <w:rPr>
                                <w:b/>
                                <w:color w:val="000000" w:themeColor="text1"/>
                                <w:lang w:val="en-US"/>
                              </w:rPr>
                            </w:pPr>
                            <w:r w:rsidRPr="00823F16">
                              <w:rPr>
                                <w:b/>
                                <w:color w:val="000000" w:themeColor="text1"/>
                                <w:lang w:val="en-US"/>
                              </w:rPr>
                              <w:t xml:space="preserve">Enlaces: </w:t>
                            </w:r>
                          </w:p>
                          <w:p w14:paraId="6D641717" w14:textId="03FA2078" w:rsidR="008A0759" w:rsidRPr="000D576A" w:rsidRDefault="008A0759" w:rsidP="000D576A">
                            <w:pPr>
                              <w:rPr>
                                <w:rStyle w:val="Hipervnculo"/>
                                <w:lang w:val="en-US"/>
                              </w:rPr>
                            </w:pPr>
                            <w:r w:rsidRPr="00823F16">
                              <w:rPr>
                                <w:color w:val="000000" w:themeColor="text1"/>
                                <w:lang w:val="en-US"/>
                              </w:rPr>
                              <w:tab/>
                            </w:r>
                            <w:r w:rsidRPr="006242A8">
                              <w:rPr>
                                <w:color w:val="000000" w:themeColor="text1"/>
                                <w:lang w:val="en-US"/>
                              </w:rPr>
                              <w:t xml:space="preserve">Sitio </w:t>
                            </w:r>
                            <w:r w:rsidRPr="000D576A">
                              <w:rPr>
                                <w:color w:val="000000" w:themeColor="text1"/>
                                <w:lang w:val="en-US"/>
                              </w:rPr>
                              <w:t xml:space="preserve">web: </w:t>
                            </w:r>
                            <w:hyperlink r:id="rId103" w:history="1">
                              <w:r w:rsidRPr="00823F16">
                                <w:rPr>
                                  <w:rStyle w:val="EstilodeenlacesCar"/>
                                  <w:lang w:val="en-US"/>
                                </w:rPr>
                                <w:t>https://www.knime.com/</w:t>
                              </w:r>
                            </w:hyperlink>
                          </w:p>
                          <w:p w14:paraId="33D6C910" w14:textId="1F388B95" w:rsidR="008A0759" w:rsidRPr="00D47137" w:rsidRDefault="008A0759" w:rsidP="000D576A">
                            <w:pPr>
                              <w:tabs>
                                <w:tab w:val="left" w:pos="284"/>
                              </w:tabs>
                              <w:jc w:val="both"/>
                              <w:rPr>
                                <w:rStyle w:val="EstilodeenlacesCar"/>
                              </w:rPr>
                            </w:pPr>
                            <w:r w:rsidRPr="000D576A">
                              <w:rPr>
                                <w:color w:val="000000" w:themeColor="text1"/>
                                <w:lang w:val="en-US"/>
                              </w:rPr>
                              <w:tab/>
                            </w:r>
                            <w:r w:rsidRPr="000D576A">
                              <w:rPr>
                                <w:color w:val="000000" w:themeColor="text1"/>
                                <w:lang w:val="en-US"/>
                              </w:rPr>
                              <w:tab/>
                            </w:r>
                            <w:r w:rsidRPr="0016383A">
                              <w:rPr>
                                <w:color w:val="000000" w:themeColor="text1"/>
                              </w:rPr>
                              <w:t>Repositorio GitHub:</w:t>
                            </w:r>
                            <w:r>
                              <w:rPr>
                                <w:color w:val="000000" w:themeColor="text1"/>
                              </w:rPr>
                              <w:t xml:space="preserve"> </w:t>
                            </w:r>
                            <w:hyperlink r:id="rId104" w:history="1">
                              <w:r w:rsidRPr="00D47137">
                                <w:rPr>
                                  <w:rStyle w:val="EstilodeenlacesCar"/>
                                </w:rPr>
                                <w:t>https://github.com/knime</w:t>
                              </w:r>
                            </w:hyperlink>
                          </w:p>
                          <w:p w14:paraId="51EC4074" w14:textId="574F87A7" w:rsidR="008A0759" w:rsidRDefault="008A0759" w:rsidP="000D576A">
                            <w:pPr>
                              <w:tabs>
                                <w:tab w:val="left" w:pos="284"/>
                              </w:tabs>
                              <w:jc w:val="both"/>
                              <w:rPr>
                                <w:rStyle w:val="Hipervnculo"/>
                              </w:rPr>
                            </w:pPr>
                            <w:r>
                              <w:rPr>
                                <w:color w:val="000000" w:themeColor="text1"/>
                              </w:rPr>
                              <w:tab/>
                            </w:r>
                            <w:r>
                              <w:rPr>
                                <w:color w:val="000000" w:themeColor="text1"/>
                              </w:rPr>
                              <w:tab/>
                            </w:r>
                          </w:p>
                          <w:p w14:paraId="6F719394" w14:textId="77777777" w:rsidR="008A0759" w:rsidRPr="005114FF" w:rsidRDefault="008A0759" w:rsidP="000D576A">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2F0B4F52" id="Rectángulo 16" o:spid="_x0000_s1040" style="width:425.2pt;height:148.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" fillcolor="#ededed [662]" stroked="f" strokeweight="2.25pt">
                <v:textbox inset="6mm,1mm,6mm,1mm">
                  <w:txbxContent>
                    <w:p w14:paraId="1E8E21E5" w14:textId="77777777"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0165E7AF" w14:textId="41652837" w:rsidR="008A0759" w:rsidRPr="00823F16" w:rsidRDefault="008A0759" w:rsidP="000D576A">
                      <w:pPr>
                        <w:rPr>
                          <w:rStyle w:val="EstilodeenlacesCar"/>
                        </w:rPr>
                      </w:pPr>
                      <w:r w:rsidRPr="00823F16">
                        <w:rPr>
                          <w:b/>
                          <w:color w:val="000000" w:themeColor="text1"/>
                        </w:rPr>
                        <w:t>Licencia:</w:t>
                      </w:r>
                      <w:r w:rsidRPr="005114FF">
                        <w:rPr>
                          <w:color w:val="000000" w:themeColor="text1"/>
                        </w:rPr>
                        <w:t xml:space="preserve"> </w:t>
                      </w:r>
                      <w:hyperlink r:id="rId105" w:history="1">
                        <w:r>
                          <w:rPr>
                            <w:rStyle w:val="EstilodeenlacesCar"/>
                          </w:rPr>
                          <w:t>GNU – GPL V3</w:t>
                        </w:r>
                      </w:hyperlink>
                    </w:p>
                    <w:p w14:paraId="1A7BD904" w14:textId="083CD2BF"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 (a partir de la versión 2.1) / diferentes versiones de pago </w:t>
                      </w:r>
                    </w:p>
                    <w:p w14:paraId="3D75DB1F" w14:textId="77777777" w:rsidR="008A0759" w:rsidRPr="00823F16" w:rsidRDefault="008A0759" w:rsidP="000D576A">
                      <w:pPr>
                        <w:rPr>
                          <w:b/>
                          <w:color w:val="000000" w:themeColor="text1"/>
                          <w:lang w:val="en-US"/>
                        </w:rPr>
                      </w:pPr>
                      <w:r w:rsidRPr="00823F16">
                        <w:rPr>
                          <w:b/>
                          <w:color w:val="000000" w:themeColor="text1"/>
                          <w:lang w:val="en-US"/>
                        </w:rPr>
                        <w:t xml:space="preserve">Enlaces: </w:t>
                      </w:r>
                    </w:p>
                    <w:p w14:paraId="6D641717" w14:textId="03FA2078" w:rsidR="008A0759" w:rsidRPr="000D576A" w:rsidRDefault="008A0759" w:rsidP="000D576A">
                      <w:pPr>
                        <w:rPr>
                          <w:rStyle w:val="Hipervnculo"/>
                          <w:lang w:val="en-US"/>
                        </w:rPr>
                      </w:pPr>
                      <w:r w:rsidRPr="00823F16">
                        <w:rPr>
                          <w:color w:val="000000" w:themeColor="text1"/>
                          <w:lang w:val="en-US"/>
                        </w:rPr>
                        <w:tab/>
                      </w:r>
                      <w:r w:rsidRPr="006242A8">
                        <w:rPr>
                          <w:color w:val="000000" w:themeColor="text1"/>
                          <w:lang w:val="en-US"/>
                        </w:rPr>
                        <w:t xml:space="preserve">Sitio </w:t>
                      </w:r>
                      <w:r w:rsidRPr="000D576A">
                        <w:rPr>
                          <w:color w:val="000000" w:themeColor="text1"/>
                          <w:lang w:val="en-US"/>
                        </w:rPr>
                        <w:t xml:space="preserve">web: </w:t>
                      </w:r>
                      <w:hyperlink r:id="rId106" w:history="1">
                        <w:r w:rsidRPr="00823F16">
                          <w:rPr>
                            <w:rStyle w:val="EstilodeenlacesCar"/>
                            <w:lang w:val="en-US"/>
                          </w:rPr>
                          <w:t>https://www.knime.com/</w:t>
                        </w:r>
                      </w:hyperlink>
                    </w:p>
                    <w:p w14:paraId="33D6C910" w14:textId="1F388B95" w:rsidR="008A0759" w:rsidRPr="00D47137" w:rsidRDefault="008A0759" w:rsidP="000D576A">
                      <w:pPr>
                        <w:tabs>
                          <w:tab w:val="left" w:pos="284"/>
                        </w:tabs>
                        <w:jc w:val="both"/>
                        <w:rPr>
                          <w:rStyle w:val="EstilodeenlacesCar"/>
                        </w:rPr>
                      </w:pPr>
                      <w:r w:rsidRPr="000D576A">
                        <w:rPr>
                          <w:color w:val="000000" w:themeColor="text1"/>
                          <w:lang w:val="en-US"/>
                        </w:rPr>
                        <w:tab/>
                      </w:r>
                      <w:r w:rsidRPr="000D576A">
                        <w:rPr>
                          <w:color w:val="000000" w:themeColor="text1"/>
                          <w:lang w:val="en-US"/>
                        </w:rPr>
                        <w:tab/>
                      </w:r>
                      <w:r w:rsidRPr="0016383A">
                        <w:rPr>
                          <w:color w:val="000000" w:themeColor="text1"/>
                        </w:rPr>
                        <w:t>Repositorio GitHub:</w:t>
                      </w:r>
                      <w:r>
                        <w:rPr>
                          <w:color w:val="000000" w:themeColor="text1"/>
                        </w:rPr>
                        <w:t xml:space="preserve"> </w:t>
                      </w:r>
                      <w:hyperlink r:id="rId107" w:history="1">
                        <w:r w:rsidRPr="00D47137">
                          <w:rPr>
                            <w:rStyle w:val="EstilodeenlacesCar"/>
                          </w:rPr>
                          <w:t>https://github.com/knime</w:t>
                        </w:r>
                      </w:hyperlink>
                    </w:p>
                    <w:p w14:paraId="51EC4074" w14:textId="574F87A7" w:rsidR="008A0759" w:rsidRDefault="008A0759" w:rsidP="000D576A">
                      <w:pPr>
                        <w:tabs>
                          <w:tab w:val="left" w:pos="284"/>
                        </w:tabs>
                        <w:jc w:val="both"/>
                        <w:rPr>
                          <w:rStyle w:val="Hipervnculo"/>
                        </w:rPr>
                      </w:pPr>
                      <w:r>
                        <w:rPr>
                          <w:color w:val="000000" w:themeColor="text1"/>
                        </w:rPr>
                        <w:tab/>
                      </w:r>
                      <w:r>
                        <w:rPr>
                          <w:color w:val="000000" w:themeColor="text1"/>
                        </w:rPr>
                        <w:tab/>
                      </w:r>
                    </w:p>
                    <w:p w14:paraId="6F719394" w14:textId="77777777" w:rsidR="008A0759" w:rsidRPr="005114FF" w:rsidRDefault="008A0759" w:rsidP="000D576A">
                      <w:pPr>
                        <w:tabs>
                          <w:tab w:val="left" w:pos="284"/>
                        </w:tabs>
                        <w:jc w:val="both"/>
                        <w:rPr>
                          <w:color w:val="0563C1" w:themeColor="hyperlink"/>
                          <w:u w:val="single"/>
                        </w:rPr>
                      </w:pPr>
                    </w:p>
                  </w:txbxContent>
                </v:textbox>
                <w10:anchorlock/>
              </v:rect>
            </w:pict>
          </mc:Fallback>
        </mc:AlternateContent>
      </w:r>
    </w:p>
    <w:p w14:paraId="664B6176" w14:textId="77777777" w:rsidR="00A81E42" w:rsidRPr="00823F16" w:rsidRDefault="00A81E42" w:rsidP="00A81E42">
      <w:pPr>
        <w:spacing w:line="276" w:lineRule="auto"/>
        <w:jc w:val="both"/>
        <w:rPr>
          <w:rFonts w:ascii="Arial" w:hAnsi="Arial" w:cs="Arial"/>
        </w:rPr>
      </w:pPr>
      <w:r w:rsidRPr="00823F16">
        <w:rPr>
          <w:rFonts w:ascii="Arial" w:hAnsi="Arial" w:cs="Arial"/>
        </w:rPr>
        <w:t xml:space="preserve">Knime es un software de minería de datos implementado sobre la plataforma de desarrollo Eclipse, que permite el análisis de datos y la realización de visualizaciones mediante una interfaz gráfica sobre la que se modelan los flujos de análisis de datos utilizando nodos, que representan a diferentes algoritmos y flechas que representan el flujo que siguen los datos en el pipeline de procesamiento. </w:t>
      </w:r>
    </w:p>
    <w:p w14:paraId="74E6CAE0" w14:textId="5B0F04FD" w:rsidR="00A81E42" w:rsidRPr="00823F16" w:rsidRDefault="00A81E42" w:rsidP="00A81E42">
      <w:pPr>
        <w:spacing w:line="276" w:lineRule="auto"/>
        <w:jc w:val="both"/>
        <w:rPr>
          <w:rFonts w:ascii="Arial" w:hAnsi="Arial" w:cs="Arial"/>
        </w:rPr>
      </w:pPr>
      <w:r w:rsidRPr="00823F16">
        <w:rPr>
          <w:rFonts w:ascii="Arial" w:hAnsi="Arial" w:cs="Arial"/>
        </w:rPr>
        <w:t xml:space="preserve">Las </w:t>
      </w:r>
      <w:r w:rsidR="00BF603C" w:rsidRPr="00823F16">
        <w:rPr>
          <w:rFonts w:ascii="Arial" w:hAnsi="Arial" w:cs="Arial"/>
        </w:rPr>
        <w:t xml:space="preserve">propiedades </w:t>
      </w:r>
      <w:r w:rsidRPr="00823F16">
        <w:rPr>
          <w:rFonts w:ascii="Arial" w:hAnsi="Arial" w:cs="Arial"/>
        </w:rPr>
        <w:t xml:space="preserve">principales que </w:t>
      </w:r>
      <w:r w:rsidR="00BF603C" w:rsidRPr="00823F16">
        <w:rPr>
          <w:rFonts w:ascii="Arial" w:hAnsi="Arial" w:cs="Arial"/>
        </w:rPr>
        <w:t>presenta</w:t>
      </w:r>
      <w:r w:rsidRPr="00823F16">
        <w:rPr>
          <w:rFonts w:ascii="Arial" w:hAnsi="Arial" w:cs="Arial"/>
        </w:rPr>
        <w:t xml:space="preserve"> esta herramienta son: </w:t>
      </w:r>
    </w:p>
    <w:p w14:paraId="5501D980" w14:textId="77777777" w:rsidR="00A81E42" w:rsidRPr="00823F16" w:rsidRDefault="00A81E42" w:rsidP="00CC6213">
      <w:pPr>
        <w:pStyle w:val="Prrafodelista"/>
        <w:numPr>
          <w:ilvl w:val="0"/>
          <w:numId w:val="16"/>
        </w:numPr>
        <w:spacing w:line="276" w:lineRule="auto"/>
        <w:ind w:left="851" w:hanging="567"/>
        <w:jc w:val="both"/>
        <w:rPr>
          <w:rFonts w:ascii="Arial" w:hAnsi="Arial" w:cs="Arial"/>
        </w:rPr>
      </w:pPr>
      <w:r w:rsidRPr="00823F16">
        <w:rPr>
          <w:rFonts w:ascii="Arial" w:hAnsi="Arial" w:cs="Arial"/>
        </w:rPr>
        <w:t>Manipulación de datos, realización de muestreos, transformaciones, agrupaciones, o evaluación de modelos.</w:t>
      </w:r>
    </w:p>
    <w:p w14:paraId="4301F385" w14:textId="5F2C3BE9" w:rsidR="00A81E42" w:rsidRPr="00823F16" w:rsidRDefault="00A81E42" w:rsidP="00CC6213">
      <w:pPr>
        <w:pStyle w:val="Prrafodelista"/>
        <w:numPr>
          <w:ilvl w:val="0"/>
          <w:numId w:val="16"/>
        </w:numPr>
        <w:spacing w:line="276" w:lineRule="auto"/>
        <w:ind w:left="851" w:hanging="567"/>
        <w:jc w:val="both"/>
        <w:rPr>
          <w:rFonts w:ascii="Arial" w:hAnsi="Arial" w:cs="Arial"/>
        </w:rPr>
      </w:pPr>
      <w:r w:rsidRPr="00823F16">
        <w:rPr>
          <w:rFonts w:ascii="Arial" w:hAnsi="Arial" w:cs="Arial"/>
        </w:rPr>
        <w:t>Diferentes tipos de visualizaciones básicas, como histogramas o matrices de dispersión, para ver la disponibilidad y comportamiento de los datos</w:t>
      </w:r>
      <w:r w:rsidR="006242A8">
        <w:rPr>
          <w:rFonts w:ascii="Arial" w:hAnsi="Arial" w:cs="Arial"/>
        </w:rPr>
        <w:t>.</w:t>
      </w:r>
    </w:p>
    <w:p w14:paraId="3CE7FDFF" w14:textId="3C7F611A" w:rsidR="00A81E42" w:rsidRPr="00823F16" w:rsidRDefault="00A81E42" w:rsidP="00CC6213">
      <w:pPr>
        <w:pStyle w:val="Prrafodelista"/>
        <w:numPr>
          <w:ilvl w:val="0"/>
          <w:numId w:val="16"/>
        </w:numPr>
        <w:spacing w:line="276" w:lineRule="auto"/>
        <w:ind w:left="851" w:hanging="567"/>
        <w:jc w:val="both"/>
        <w:rPr>
          <w:rFonts w:ascii="Arial" w:hAnsi="Arial" w:cs="Arial"/>
        </w:rPr>
      </w:pPr>
      <w:r w:rsidRPr="00823F16">
        <w:rPr>
          <w:rFonts w:ascii="Arial" w:hAnsi="Arial" w:cs="Arial"/>
        </w:rPr>
        <w:t>Aplicación de análisis estadísticos, utilizando, entre otros métodos, arboles de decisión, clasificaciones, clustering o regresiones.</w:t>
      </w:r>
      <w:r w:rsidR="001B00F3">
        <w:rPr>
          <w:rFonts w:ascii="Arial" w:hAnsi="Arial" w:cs="Arial"/>
        </w:rPr>
        <w:t xml:space="preserve"> </w:t>
      </w:r>
    </w:p>
    <w:p w14:paraId="6CE64F8D" w14:textId="39296F67" w:rsidR="005B24FA" w:rsidRPr="008A0759" w:rsidRDefault="00A81E42" w:rsidP="008A0759">
      <w:pPr>
        <w:pStyle w:val="Prrafodelista"/>
        <w:numPr>
          <w:ilvl w:val="0"/>
          <w:numId w:val="16"/>
        </w:numPr>
        <w:spacing w:line="276" w:lineRule="auto"/>
        <w:ind w:left="851" w:hanging="567"/>
        <w:jc w:val="both"/>
        <w:rPr>
          <w:rFonts w:ascii="Arial" w:hAnsi="Arial" w:cs="Arial"/>
        </w:rPr>
      </w:pPr>
      <w:r w:rsidRPr="00823F16">
        <w:rPr>
          <w:rFonts w:ascii="Arial" w:hAnsi="Arial" w:cs="Arial"/>
        </w:rPr>
        <w:t xml:space="preserve">Igualmente, permite interacción con Weka e incorporar de manera sencilla código desarrollado en R o Python. </w:t>
      </w:r>
    </w:p>
    <w:p w14:paraId="70FF35A8" w14:textId="2F811EF6" w:rsidR="000D576A" w:rsidRDefault="000D576A" w:rsidP="00BC4573">
      <w:pPr>
        <w:pStyle w:val="Ttulo4"/>
        <w:numPr>
          <w:ilvl w:val="2"/>
          <w:numId w:val="48"/>
        </w:numPr>
      </w:pPr>
      <w:bookmarkStart w:id="18" w:name="_Toc66865489"/>
      <w:r>
        <w:t>Orange</w:t>
      </w:r>
      <w:bookmarkEnd w:id="18"/>
    </w:p>
    <w:p w14:paraId="16F4B12B" w14:textId="02DEA9F1" w:rsidR="000D576A" w:rsidRPr="000D576A" w:rsidRDefault="000D576A" w:rsidP="000D576A">
      <w:r>
        <w:rPr>
          <w:noProof/>
          <w:lang w:eastAsia="es-ES"/>
        </w:rPr>
        <mc:AlternateContent>
          <mc:Choice Requires="wps">
            <w:drawing>
              <wp:inline distT="0" distB="0" distL="0" distR="0" wp14:anchorId="332A34C1" wp14:editId="1BDC5727">
                <wp:extent cx="5400040" cy="1938131"/>
                <wp:effectExtent l="0" t="0" r="0" b="5080"/>
                <wp:docPr id="17" name="Rectángulo 17"/>
                <wp:cNvGraphicFramePr/>
                <a:graphic xmlns:a="http://schemas.openxmlformats.org/drawingml/2006/main">
                  <a:graphicData uri="http://schemas.microsoft.com/office/word/2010/wordprocessingShape">
                    <wps:wsp>
                      <wps:cNvSpPr/>
                      <wps:spPr>
                        <a:xfrm>
                          <a:off x="0" y="0"/>
                          <a:ext cx="5400040" cy="193813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8B1DF5C" w14:textId="77777777"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66D23FA0" w14:textId="6EDF7829"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108" w:history="1">
                              <w:r>
                                <w:rPr>
                                  <w:rStyle w:val="EstilodeenlacesCar"/>
                                </w:rPr>
                                <w:t>GNU - GPL V3</w:t>
                              </w:r>
                            </w:hyperlink>
                          </w:p>
                          <w:p w14:paraId="6A064F1A" w14:textId="206D985E"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2ADFBADD" w14:textId="77777777" w:rsidR="008A0759" w:rsidRPr="00823F16" w:rsidRDefault="008A0759" w:rsidP="000D576A">
                            <w:pPr>
                              <w:rPr>
                                <w:b/>
                                <w:color w:val="000000" w:themeColor="text1"/>
                                <w:lang w:val="en-US"/>
                              </w:rPr>
                            </w:pPr>
                            <w:r w:rsidRPr="00823F16">
                              <w:rPr>
                                <w:b/>
                                <w:color w:val="000000" w:themeColor="text1"/>
                                <w:lang w:val="en-US"/>
                              </w:rPr>
                              <w:t xml:space="preserve">Enlaces: </w:t>
                            </w:r>
                          </w:p>
                          <w:p w14:paraId="64106CAD" w14:textId="594AEBFB" w:rsidR="008A0759" w:rsidRPr="00823F16" w:rsidRDefault="008A0759" w:rsidP="000D576A">
                            <w:pPr>
                              <w:rPr>
                                <w:rStyle w:val="Hipervnculo"/>
                                <w:lang w:val="en-US"/>
                              </w:rPr>
                            </w:pPr>
                            <w:r w:rsidRPr="00823F16">
                              <w:rPr>
                                <w:color w:val="000000" w:themeColor="text1"/>
                                <w:lang w:val="en-US"/>
                              </w:rPr>
                              <w:tab/>
                              <w:t xml:space="preserve">Sitio web: </w:t>
                            </w:r>
                            <w:hyperlink r:id="rId109" w:history="1">
                              <w:r w:rsidRPr="00823F16">
                                <w:rPr>
                                  <w:rStyle w:val="EstilodeenlacesCar"/>
                                  <w:lang w:val="en-US"/>
                                </w:rPr>
                                <w:t>https://orangedatamining.com/</w:t>
                              </w:r>
                            </w:hyperlink>
                          </w:p>
                          <w:p w14:paraId="009210F9" w14:textId="6BCA2E3A" w:rsidR="008A0759" w:rsidRDefault="008A0759" w:rsidP="000D576A">
                            <w:pPr>
                              <w:tabs>
                                <w:tab w:val="left" w:pos="284"/>
                              </w:tabs>
                              <w:jc w:val="both"/>
                              <w:rPr>
                                <w:rStyle w:val="Hipervnculo"/>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110" w:history="1">
                              <w:r w:rsidRPr="00D47137">
                                <w:rPr>
                                  <w:rStyle w:val="EstilodeenlacesCar"/>
                                </w:rPr>
                                <w:t>https://github.com/biolab/orange3</w:t>
                              </w:r>
                            </w:hyperlink>
                          </w:p>
                          <w:p w14:paraId="7EA1CE89" w14:textId="77777777" w:rsidR="008A0759" w:rsidRPr="005114FF" w:rsidRDefault="008A0759" w:rsidP="000D576A">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32A34C1" id="Rectángulo 17" o:spid="_x0000_s1041" style="width:425.2pt;height:152.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" fillcolor="#ededed [662]" stroked="f" strokeweight="2.25pt">
                <v:textbox inset="6mm,1mm,6mm,1mm">
                  <w:txbxContent>
                    <w:p w14:paraId="08B1DF5C" w14:textId="77777777"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66D23FA0" w14:textId="6EDF7829"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111" w:history="1">
                        <w:r>
                          <w:rPr>
                            <w:rStyle w:val="EstilodeenlacesCar"/>
                          </w:rPr>
                          <w:t>GNU - GPL V3</w:t>
                        </w:r>
                      </w:hyperlink>
                    </w:p>
                    <w:p w14:paraId="6A064F1A" w14:textId="206D985E"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2ADFBADD" w14:textId="77777777" w:rsidR="008A0759" w:rsidRPr="00823F16" w:rsidRDefault="008A0759" w:rsidP="000D576A">
                      <w:pPr>
                        <w:rPr>
                          <w:b/>
                          <w:color w:val="000000" w:themeColor="text1"/>
                          <w:lang w:val="en-US"/>
                        </w:rPr>
                      </w:pPr>
                      <w:r w:rsidRPr="00823F16">
                        <w:rPr>
                          <w:b/>
                          <w:color w:val="000000" w:themeColor="text1"/>
                          <w:lang w:val="en-US"/>
                        </w:rPr>
                        <w:t xml:space="preserve">Enlaces: </w:t>
                      </w:r>
                    </w:p>
                    <w:p w14:paraId="64106CAD" w14:textId="594AEBFB" w:rsidR="008A0759" w:rsidRPr="00823F16" w:rsidRDefault="008A0759" w:rsidP="000D576A">
                      <w:pPr>
                        <w:rPr>
                          <w:rStyle w:val="Hipervnculo"/>
                          <w:lang w:val="en-US"/>
                        </w:rPr>
                      </w:pPr>
                      <w:r w:rsidRPr="00823F16">
                        <w:rPr>
                          <w:color w:val="000000" w:themeColor="text1"/>
                          <w:lang w:val="en-US"/>
                        </w:rPr>
                        <w:tab/>
                        <w:t xml:space="preserve">Sitio web: </w:t>
                      </w:r>
                      <w:hyperlink r:id="rId112" w:history="1">
                        <w:r w:rsidRPr="00823F16">
                          <w:rPr>
                            <w:rStyle w:val="EstilodeenlacesCar"/>
                            <w:lang w:val="en-US"/>
                          </w:rPr>
                          <w:t>https://orangedatamining.com/</w:t>
                        </w:r>
                      </w:hyperlink>
                    </w:p>
                    <w:p w14:paraId="009210F9" w14:textId="6BCA2E3A" w:rsidR="008A0759" w:rsidRDefault="008A0759" w:rsidP="000D576A">
                      <w:pPr>
                        <w:tabs>
                          <w:tab w:val="left" w:pos="284"/>
                        </w:tabs>
                        <w:jc w:val="both"/>
                        <w:rPr>
                          <w:rStyle w:val="Hipervnculo"/>
                        </w:rPr>
                      </w:pPr>
                      <w:r w:rsidRPr="00823F16">
                        <w:rPr>
                          <w:color w:val="000000" w:themeColor="text1"/>
                          <w:lang w:val="en-US"/>
                        </w:rPr>
                        <w:tab/>
                      </w:r>
                      <w:r w:rsidRPr="00823F16">
                        <w:rPr>
                          <w:color w:val="000000" w:themeColor="text1"/>
                          <w:lang w:val="en-US"/>
                        </w:rPr>
                        <w:tab/>
                      </w:r>
                      <w:r w:rsidRPr="0016383A">
                        <w:rPr>
                          <w:color w:val="000000" w:themeColor="text1"/>
                        </w:rPr>
                        <w:t>Repositorio GitHub:</w:t>
                      </w:r>
                      <w:r>
                        <w:rPr>
                          <w:color w:val="000000" w:themeColor="text1"/>
                        </w:rPr>
                        <w:t xml:space="preserve"> </w:t>
                      </w:r>
                      <w:hyperlink r:id="rId113" w:history="1">
                        <w:r w:rsidRPr="00D47137">
                          <w:rPr>
                            <w:rStyle w:val="EstilodeenlacesCar"/>
                          </w:rPr>
                          <w:t>https://github.com/biolab/orange3</w:t>
                        </w:r>
                      </w:hyperlink>
                    </w:p>
                    <w:p w14:paraId="7EA1CE89" w14:textId="77777777" w:rsidR="008A0759" w:rsidRPr="005114FF" w:rsidRDefault="008A0759" w:rsidP="000D576A">
                      <w:pPr>
                        <w:tabs>
                          <w:tab w:val="left" w:pos="284"/>
                        </w:tabs>
                        <w:jc w:val="both"/>
                        <w:rPr>
                          <w:color w:val="0563C1" w:themeColor="hyperlink"/>
                          <w:u w:val="single"/>
                        </w:rPr>
                      </w:pPr>
                    </w:p>
                  </w:txbxContent>
                </v:textbox>
                <w10:anchorlock/>
              </v:rect>
            </w:pict>
          </mc:Fallback>
        </mc:AlternateContent>
      </w:r>
    </w:p>
    <w:p w14:paraId="5DA9BC85" w14:textId="7D11C135" w:rsidR="008A0759" w:rsidRPr="00823F16" w:rsidRDefault="00A81E42" w:rsidP="00A81E42">
      <w:pPr>
        <w:spacing w:line="276" w:lineRule="auto"/>
        <w:jc w:val="both"/>
        <w:rPr>
          <w:rFonts w:ascii="Arial" w:hAnsi="Arial" w:cs="Arial"/>
        </w:rPr>
      </w:pPr>
      <w:r w:rsidRPr="00823F16">
        <w:rPr>
          <w:rFonts w:ascii="Arial" w:hAnsi="Arial" w:cs="Arial"/>
        </w:rPr>
        <w:lastRenderedPageBreak/>
        <w:t>Orange es software abierto de aprendizaje automático y minería de datos, similar a K</w:t>
      </w:r>
      <w:r w:rsidR="00B61501" w:rsidRPr="00823F16">
        <w:rPr>
          <w:rFonts w:ascii="Arial" w:hAnsi="Arial" w:cs="Arial"/>
        </w:rPr>
        <w:t>nim</w:t>
      </w:r>
      <w:r w:rsidRPr="00823F16">
        <w:rPr>
          <w:rFonts w:ascii="Arial" w:hAnsi="Arial" w:cs="Arial"/>
        </w:rPr>
        <w:t xml:space="preserve">e.  </w:t>
      </w:r>
    </w:p>
    <w:p w14:paraId="389ABFE3" w14:textId="563D5ED1" w:rsidR="00A81E42" w:rsidRPr="00823F16" w:rsidRDefault="00A81E42" w:rsidP="00A81E42">
      <w:pPr>
        <w:spacing w:line="276" w:lineRule="auto"/>
        <w:jc w:val="both"/>
        <w:rPr>
          <w:rFonts w:ascii="Arial" w:hAnsi="Arial" w:cs="Arial"/>
        </w:rPr>
      </w:pPr>
      <w:r w:rsidRPr="00823F16">
        <w:rPr>
          <w:rFonts w:ascii="Arial" w:hAnsi="Arial" w:cs="Arial"/>
        </w:rPr>
        <w:t xml:space="preserve">Las características principales que presenta este software son: </w:t>
      </w:r>
    </w:p>
    <w:p w14:paraId="252985AD" w14:textId="4D45721A" w:rsidR="0056172D" w:rsidRPr="00823F16" w:rsidRDefault="0056172D" w:rsidP="00823F16">
      <w:pPr>
        <w:pStyle w:val="Prrafodelista"/>
        <w:numPr>
          <w:ilvl w:val="0"/>
          <w:numId w:val="35"/>
        </w:numPr>
        <w:spacing w:line="276" w:lineRule="auto"/>
        <w:jc w:val="both"/>
        <w:rPr>
          <w:rFonts w:ascii="Arial" w:hAnsi="Arial" w:cs="Arial"/>
        </w:rPr>
      </w:pPr>
      <w:r w:rsidRPr="00823F16">
        <w:rPr>
          <w:rFonts w:ascii="Arial" w:hAnsi="Arial" w:cs="Arial"/>
        </w:rPr>
        <w:t xml:space="preserve">Crea los análisis y las visualizaciones de datos utilizando el paradigma </w:t>
      </w:r>
      <w:r w:rsidRPr="00823F16">
        <w:rPr>
          <w:rFonts w:ascii="Arial" w:hAnsi="Arial" w:cs="Arial"/>
          <w:i/>
        </w:rPr>
        <w:t>drag and drop</w:t>
      </w:r>
      <w:r w:rsidRPr="00823F16">
        <w:rPr>
          <w:rFonts w:ascii="Arial" w:hAnsi="Arial" w:cs="Arial"/>
        </w:rPr>
        <w:t xml:space="preserve"> a partir de un catálogo de herramientas o </w:t>
      </w:r>
      <w:r w:rsidRPr="00823F16">
        <w:rPr>
          <w:rFonts w:ascii="Arial" w:hAnsi="Arial" w:cs="Arial"/>
          <w:i/>
        </w:rPr>
        <w:t>widgets</w:t>
      </w:r>
      <w:r w:rsidRPr="00823F16">
        <w:rPr>
          <w:rFonts w:ascii="Arial" w:hAnsi="Arial" w:cs="Arial"/>
        </w:rPr>
        <w:t xml:space="preserve"> que simbolizan diferentes tareas.</w:t>
      </w:r>
    </w:p>
    <w:p w14:paraId="23C0480A" w14:textId="77777777" w:rsidR="00A81E42" w:rsidRPr="00823F16" w:rsidRDefault="00A81E42" w:rsidP="00CC6213">
      <w:pPr>
        <w:pStyle w:val="Prrafodelista"/>
        <w:numPr>
          <w:ilvl w:val="0"/>
          <w:numId w:val="17"/>
        </w:numPr>
        <w:spacing w:line="276" w:lineRule="auto"/>
        <w:jc w:val="both"/>
        <w:rPr>
          <w:rFonts w:ascii="Arial" w:hAnsi="Arial" w:cs="Arial"/>
        </w:rPr>
      </w:pPr>
      <w:r w:rsidRPr="00823F16">
        <w:rPr>
          <w:rFonts w:ascii="Arial" w:hAnsi="Arial" w:cs="Arial"/>
        </w:rPr>
        <w:t xml:space="preserve">Permite crear flujos de trabajo interactivos con el fin de analizar y visualizar los datos adaptándolos a las necesidades del usuario. </w:t>
      </w:r>
    </w:p>
    <w:p w14:paraId="5750087A" w14:textId="5678CB7F" w:rsidR="0056172D" w:rsidRPr="00823F16" w:rsidRDefault="00A81E42" w:rsidP="00CC6213">
      <w:pPr>
        <w:pStyle w:val="Prrafodelista"/>
        <w:numPr>
          <w:ilvl w:val="0"/>
          <w:numId w:val="17"/>
        </w:numPr>
        <w:spacing w:line="276" w:lineRule="auto"/>
        <w:jc w:val="both"/>
        <w:rPr>
          <w:rFonts w:ascii="Arial" w:hAnsi="Arial" w:cs="Arial"/>
        </w:rPr>
      </w:pPr>
      <w:r w:rsidRPr="00823F16">
        <w:rPr>
          <w:rFonts w:ascii="Arial" w:hAnsi="Arial" w:cs="Arial"/>
        </w:rPr>
        <w:t xml:space="preserve">Los widgets de visualizaciones incluyen gráficos estándar como pueden ser histogramas, diagramas de dispersión u otros específicos como dendrogramas, diagramas de silueta, arboles de decisión y redes, entre otros. </w:t>
      </w:r>
    </w:p>
    <w:p w14:paraId="57BBB15A" w14:textId="5DA642A5" w:rsidR="005844D2" w:rsidRPr="005B24FA" w:rsidRDefault="00A81E42" w:rsidP="00EF2F81">
      <w:pPr>
        <w:pStyle w:val="Prrafodelista"/>
        <w:numPr>
          <w:ilvl w:val="0"/>
          <w:numId w:val="17"/>
        </w:numPr>
        <w:spacing w:line="276" w:lineRule="auto"/>
        <w:jc w:val="both"/>
      </w:pPr>
      <w:r w:rsidRPr="00823F16">
        <w:rPr>
          <w:rFonts w:ascii="Arial" w:hAnsi="Arial" w:cs="Arial"/>
        </w:rPr>
        <w:t xml:space="preserve">Puede ser instalado como una librería de Python. </w:t>
      </w:r>
    </w:p>
    <w:p w14:paraId="4E579D5D" w14:textId="77777777" w:rsidR="005B24FA" w:rsidRDefault="005B24FA" w:rsidP="005B24FA">
      <w:pPr>
        <w:pStyle w:val="Prrafodelista"/>
        <w:spacing w:line="276" w:lineRule="auto"/>
        <w:jc w:val="both"/>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49D0BA99" w14:textId="77777777" w:rsidTr="007517F9">
        <w:tc>
          <w:tcPr>
            <w:tcW w:w="8494" w:type="dxa"/>
            <w:shd w:val="clear" w:color="auto" w:fill="6E2585"/>
          </w:tcPr>
          <w:p w14:paraId="000E90AC" w14:textId="218906D5" w:rsidR="00EF2F81" w:rsidRPr="007517F9" w:rsidRDefault="00EF2F81" w:rsidP="00A86E57">
            <w:pPr>
              <w:jc w:val="center"/>
              <w:rPr>
                <w:b/>
              </w:rPr>
            </w:pPr>
            <w:r w:rsidRPr="007517F9">
              <w:rPr>
                <w:b/>
                <w:color w:val="FFFFFF" w:themeColor="background1"/>
                <w:sz w:val="28"/>
              </w:rPr>
              <w:t>Herramientas de analítica de datos para no programadores</w:t>
            </w:r>
          </w:p>
        </w:tc>
      </w:tr>
      <w:tr w:rsidR="00EF2F81" w14:paraId="1E04FF13" w14:textId="77777777" w:rsidTr="00A86E57">
        <w:trPr>
          <w:trHeight w:val="3204"/>
        </w:trPr>
        <w:tc>
          <w:tcPr>
            <w:tcW w:w="8494" w:type="dxa"/>
          </w:tcPr>
          <w:p w14:paraId="67936E8D" w14:textId="1F538097" w:rsidR="00F23214" w:rsidRDefault="00EF2F81" w:rsidP="00F23214">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03A3EFB2" wp14:editId="0D13C1FD">
                  <wp:extent cx="3844851" cy="3095625"/>
                  <wp:effectExtent l="0" t="0" r="3810" b="0"/>
                  <wp:docPr id="469" name="Imagen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3844851" cy="3095625"/>
                          </a:xfrm>
                          <a:prstGeom prst="rect">
                            <a:avLst/>
                          </a:prstGeom>
                          <a:noFill/>
                        </pic:spPr>
                      </pic:pic>
                    </a:graphicData>
                  </a:graphic>
                </wp:inline>
              </w:drawing>
            </w:r>
          </w:p>
        </w:tc>
      </w:tr>
    </w:tbl>
    <w:p w14:paraId="23111DF4" w14:textId="77777777" w:rsidR="00F23214" w:rsidRDefault="00F23214">
      <w:pPr>
        <w:rPr>
          <w:rFonts w:eastAsiaTheme="majorEastAsia" w:cstheme="majorBidi"/>
          <w:b/>
          <w:color w:val="6E2585"/>
          <w:szCs w:val="24"/>
          <w:highlight w:val="lightGray"/>
        </w:rPr>
      </w:pPr>
      <w:bookmarkStart w:id="19" w:name="_Toc66865490"/>
      <w:r>
        <w:rPr>
          <w:highlight w:val="lightGray"/>
        </w:rPr>
        <w:br w:type="page"/>
      </w:r>
    </w:p>
    <w:p w14:paraId="44EAFD9C" w14:textId="1A328636" w:rsidR="00905045" w:rsidRDefault="00EC092D" w:rsidP="00F23214">
      <w:pPr>
        <w:pStyle w:val="Ttulo3"/>
        <w:numPr>
          <w:ilvl w:val="1"/>
          <w:numId w:val="48"/>
        </w:numPr>
      </w:pPr>
      <w:r w:rsidRPr="00EC092D">
        <w:lastRenderedPageBreak/>
        <w:t>Herramientas para programadores</w:t>
      </w:r>
      <w:bookmarkEnd w:id="19"/>
    </w:p>
    <w:p w14:paraId="520535E2" w14:textId="76F74354" w:rsidR="000D576A" w:rsidRDefault="000D576A" w:rsidP="00BC4573">
      <w:pPr>
        <w:pStyle w:val="Ttulo4"/>
        <w:numPr>
          <w:ilvl w:val="2"/>
          <w:numId w:val="48"/>
        </w:numPr>
        <w:rPr>
          <w:lang w:val="en-US"/>
        </w:rPr>
      </w:pPr>
      <w:bookmarkStart w:id="20" w:name="_Toc66865491"/>
      <w:r w:rsidRPr="000D576A">
        <w:rPr>
          <w:lang w:val="en-US"/>
        </w:rPr>
        <w:t>R (The R Project for statistical computing</w:t>
      </w:r>
      <w:r>
        <w:rPr>
          <w:lang w:val="en-US"/>
        </w:rPr>
        <w:t>)</w:t>
      </w:r>
      <w:bookmarkEnd w:id="20"/>
    </w:p>
    <w:p w14:paraId="5A2E2E2E" w14:textId="453F68F5" w:rsidR="000D576A" w:rsidRPr="000D576A" w:rsidRDefault="000D576A" w:rsidP="000D576A">
      <w:pPr>
        <w:rPr>
          <w:lang w:val="en-US"/>
        </w:rPr>
      </w:pPr>
      <w:r>
        <w:rPr>
          <w:noProof/>
          <w:lang w:eastAsia="es-ES"/>
        </w:rPr>
        <mc:AlternateContent>
          <mc:Choice Requires="wps">
            <w:drawing>
              <wp:inline distT="0" distB="0" distL="0" distR="0" wp14:anchorId="2CAA4E94" wp14:editId="42EA0EC9">
                <wp:extent cx="5400040" cy="1878496"/>
                <wp:effectExtent l="0" t="0" r="0" b="7620"/>
                <wp:docPr id="18" name="Rectángulo 18"/>
                <wp:cNvGraphicFramePr/>
                <a:graphic xmlns:a="http://schemas.openxmlformats.org/drawingml/2006/main">
                  <a:graphicData uri="http://schemas.microsoft.com/office/word/2010/wordprocessingShape">
                    <wps:wsp>
                      <wps:cNvSpPr/>
                      <wps:spPr>
                        <a:xfrm>
                          <a:off x="0" y="0"/>
                          <a:ext cx="5400040" cy="187849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915CC9" w14:textId="0EA1E155"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1552120C" w14:textId="53820DB2"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115" w:history="1">
                              <w:r>
                                <w:rPr>
                                  <w:rStyle w:val="EstilodeenlacesCar"/>
                                </w:rPr>
                                <w:t>GNU - GPL V2</w:t>
                              </w:r>
                            </w:hyperlink>
                          </w:p>
                          <w:p w14:paraId="19C05F74" w14:textId="3A160DF4"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088B0F15" w14:textId="77777777" w:rsidR="008A0759" w:rsidRPr="00C62D9C" w:rsidRDefault="008A0759" w:rsidP="000D576A">
                            <w:pPr>
                              <w:rPr>
                                <w:b/>
                                <w:color w:val="000000" w:themeColor="text1"/>
                              </w:rPr>
                            </w:pPr>
                            <w:r w:rsidRPr="00C62D9C">
                              <w:rPr>
                                <w:b/>
                                <w:color w:val="000000" w:themeColor="text1"/>
                              </w:rPr>
                              <w:t xml:space="preserve">Enlaces: </w:t>
                            </w:r>
                          </w:p>
                          <w:p w14:paraId="59CE5F5C" w14:textId="62D31866" w:rsidR="008A0759" w:rsidRPr="00E600D3" w:rsidRDefault="008A0759" w:rsidP="000D576A">
                            <w:pPr>
                              <w:rPr>
                                <w:rStyle w:val="Hipervnculo"/>
                              </w:rPr>
                            </w:pPr>
                            <w:r w:rsidRPr="00C62D9C">
                              <w:rPr>
                                <w:color w:val="000000" w:themeColor="text1"/>
                              </w:rPr>
                              <w:tab/>
                              <w:t>Sitio web:</w:t>
                            </w:r>
                            <w:r w:rsidRPr="00E600D3">
                              <w:rPr>
                                <w:color w:val="000000" w:themeColor="text1"/>
                              </w:rPr>
                              <w:t xml:space="preserve"> </w:t>
                            </w:r>
                            <w:hyperlink r:id="rId116" w:history="1">
                              <w:r w:rsidRPr="00E600D3">
                                <w:rPr>
                                  <w:rStyle w:val="EstilodeenlacesCar"/>
                                </w:rPr>
                                <w:t>https://www.r-project.org/</w:t>
                              </w:r>
                            </w:hyperlink>
                          </w:p>
                          <w:p w14:paraId="5D2D383E" w14:textId="426B8B3B" w:rsidR="008A0759" w:rsidRDefault="008A0759" w:rsidP="000D576A">
                            <w:pPr>
                              <w:tabs>
                                <w:tab w:val="left" w:pos="284"/>
                              </w:tabs>
                              <w:jc w:val="both"/>
                              <w:rPr>
                                <w:rStyle w:val="Hipervnculo"/>
                              </w:rPr>
                            </w:pPr>
                            <w:r w:rsidRPr="00E600D3">
                              <w:rPr>
                                <w:color w:val="000000" w:themeColor="text1"/>
                              </w:rPr>
                              <w:tab/>
                            </w:r>
                            <w:r w:rsidRPr="00E600D3">
                              <w:rPr>
                                <w:color w:val="000000" w:themeColor="text1"/>
                              </w:rPr>
                              <w:tab/>
                            </w:r>
                            <w:r>
                              <w:rPr>
                                <w:color w:val="000000" w:themeColor="text1"/>
                              </w:rPr>
                              <w:t>Guía para principiantes</w:t>
                            </w:r>
                            <w:r w:rsidRPr="0016383A">
                              <w:rPr>
                                <w:color w:val="000000" w:themeColor="text1"/>
                              </w:rPr>
                              <w:t>:</w:t>
                            </w:r>
                            <w:r>
                              <w:rPr>
                                <w:color w:val="000000" w:themeColor="text1"/>
                              </w:rPr>
                              <w:t xml:space="preserve"> </w:t>
                            </w:r>
                            <w:hyperlink r:id="rId117">
                              <w:r w:rsidRPr="00D47137">
                                <w:rPr>
                                  <w:rStyle w:val="EstilodeenlacesCar"/>
                                </w:rPr>
                                <w:t>https://cran.r-project.org/doc/contrib/rdebuts_es.pdf</w:t>
                              </w:r>
                            </w:hyperlink>
                          </w:p>
                          <w:p w14:paraId="2AD38AFA" w14:textId="77777777" w:rsidR="008A0759" w:rsidRDefault="008A0759" w:rsidP="000D576A">
                            <w:pPr>
                              <w:tabs>
                                <w:tab w:val="left" w:pos="284"/>
                              </w:tabs>
                              <w:jc w:val="both"/>
                              <w:rPr>
                                <w:rStyle w:val="Hipervnculo"/>
                              </w:rPr>
                            </w:pPr>
                            <w:r>
                              <w:rPr>
                                <w:color w:val="000000" w:themeColor="text1"/>
                              </w:rPr>
                              <w:tab/>
                            </w:r>
                            <w:r>
                              <w:rPr>
                                <w:color w:val="000000" w:themeColor="text1"/>
                              </w:rPr>
                              <w:tab/>
                            </w:r>
                          </w:p>
                          <w:p w14:paraId="1087543E" w14:textId="77777777" w:rsidR="008A0759" w:rsidRPr="005114FF" w:rsidRDefault="008A0759" w:rsidP="000D576A">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2CAA4E94" id="Rectángulo 18" o:spid="_x0000_s1042" style="width:425.2pt;height:14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" fillcolor="#ededed [662]" stroked="f" strokeweight="2.25pt">
                <v:textbox inset="6mm,1mm,6mm,1mm">
                  <w:txbxContent>
                    <w:p w14:paraId="03915CC9" w14:textId="0EA1E155" w:rsidR="008A0759" w:rsidRDefault="008A0759" w:rsidP="000D576A">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1552120C" w14:textId="53820DB2" w:rsidR="008A0759" w:rsidRDefault="008A0759" w:rsidP="000D576A">
                      <w:pPr>
                        <w:rPr>
                          <w:color w:val="000000" w:themeColor="text1"/>
                        </w:rPr>
                      </w:pPr>
                      <w:r w:rsidRPr="00823F16">
                        <w:rPr>
                          <w:b/>
                          <w:color w:val="000000" w:themeColor="text1"/>
                        </w:rPr>
                        <w:t>Licencia:</w:t>
                      </w:r>
                      <w:r w:rsidRPr="005114FF">
                        <w:rPr>
                          <w:color w:val="000000" w:themeColor="text1"/>
                        </w:rPr>
                        <w:t xml:space="preserve"> </w:t>
                      </w:r>
                      <w:hyperlink r:id="rId118" w:history="1">
                        <w:r>
                          <w:rPr>
                            <w:rStyle w:val="EstilodeenlacesCar"/>
                          </w:rPr>
                          <w:t>GNU - GPL V2</w:t>
                        </w:r>
                      </w:hyperlink>
                    </w:p>
                    <w:p w14:paraId="19C05F74" w14:textId="3A160DF4" w:rsidR="008A0759" w:rsidRPr="005114FF" w:rsidRDefault="008A0759" w:rsidP="000D576A">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088B0F15" w14:textId="77777777" w:rsidR="008A0759" w:rsidRPr="00C62D9C" w:rsidRDefault="008A0759" w:rsidP="000D576A">
                      <w:pPr>
                        <w:rPr>
                          <w:b/>
                          <w:color w:val="000000" w:themeColor="text1"/>
                        </w:rPr>
                      </w:pPr>
                      <w:r w:rsidRPr="00C62D9C">
                        <w:rPr>
                          <w:b/>
                          <w:color w:val="000000" w:themeColor="text1"/>
                        </w:rPr>
                        <w:t xml:space="preserve">Enlaces: </w:t>
                      </w:r>
                    </w:p>
                    <w:p w14:paraId="59CE5F5C" w14:textId="62D31866" w:rsidR="008A0759" w:rsidRPr="00E600D3" w:rsidRDefault="008A0759" w:rsidP="000D576A">
                      <w:pPr>
                        <w:rPr>
                          <w:rStyle w:val="Hipervnculo"/>
                        </w:rPr>
                      </w:pPr>
                      <w:r w:rsidRPr="00C62D9C">
                        <w:rPr>
                          <w:color w:val="000000" w:themeColor="text1"/>
                        </w:rPr>
                        <w:tab/>
                        <w:t>Sitio web:</w:t>
                      </w:r>
                      <w:r w:rsidRPr="00E600D3">
                        <w:rPr>
                          <w:color w:val="000000" w:themeColor="text1"/>
                        </w:rPr>
                        <w:t xml:space="preserve"> </w:t>
                      </w:r>
                      <w:hyperlink r:id="rId119" w:history="1">
                        <w:r w:rsidRPr="00E600D3">
                          <w:rPr>
                            <w:rStyle w:val="EstilodeenlacesCar"/>
                          </w:rPr>
                          <w:t>https://www.r-project.org/</w:t>
                        </w:r>
                      </w:hyperlink>
                    </w:p>
                    <w:p w14:paraId="5D2D383E" w14:textId="426B8B3B" w:rsidR="008A0759" w:rsidRDefault="008A0759" w:rsidP="000D576A">
                      <w:pPr>
                        <w:tabs>
                          <w:tab w:val="left" w:pos="284"/>
                        </w:tabs>
                        <w:jc w:val="both"/>
                        <w:rPr>
                          <w:rStyle w:val="Hipervnculo"/>
                        </w:rPr>
                      </w:pPr>
                      <w:r w:rsidRPr="00E600D3">
                        <w:rPr>
                          <w:color w:val="000000" w:themeColor="text1"/>
                        </w:rPr>
                        <w:tab/>
                      </w:r>
                      <w:r w:rsidRPr="00E600D3">
                        <w:rPr>
                          <w:color w:val="000000" w:themeColor="text1"/>
                        </w:rPr>
                        <w:tab/>
                      </w:r>
                      <w:r>
                        <w:rPr>
                          <w:color w:val="000000" w:themeColor="text1"/>
                        </w:rPr>
                        <w:t>Guía para principiantes</w:t>
                      </w:r>
                      <w:r w:rsidRPr="0016383A">
                        <w:rPr>
                          <w:color w:val="000000" w:themeColor="text1"/>
                        </w:rPr>
                        <w:t>:</w:t>
                      </w:r>
                      <w:r>
                        <w:rPr>
                          <w:color w:val="000000" w:themeColor="text1"/>
                        </w:rPr>
                        <w:t xml:space="preserve"> </w:t>
                      </w:r>
                      <w:hyperlink r:id="rId120">
                        <w:r w:rsidRPr="00D47137">
                          <w:rPr>
                            <w:rStyle w:val="EstilodeenlacesCar"/>
                          </w:rPr>
                          <w:t>https://cran.r-project.org/doc/contrib/rdebuts_es.pdf</w:t>
                        </w:r>
                      </w:hyperlink>
                    </w:p>
                    <w:p w14:paraId="2AD38AFA" w14:textId="77777777" w:rsidR="008A0759" w:rsidRDefault="008A0759" w:rsidP="000D576A">
                      <w:pPr>
                        <w:tabs>
                          <w:tab w:val="left" w:pos="284"/>
                        </w:tabs>
                        <w:jc w:val="both"/>
                        <w:rPr>
                          <w:rStyle w:val="Hipervnculo"/>
                        </w:rPr>
                      </w:pPr>
                      <w:r>
                        <w:rPr>
                          <w:color w:val="000000" w:themeColor="text1"/>
                        </w:rPr>
                        <w:tab/>
                      </w:r>
                      <w:r>
                        <w:rPr>
                          <w:color w:val="000000" w:themeColor="text1"/>
                        </w:rPr>
                        <w:tab/>
                      </w:r>
                    </w:p>
                    <w:p w14:paraId="1087543E" w14:textId="77777777" w:rsidR="008A0759" w:rsidRPr="005114FF" w:rsidRDefault="008A0759" w:rsidP="000D576A">
                      <w:pPr>
                        <w:tabs>
                          <w:tab w:val="left" w:pos="284"/>
                        </w:tabs>
                        <w:jc w:val="both"/>
                        <w:rPr>
                          <w:color w:val="0563C1" w:themeColor="hyperlink"/>
                          <w:u w:val="single"/>
                        </w:rPr>
                      </w:pPr>
                    </w:p>
                  </w:txbxContent>
                </v:textbox>
                <w10:anchorlock/>
              </v:rect>
            </w:pict>
          </mc:Fallback>
        </mc:AlternateContent>
      </w:r>
    </w:p>
    <w:p w14:paraId="36F1E253" w14:textId="6E9AA0ED" w:rsidR="0056172D" w:rsidRPr="00823F16" w:rsidRDefault="009E4609" w:rsidP="009E4609">
      <w:pPr>
        <w:spacing w:line="276" w:lineRule="auto"/>
        <w:jc w:val="both"/>
        <w:rPr>
          <w:rFonts w:ascii="Arial" w:hAnsi="Arial" w:cs="Arial"/>
        </w:rPr>
      </w:pPr>
      <w:r w:rsidRPr="00823F16">
        <w:rPr>
          <w:rFonts w:ascii="Arial" w:hAnsi="Arial" w:cs="Arial"/>
        </w:rPr>
        <w:t xml:space="preserve">R es un lenguaje de programación orientado a objetos e interpretado diseñado inicialmente para computación estadística y creación de representaciones gráficas. </w:t>
      </w:r>
      <w:r w:rsidR="006F79BF" w:rsidRPr="00823F16">
        <w:rPr>
          <w:rFonts w:ascii="Arial" w:hAnsi="Arial" w:cs="Arial"/>
        </w:rPr>
        <w:t xml:space="preserve">Es uno de los lenguajes de programación más usados en investigación científica, siendo muy popular en los campos de aprendizaje automático, minería de datos, investigación biomédica, bioinformática y matemáticas financieras. </w:t>
      </w:r>
    </w:p>
    <w:p w14:paraId="104E9616" w14:textId="1C639FFE" w:rsidR="009E4609" w:rsidRPr="00823F16" w:rsidRDefault="009E4609" w:rsidP="009E4609">
      <w:pPr>
        <w:spacing w:line="276" w:lineRule="auto"/>
        <w:jc w:val="both"/>
        <w:rPr>
          <w:rFonts w:ascii="Arial" w:hAnsi="Arial" w:cs="Arial"/>
        </w:rPr>
      </w:pPr>
      <w:r w:rsidRPr="00823F16">
        <w:rPr>
          <w:rFonts w:ascii="Arial" w:hAnsi="Arial" w:cs="Arial"/>
        </w:rPr>
        <w:t xml:space="preserve">Las </w:t>
      </w:r>
      <w:r w:rsidR="006F79BF" w:rsidRPr="00823F16">
        <w:rPr>
          <w:rFonts w:ascii="Arial" w:hAnsi="Arial" w:cs="Arial"/>
        </w:rPr>
        <w:t>principales características y ventajas</w:t>
      </w:r>
      <w:r w:rsidRPr="00823F16">
        <w:rPr>
          <w:rFonts w:ascii="Arial" w:hAnsi="Arial" w:cs="Arial"/>
        </w:rPr>
        <w:t xml:space="preserve"> de este lenguaje de programación son: </w:t>
      </w:r>
    </w:p>
    <w:p w14:paraId="6A2CE403" w14:textId="618C630B" w:rsidR="006F79BF" w:rsidRPr="00823F16" w:rsidRDefault="006F79BF" w:rsidP="00823F16">
      <w:pPr>
        <w:pStyle w:val="Prrafodelista"/>
        <w:numPr>
          <w:ilvl w:val="0"/>
          <w:numId w:val="35"/>
        </w:numPr>
        <w:spacing w:line="276" w:lineRule="auto"/>
        <w:jc w:val="both"/>
        <w:rPr>
          <w:rFonts w:ascii="Arial" w:hAnsi="Arial" w:cs="Arial"/>
        </w:rPr>
      </w:pPr>
      <w:r w:rsidRPr="00823F16">
        <w:rPr>
          <w:rFonts w:ascii="Arial" w:hAnsi="Arial" w:cs="Arial"/>
        </w:rPr>
        <w:t xml:space="preserve">Una de sus peculiaridades es la disponibilidad del entorno de programación, </w:t>
      </w:r>
      <w:hyperlink r:id="rId121">
        <w:r w:rsidRPr="00823F16">
          <w:rPr>
            <w:rStyle w:val="EstilodeenlacesCar"/>
            <w:rFonts w:ascii="Arial" w:hAnsi="Arial" w:cs="Arial"/>
          </w:rPr>
          <w:t>R Studio</w:t>
        </w:r>
      </w:hyperlink>
      <w:r w:rsidRPr="00823F16">
        <w:rPr>
          <w:rFonts w:ascii="Arial" w:hAnsi="Arial" w:cs="Arial"/>
        </w:rPr>
        <w:t xml:space="preserve">. </w:t>
      </w:r>
    </w:p>
    <w:p w14:paraId="31E081F7" w14:textId="77777777" w:rsidR="009E4609" w:rsidRPr="00823F16" w:rsidRDefault="009E4609" w:rsidP="00CC6213">
      <w:pPr>
        <w:pStyle w:val="Prrafodelista"/>
        <w:numPr>
          <w:ilvl w:val="0"/>
          <w:numId w:val="31"/>
        </w:numPr>
        <w:spacing w:line="276" w:lineRule="auto"/>
        <w:jc w:val="both"/>
        <w:rPr>
          <w:rFonts w:ascii="Arial" w:hAnsi="Arial" w:cs="Arial"/>
        </w:rPr>
      </w:pPr>
      <w:r w:rsidRPr="00823F16">
        <w:rPr>
          <w:rFonts w:ascii="Arial" w:hAnsi="Arial" w:cs="Arial"/>
        </w:rPr>
        <w:t>Aunque inicialmente se desarrolla para el contexto estadístico es una herramienta muy poderosa para todo tipo de procesamiento y manipulación de datos, que está permanentemente actualizada.</w:t>
      </w:r>
    </w:p>
    <w:p w14:paraId="0CE6AE82" w14:textId="77777777" w:rsidR="009E4609" w:rsidRPr="00823F16" w:rsidRDefault="009E4609" w:rsidP="00CC6213">
      <w:pPr>
        <w:pStyle w:val="Prrafodelista"/>
        <w:numPr>
          <w:ilvl w:val="0"/>
          <w:numId w:val="31"/>
        </w:numPr>
        <w:spacing w:line="276" w:lineRule="auto"/>
        <w:jc w:val="both"/>
        <w:rPr>
          <w:rFonts w:ascii="Arial" w:hAnsi="Arial" w:cs="Arial"/>
        </w:rPr>
      </w:pPr>
      <w:r w:rsidRPr="00823F16">
        <w:rPr>
          <w:rFonts w:ascii="Arial" w:hAnsi="Arial" w:cs="Arial"/>
        </w:rPr>
        <w:t xml:space="preserve">Permite crear gráficos de alta calidad que pueden ser exportados en diversos formatos. </w:t>
      </w:r>
    </w:p>
    <w:p w14:paraId="429A7F80" w14:textId="61C09601" w:rsidR="007563B3" w:rsidRPr="00823F16" w:rsidRDefault="009E4609" w:rsidP="007563B3">
      <w:pPr>
        <w:pStyle w:val="Prrafodelista"/>
        <w:numPr>
          <w:ilvl w:val="0"/>
          <w:numId w:val="31"/>
        </w:numPr>
        <w:spacing w:line="276" w:lineRule="auto"/>
        <w:jc w:val="both"/>
        <w:rPr>
          <w:rFonts w:ascii="Arial" w:hAnsi="Arial" w:cs="Arial"/>
        </w:rPr>
      </w:pPr>
      <w:r w:rsidRPr="00823F16">
        <w:rPr>
          <w:rFonts w:ascii="Arial" w:hAnsi="Arial" w:cs="Arial"/>
        </w:rPr>
        <w:t>Dispone de un notable número de herramientas estadísticas (modelado lineal y no lineal, test estadísticos, algoritmos de aprendizaje automático, clasificación, regresión, agrupamiento y redes neuronales, entre otros).</w:t>
      </w:r>
    </w:p>
    <w:p w14:paraId="073DC94C" w14:textId="3E4895B5" w:rsidR="00DF1002" w:rsidRPr="00823F16" w:rsidRDefault="00DF1002" w:rsidP="00DF1002">
      <w:pPr>
        <w:pStyle w:val="Prrafodelista"/>
        <w:numPr>
          <w:ilvl w:val="0"/>
          <w:numId w:val="31"/>
        </w:numPr>
        <w:spacing w:line="276" w:lineRule="auto"/>
        <w:jc w:val="both"/>
        <w:rPr>
          <w:rFonts w:ascii="Arial" w:hAnsi="Arial" w:cs="Arial"/>
        </w:rPr>
      </w:pPr>
      <w:r w:rsidRPr="00823F16">
        <w:rPr>
          <w:rFonts w:ascii="Arial" w:hAnsi="Arial" w:cs="Arial"/>
        </w:rPr>
        <w:t>Está formado por un conjunto de funciones que pueden ampliarse fácilmente mediante librerías o definiendo nuestras propias funciones.</w:t>
      </w:r>
    </w:p>
    <w:p w14:paraId="548D9DAD" w14:textId="6200AD58" w:rsidR="00F23214" w:rsidRDefault="00DF1002" w:rsidP="008A0759">
      <w:pPr>
        <w:pStyle w:val="Prrafodelista"/>
        <w:numPr>
          <w:ilvl w:val="0"/>
          <w:numId w:val="31"/>
        </w:numPr>
        <w:spacing w:line="276" w:lineRule="auto"/>
        <w:jc w:val="both"/>
        <w:rPr>
          <w:rFonts w:ascii="Arial" w:hAnsi="Arial" w:cs="Arial"/>
        </w:rPr>
      </w:pPr>
      <w:r w:rsidRPr="00823F16">
        <w:rPr>
          <w:rFonts w:ascii="Arial" w:hAnsi="Arial" w:cs="Arial"/>
        </w:rPr>
        <w:t xml:space="preserve">Desde sus inicios, una extensa </w:t>
      </w:r>
      <w:hyperlink r:id="rId122">
        <w:r w:rsidRPr="00823F16">
          <w:rPr>
            <w:rStyle w:val="EstilodeenlacesCar"/>
            <w:rFonts w:ascii="Arial" w:hAnsi="Arial" w:cs="Arial"/>
          </w:rPr>
          <w:t>comunidad de usuarios y programadores</w:t>
        </w:r>
      </w:hyperlink>
      <w:r w:rsidRPr="00823F16">
        <w:rPr>
          <w:rFonts w:ascii="Arial" w:hAnsi="Arial" w:cs="Arial"/>
        </w:rPr>
        <w:t xml:space="preserve"> de alto nivel contribuyen a desarrollar nuevas funciones, paquetes y actualizaciones que están rápidamente disponibles para todos los usuarios de forma libre y gratuita. </w:t>
      </w:r>
    </w:p>
    <w:p w14:paraId="4F06F431" w14:textId="77777777" w:rsidR="00F23214" w:rsidRDefault="00F23214">
      <w:pPr>
        <w:rPr>
          <w:rFonts w:ascii="Arial" w:hAnsi="Arial" w:cs="Arial"/>
        </w:rPr>
      </w:pPr>
      <w:r>
        <w:rPr>
          <w:rFonts w:ascii="Arial" w:hAnsi="Arial" w:cs="Arial"/>
        </w:rPr>
        <w:br w:type="page"/>
      </w:r>
    </w:p>
    <w:p w14:paraId="157E8FC0" w14:textId="2969FFEA" w:rsidR="00C14FC6" w:rsidRDefault="00C14FC6" w:rsidP="00BC4573">
      <w:pPr>
        <w:pStyle w:val="Ttulo4"/>
        <w:numPr>
          <w:ilvl w:val="2"/>
          <w:numId w:val="48"/>
        </w:numPr>
      </w:pPr>
      <w:bookmarkStart w:id="21" w:name="_Toc66865492"/>
      <w:r>
        <w:lastRenderedPageBreak/>
        <w:t>Python</w:t>
      </w:r>
      <w:bookmarkEnd w:id="21"/>
    </w:p>
    <w:p w14:paraId="2F23F414" w14:textId="17326A46" w:rsidR="00C14FC6" w:rsidRPr="00C14FC6" w:rsidRDefault="00C14FC6" w:rsidP="00C14FC6">
      <w:r>
        <w:rPr>
          <w:noProof/>
          <w:lang w:eastAsia="es-ES"/>
        </w:rPr>
        <mc:AlternateContent>
          <mc:Choice Requires="wps">
            <w:drawing>
              <wp:inline distT="0" distB="0" distL="0" distR="0" wp14:anchorId="0423AF8A" wp14:editId="2CFD1B8D">
                <wp:extent cx="5400040" cy="2156792"/>
                <wp:effectExtent l="0" t="0" r="0" b="0"/>
                <wp:docPr id="19" name="Rectángulo 19"/>
                <wp:cNvGraphicFramePr/>
                <a:graphic xmlns:a="http://schemas.openxmlformats.org/drawingml/2006/main">
                  <a:graphicData uri="http://schemas.microsoft.com/office/word/2010/wordprocessingShape">
                    <wps:wsp>
                      <wps:cNvSpPr/>
                      <wps:spPr>
                        <a:xfrm>
                          <a:off x="0" y="0"/>
                          <a:ext cx="5400040" cy="2156792"/>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A8FE6B5" w14:textId="77777777"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0501D697" w14:textId="3130D52F" w:rsidR="008A0759" w:rsidRDefault="008A0759" w:rsidP="00C14FC6">
                            <w:pPr>
                              <w:rPr>
                                <w:color w:val="000000" w:themeColor="text1"/>
                                <w:lang w:val="en-US"/>
                              </w:rPr>
                            </w:pPr>
                            <w:r w:rsidRPr="00823F16">
                              <w:rPr>
                                <w:b/>
                                <w:color w:val="000000" w:themeColor="text1"/>
                                <w:lang w:val="en-US"/>
                              </w:rPr>
                              <w:t>Licencia:</w:t>
                            </w:r>
                            <w:r w:rsidRPr="00C14FC6">
                              <w:rPr>
                                <w:color w:val="000000" w:themeColor="text1"/>
                                <w:lang w:val="en-US"/>
                              </w:rPr>
                              <w:t xml:space="preserve"> </w:t>
                            </w:r>
                            <w:hyperlink r:id="rId123" w:history="1">
                              <w:r>
                                <w:rPr>
                                  <w:rStyle w:val="EstilodeenlacesCar"/>
                                  <w:lang w:val="en-US"/>
                                </w:rPr>
                                <w:t>Python Software Foundation (PSF) License Agreement</w:t>
                              </w:r>
                            </w:hyperlink>
                          </w:p>
                          <w:p w14:paraId="6A016154" w14:textId="685BCFFB" w:rsidR="008A0759" w:rsidRPr="00823F16" w:rsidRDefault="008A0759" w:rsidP="00C14FC6">
                            <w:pPr>
                              <w:rPr>
                                <w:color w:val="000000" w:themeColor="text1"/>
                              </w:rPr>
                            </w:pPr>
                            <w:r>
                              <w:rPr>
                                <w:b/>
                                <w:color w:val="000000" w:themeColor="text1"/>
                              </w:rPr>
                              <w:t>Coste</w:t>
                            </w:r>
                            <w:r w:rsidRPr="00823F16">
                              <w:rPr>
                                <w:b/>
                                <w:color w:val="000000" w:themeColor="text1"/>
                              </w:rPr>
                              <w:t>:</w:t>
                            </w:r>
                            <w:r w:rsidRPr="00823F16">
                              <w:rPr>
                                <w:color w:val="000000" w:themeColor="text1"/>
                              </w:rPr>
                              <w:t xml:space="preserve"> Software gratuito</w:t>
                            </w:r>
                          </w:p>
                          <w:p w14:paraId="32921614" w14:textId="77777777" w:rsidR="008A0759" w:rsidRPr="00823F16" w:rsidRDefault="008A0759" w:rsidP="00C14FC6">
                            <w:pPr>
                              <w:rPr>
                                <w:b/>
                                <w:color w:val="000000" w:themeColor="text1"/>
                              </w:rPr>
                            </w:pPr>
                            <w:r w:rsidRPr="00823F16">
                              <w:rPr>
                                <w:b/>
                                <w:color w:val="000000" w:themeColor="text1"/>
                              </w:rPr>
                              <w:t xml:space="preserve">Enlaces: </w:t>
                            </w:r>
                          </w:p>
                          <w:p w14:paraId="2965D216" w14:textId="2E5D0C77" w:rsidR="008A0759" w:rsidRPr="00823F16" w:rsidRDefault="008A0759" w:rsidP="00C14FC6">
                            <w:pPr>
                              <w:rPr>
                                <w:rStyle w:val="Hipervnculo"/>
                                <w:lang w:val="en-US"/>
                              </w:rPr>
                            </w:pPr>
                            <w:r w:rsidRPr="00823F16">
                              <w:rPr>
                                <w:color w:val="000000" w:themeColor="text1"/>
                              </w:rPr>
                              <w:tab/>
                            </w:r>
                            <w:r w:rsidRPr="00823F16">
                              <w:rPr>
                                <w:color w:val="000000" w:themeColor="text1"/>
                                <w:lang w:val="en-US"/>
                              </w:rPr>
                              <w:t xml:space="preserve">Sitio web: </w:t>
                            </w:r>
                            <w:hyperlink r:id="rId124" w:history="1">
                              <w:r w:rsidRPr="00823F16">
                                <w:rPr>
                                  <w:rStyle w:val="EstilodeenlacesCar"/>
                                  <w:lang w:val="en-US"/>
                                </w:rPr>
                                <w:t>https://www.python.org/</w:t>
                              </w:r>
                            </w:hyperlink>
                          </w:p>
                          <w:p w14:paraId="092E4159" w14:textId="0ECFE64D" w:rsidR="008A0759" w:rsidRDefault="008A0759" w:rsidP="00C14FC6">
                            <w:pPr>
                              <w:tabs>
                                <w:tab w:val="left" w:pos="284"/>
                              </w:tabs>
                              <w:jc w:val="both"/>
                              <w:rPr>
                                <w:color w:val="000000" w:themeColor="text1"/>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125" w:history="1">
                              <w:r w:rsidRPr="00D47137">
                                <w:rPr>
                                  <w:rStyle w:val="EstilodeenlacesCar"/>
                                </w:rPr>
                                <w:t>https://github.com/python</w:t>
                              </w:r>
                            </w:hyperlink>
                          </w:p>
                          <w:p w14:paraId="6246BF14" w14:textId="4AE27B9C" w:rsidR="008A0759" w:rsidRDefault="008A0759" w:rsidP="00C14FC6">
                            <w:pPr>
                              <w:tabs>
                                <w:tab w:val="left" w:pos="284"/>
                              </w:tabs>
                              <w:jc w:val="both"/>
                              <w:rPr>
                                <w:color w:val="000000" w:themeColor="text1"/>
                              </w:rPr>
                            </w:pPr>
                            <w:r>
                              <w:rPr>
                                <w:color w:val="000000" w:themeColor="text1"/>
                              </w:rPr>
                              <w:tab/>
                            </w:r>
                            <w:r>
                              <w:rPr>
                                <w:color w:val="000000" w:themeColor="text1"/>
                              </w:rPr>
                              <w:tab/>
                              <w:t xml:space="preserve">Tutorial: </w:t>
                            </w:r>
                            <w:hyperlink r:id="rId126" w:history="1">
                              <w:r w:rsidRPr="00D47137">
                                <w:rPr>
                                  <w:rStyle w:val="EstilodeenlacesCar"/>
                                </w:rPr>
                                <w:t>https://www.learnpython.org/es/</w:t>
                              </w:r>
                            </w:hyperlink>
                          </w:p>
                          <w:p w14:paraId="2B7322CE" w14:textId="77777777" w:rsidR="008A0759" w:rsidRDefault="008A0759" w:rsidP="00C14FC6">
                            <w:pPr>
                              <w:tabs>
                                <w:tab w:val="left" w:pos="284"/>
                              </w:tabs>
                              <w:jc w:val="both"/>
                              <w:rPr>
                                <w:color w:val="000000" w:themeColor="text1"/>
                              </w:rPr>
                            </w:pPr>
                          </w:p>
                          <w:p w14:paraId="42396125" w14:textId="4E8DA802" w:rsidR="008A0759" w:rsidRDefault="008A0759" w:rsidP="00C14FC6">
                            <w:pPr>
                              <w:tabs>
                                <w:tab w:val="left" w:pos="284"/>
                              </w:tabs>
                              <w:jc w:val="both"/>
                              <w:rPr>
                                <w:rStyle w:val="Hipervnculo"/>
                              </w:rPr>
                            </w:pPr>
                            <w:r>
                              <w:rPr>
                                <w:rStyle w:val="Hipervnculo"/>
                              </w:rPr>
                              <w:t xml:space="preserve"> </w:t>
                            </w:r>
                          </w:p>
                          <w:p w14:paraId="2E50A966" w14:textId="77777777" w:rsidR="008A0759" w:rsidRDefault="008A0759" w:rsidP="00C14FC6">
                            <w:pPr>
                              <w:tabs>
                                <w:tab w:val="left" w:pos="284"/>
                              </w:tabs>
                              <w:jc w:val="both"/>
                              <w:rPr>
                                <w:rStyle w:val="Hipervnculo"/>
                              </w:rPr>
                            </w:pPr>
                            <w:r>
                              <w:rPr>
                                <w:color w:val="000000" w:themeColor="text1"/>
                              </w:rPr>
                              <w:tab/>
                            </w:r>
                            <w:r>
                              <w:rPr>
                                <w:color w:val="000000" w:themeColor="text1"/>
                              </w:rPr>
                              <w:tab/>
                            </w:r>
                          </w:p>
                          <w:p w14:paraId="677F898A" w14:textId="77777777" w:rsidR="008A0759" w:rsidRPr="005114FF" w:rsidRDefault="008A0759" w:rsidP="00C14FC6">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423AF8A" id="Rectángulo 19" o:spid="_x0000_s1043" style="width:425.2pt;height:169.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" fillcolor="#ededed [662]" stroked="f" strokeweight="2.25pt">
                <v:textbox inset="6mm,1mm,6mm,1mm">
                  <w:txbxContent>
                    <w:p w14:paraId="0A8FE6B5" w14:textId="77777777"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0501D697" w14:textId="3130D52F" w:rsidR="008A0759" w:rsidRDefault="008A0759" w:rsidP="00C14FC6">
                      <w:pPr>
                        <w:rPr>
                          <w:color w:val="000000" w:themeColor="text1"/>
                          <w:lang w:val="en-US"/>
                        </w:rPr>
                      </w:pPr>
                      <w:r w:rsidRPr="00823F16">
                        <w:rPr>
                          <w:b/>
                          <w:color w:val="000000" w:themeColor="text1"/>
                          <w:lang w:val="en-US"/>
                        </w:rPr>
                        <w:t>Licencia:</w:t>
                      </w:r>
                      <w:r w:rsidRPr="00C14FC6">
                        <w:rPr>
                          <w:color w:val="000000" w:themeColor="text1"/>
                          <w:lang w:val="en-US"/>
                        </w:rPr>
                        <w:t xml:space="preserve"> </w:t>
                      </w:r>
                      <w:hyperlink r:id="rId127" w:history="1">
                        <w:r>
                          <w:rPr>
                            <w:rStyle w:val="EstilodeenlacesCar"/>
                            <w:lang w:val="en-US"/>
                          </w:rPr>
                          <w:t>Python Software Foundation (PSF) License Agreement</w:t>
                        </w:r>
                      </w:hyperlink>
                    </w:p>
                    <w:p w14:paraId="6A016154" w14:textId="685BCFFB" w:rsidR="008A0759" w:rsidRPr="00823F16" w:rsidRDefault="008A0759" w:rsidP="00C14FC6">
                      <w:pPr>
                        <w:rPr>
                          <w:color w:val="000000" w:themeColor="text1"/>
                        </w:rPr>
                      </w:pPr>
                      <w:r>
                        <w:rPr>
                          <w:b/>
                          <w:color w:val="000000" w:themeColor="text1"/>
                        </w:rPr>
                        <w:t>Coste</w:t>
                      </w:r>
                      <w:r w:rsidRPr="00823F16">
                        <w:rPr>
                          <w:b/>
                          <w:color w:val="000000" w:themeColor="text1"/>
                        </w:rPr>
                        <w:t>:</w:t>
                      </w:r>
                      <w:r w:rsidRPr="00823F16">
                        <w:rPr>
                          <w:color w:val="000000" w:themeColor="text1"/>
                        </w:rPr>
                        <w:t xml:space="preserve"> Software gratuito</w:t>
                      </w:r>
                    </w:p>
                    <w:p w14:paraId="32921614" w14:textId="77777777" w:rsidR="008A0759" w:rsidRPr="00823F16" w:rsidRDefault="008A0759" w:rsidP="00C14FC6">
                      <w:pPr>
                        <w:rPr>
                          <w:b/>
                          <w:color w:val="000000" w:themeColor="text1"/>
                        </w:rPr>
                      </w:pPr>
                      <w:r w:rsidRPr="00823F16">
                        <w:rPr>
                          <w:b/>
                          <w:color w:val="000000" w:themeColor="text1"/>
                        </w:rPr>
                        <w:t xml:space="preserve">Enlaces: </w:t>
                      </w:r>
                    </w:p>
                    <w:p w14:paraId="2965D216" w14:textId="2E5D0C77" w:rsidR="008A0759" w:rsidRPr="00823F16" w:rsidRDefault="008A0759" w:rsidP="00C14FC6">
                      <w:pPr>
                        <w:rPr>
                          <w:rStyle w:val="Hipervnculo"/>
                          <w:lang w:val="en-US"/>
                        </w:rPr>
                      </w:pPr>
                      <w:r w:rsidRPr="00823F16">
                        <w:rPr>
                          <w:color w:val="000000" w:themeColor="text1"/>
                        </w:rPr>
                        <w:tab/>
                      </w:r>
                      <w:r w:rsidRPr="00823F16">
                        <w:rPr>
                          <w:color w:val="000000" w:themeColor="text1"/>
                          <w:lang w:val="en-US"/>
                        </w:rPr>
                        <w:t xml:space="preserve">Sitio web: </w:t>
                      </w:r>
                      <w:hyperlink r:id="rId128" w:history="1">
                        <w:r w:rsidRPr="00823F16">
                          <w:rPr>
                            <w:rStyle w:val="EstilodeenlacesCar"/>
                            <w:lang w:val="en-US"/>
                          </w:rPr>
                          <w:t>https://www.python.org/</w:t>
                        </w:r>
                      </w:hyperlink>
                    </w:p>
                    <w:p w14:paraId="092E4159" w14:textId="0ECFE64D" w:rsidR="008A0759" w:rsidRDefault="008A0759" w:rsidP="00C14FC6">
                      <w:pPr>
                        <w:tabs>
                          <w:tab w:val="left" w:pos="284"/>
                        </w:tabs>
                        <w:jc w:val="both"/>
                        <w:rPr>
                          <w:color w:val="000000" w:themeColor="text1"/>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129" w:history="1">
                        <w:r w:rsidRPr="00D47137">
                          <w:rPr>
                            <w:rStyle w:val="EstilodeenlacesCar"/>
                          </w:rPr>
                          <w:t>https://github.com/python</w:t>
                        </w:r>
                      </w:hyperlink>
                    </w:p>
                    <w:p w14:paraId="6246BF14" w14:textId="4AE27B9C" w:rsidR="008A0759" w:rsidRDefault="008A0759" w:rsidP="00C14FC6">
                      <w:pPr>
                        <w:tabs>
                          <w:tab w:val="left" w:pos="284"/>
                        </w:tabs>
                        <w:jc w:val="both"/>
                        <w:rPr>
                          <w:color w:val="000000" w:themeColor="text1"/>
                        </w:rPr>
                      </w:pPr>
                      <w:r>
                        <w:rPr>
                          <w:color w:val="000000" w:themeColor="text1"/>
                        </w:rPr>
                        <w:tab/>
                      </w:r>
                      <w:r>
                        <w:rPr>
                          <w:color w:val="000000" w:themeColor="text1"/>
                        </w:rPr>
                        <w:tab/>
                        <w:t xml:space="preserve">Tutorial: </w:t>
                      </w:r>
                      <w:hyperlink r:id="rId130" w:history="1">
                        <w:r w:rsidRPr="00D47137">
                          <w:rPr>
                            <w:rStyle w:val="EstilodeenlacesCar"/>
                          </w:rPr>
                          <w:t>https://www.learnpython.org/es/</w:t>
                        </w:r>
                      </w:hyperlink>
                    </w:p>
                    <w:p w14:paraId="2B7322CE" w14:textId="77777777" w:rsidR="008A0759" w:rsidRDefault="008A0759" w:rsidP="00C14FC6">
                      <w:pPr>
                        <w:tabs>
                          <w:tab w:val="left" w:pos="284"/>
                        </w:tabs>
                        <w:jc w:val="both"/>
                        <w:rPr>
                          <w:color w:val="000000" w:themeColor="text1"/>
                        </w:rPr>
                      </w:pPr>
                    </w:p>
                    <w:p w14:paraId="42396125" w14:textId="4E8DA802" w:rsidR="008A0759" w:rsidRDefault="008A0759" w:rsidP="00C14FC6">
                      <w:pPr>
                        <w:tabs>
                          <w:tab w:val="left" w:pos="284"/>
                        </w:tabs>
                        <w:jc w:val="both"/>
                        <w:rPr>
                          <w:rStyle w:val="Hipervnculo"/>
                        </w:rPr>
                      </w:pPr>
                      <w:r>
                        <w:rPr>
                          <w:rStyle w:val="Hipervnculo"/>
                        </w:rPr>
                        <w:t xml:space="preserve"> </w:t>
                      </w:r>
                    </w:p>
                    <w:p w14:paraId="2E50A966" w14:textId="77777777" w:rsidR="008A0759" w:rsidRDefault="008A0759" w:rsidP="00C14FC6">
                      <w:pPr>
                        <w:tabs>
                          <w:tab w:val="left" w:pos="284"/>
                        </w:tabs>
                        <w:jc w:val="both"/>
                        <w:rPr>
                          <w:rStyle w:val="Hipervnculo"/>
                        </w:rPr>
                      </w:pPr>
                      <w:r>
                        <w:rPr>
                          <w:color w:val="000000" w:themeColor="text1"/>
                        </w:rPr>
                        <w:tab/>
                      </w:r>
                      <w:r>
                        <w:rPr>
                          <w:color w:val="000000" w:themeColor="text1"/>
                        </w:rPr>
                        <w:tab/>
                      </w:r>
                    </w:p>
                    <w:p w14:paraId="677F898A" w14:textId="77777777" w:rsidR="008A0759" w:rsidRPr="005114FF" w:rsidRDefault="008A0759" w:rsidP="00C14FC6">
                      <w:pPr>
                        <w:tabs>
                          <w:tab w:val="left" w:pos="284"/>
                        </w:tabs>
                        <w:jc w:val="both"/>
                        <w:rPr>
                          <w:color w:val="0563C1" w:themeColor="hyperlink"/>
                          <w:u w:val="single"/>
                        </w:rPr>
                      </w:pPr>
                    </w:p>
                  </w:txbxContent>
                </v:textbox>
                <w10:anchorlock/>
              </v:rect>
            </w:pict>
          </mc:Fallback>
        </mc:AlternateContent>
      </w:r>
    </w:p>
    <w:p w14:paraId="4C37E103" w14:textId="58D2D2DE" w:rsidR="008A0759" w:rsidRPr="00823F16" w:rsidRDefault="009E4609" w:rsidP="009E4609">
      <w:pPr>
        <w:spacing w:line="276" w:lineRule="auto"/>
        <w:jc w:val="both"/>
        <w:rPr>
          <w:rFonts w:ascii="Arial" w:hAnsi="Arial" w:cs="Arial"/>
        </w:rPr>
      </w:pPr>
      <w:r w:rsidRPr="00823F16">
        <w:rPr>
          <w:rFonts w:ascii="Arial" w:hAnsi="Arial" w:cs="Arial"/>
        </w:rPr>
        <w:t xml:space="preserve">Python es un lenguaje de programación interpretado, dinámico y multiplataforma. Se trata de un lenguaje de programación </w:t>
      </w:r>
      <w:hyperlink r:id="rId131">
        <w:r w:rsidRPr="00823F16">
          <w:rPr>
            <w:rStyle w:val="EstilodeenlacesCar"/>
            <w:rFonts w:ascii="Arial" w:hAnsi="Arial" w:cs="Arial"/>
          </w:rPr>
          <w:t>multiparadigma</w:t>
        </w:r>
      </w:hyperlink>
      <w:r w:rsidRPr="00823F16">
        <w:rPr>
          <w:rFonts w:ascii="Arial" w:hAnsi="Arial" w:cs="Arial"/>
        </w:rPr>
        <w:t xml:space="preserve"> ya que soporta parcialmente programación orientada a objetos, programación estructurada, programación imperativa y en menor medida, programación funcional. Responde, además, a una </w:t>
      </w:r>
      <w:hyperlink r:id="rId132">
        <w:r w:rsidRPr="00823F16">
          <w:rPr>
            <w:rStyle w:val="EstilodeenlacesCar"/>
            <w:rFonts w:ascii="Arial" w:hAnsi="Arial" w:cs="Arial"/>
          </w:rPr>
          <w:t>colección de principios básicos para su escritura</w:t>
        </w:r>
      </w:hyperlink>
      <w:r w:rsidRPr="00823F16">
        <w:rPr>
          <w:rFonts w:ascii="Arial" w:hAnsi="Arial" w:cs="Arial"/>
        </w:rPr>
        <w:t xml:space="preserve"> que afecta directamente en el diseño del lenguaje de programación. </w:t>
      </w:r>
    </w:p>
    <w:p w14:paraId="1978AFE4" w14:textId="4EB94267" w:rsidR="00DF1002" w:rsidRPr="00823F16" w:rsidRDefault="009E4609" w:rsidP="00823F16">
      <w:pPr>
        <w:spacing w:line="276" w:lineRule="auto"/>
        <w:jc w:val="both"/>
        <w:rPr>
          <w:rFonts w:ascii="Arial" w:hAnsi="Arial" w:cs="Arial"/>
        </w:rPr>
      </w:pPr>
      <w:r w:rsidRPr="00823F16">
        <w:rPr>
          <w:rFonts w:ascii="Arial" w:hAnsi="Arial" w:cs="Arial"/>
        </w:rPr>
        <w:t xml:space="preserve">Algunas de las ventajas y características de Python son: </w:t>
      </w:r>
    </w:p>
    <w:p w14:paraId="6CE44949" w14:textId="77777777" w:rsidR="009E4609" w:rsidRPr="00823F16" w:rsidRDefault="009E4609" w:rsidP="00CC6213">
      <w:pPr>
        <w:pStyle w:val="Prrafodelista"/>
        <w:numPr>
          <w:ilvl w:val="0"/>
          <w:numId w:val="18"/>
        </w:numPr>
        <w:spacing w:line="276" w:lineRule="auto"/>
        <w:jc w:val="both"/>
        <w:rPr>
          <w:rFonts w:ascii="Arial" w:hAnsi="Arial" w:cs="Arial"/>
        </w:rPr>
      </w:pPr>
      <w:r w:rsidRPr="00823F16">
        <w:rPr>
          <w:rFonts w:ascii="Arial" w:hAnsi="Arial" w:cs="Arial"/>
        </w:rPr>
        <w:t>Lenguaje de programación sencillo, que presenta una curva de aprendizaje moderada, ya que su filosofía hace hincapié en ofrecer una sintaxis de código legible y, sobre todo, fácil de usar y aprender.</w:t>
      </w:r>
    </w:p>
    <w:p w14:paraId="0CDC5DE6" w14:textId="52DA3436" w:rsidR="009E4609" w:rsidRPr="00823F16" w:rsidRDefault="009E4609" w:rsidP="00CC6213">
      <w:pPr>
        <w:pStyle w:val="Prrafodelista"/>
        <w:numPr>
          <w:ilvl w:val="0"/>
          <w:numId w:val="18"/>
        </w:numPr>
        <w:spacing w:line="276" w:lineRule="auto"/>
        <w:jc w:val="both"/>
        <w:rPr>
          <w:rFonts w:ascii="Arial" w:hAnsi="Arial" w:cs="Arial"/>
        </w:rPr>
      </w:pPr>
      <w:r w:rsidRPr="00823F16">
        <w:rPr>
          <w:rFonts w:ascii="Arial" w:hAnsi="Arial" w:cs="Arial"/>
        </w:rPr>
        <w:t>Es de tipado dinámico, por lo que una variable puede tomar diferentes valores de distintos tipos en diferentes momentos. Las variables son declaradas por su contenido y no por su contenedor, lo que permite cambiar el valor y el tipo de variable durante la ejecución.</w:t>
      </w:r>
      <w:r w:rsidR="001B00F3">
        <w:rPr>
          <w:rFonts w:ascii="Arial" w:hAnsi="Arial" w:cs="Arial"/>
        </w:rPr>
        <w:t xml:space="preserve"> </w:t>
      </w:r>
    </w:p>
    <w:p w14:paraId="7B2B27DA" w14:textId="77777777" w:rsidR="00DF1002" w:rsidRPr="00823F16" w:rsidRDefault="00DF1002" w:rsidP="00DF1002">
      <w:pPr>
        <w:pStyle w:val="Prrafodelista"/>
        <w:numPr>
          <w:ilvl w:val="0"/>
          <w:numId w:val="18"/>
        </w:numPr>
        <w:spacing w:line="276" w:lineRule="auto"/>
        <w:jc w:val="both"/>
        <w:rPr>
          <w:rFonts w:ascii="Arial" w:hAnsi="Arial" w:cs="Arial"/>
        </w:rPr>
      </w:pPr>
      <w:r w:rsidRPr="00823F16">
        <w:rPr>
          <w:rFonts w:ascii="Arial" w:hAnsi="Arial" w:cs="Arial"/>
        </w:rPr>
        <w:t xml:space="preserve">La integración de diferentes librerías permite realizar avanzados análisis estadísticos y crear gráficos interactivos complejos. </w:t>
      </w:r>
    </w:p>
    <w:p w14:paraId="4BC04FDC" w14:textId="1557F04E" w:rsidR="00F23214" w:rsidRDefault="00DF1002" w:rsidP="008A0759">
      <w:pPr>
        <w:pStyle w:val="Prrafodelista"/>
        <w:numPr>
          <w:ilvl w:val="0"/>
          <w:numId w:val="18"/>
        </w:numPr>
        <w:spacing w:line="276" w:lineRule="auto"/>
        <w:jc w:val="both"/>
        <w:rPr>
          <w:rFonts w:ascii="Arial" w:hAnsi="Arial" w:cs="Arial"/>
        </w:rPr>
      </w:pPr>
      <w:r w:rsidRPr="00823F16">
        <w:rPr>
          <w:rFonts w:ascii="Arial" w:hAnsi="Arial" w:cs="Arial"/>
        </w:rPr>
        <w:t>Dispone de potentes librerías para realizar visualizaciones (</w:t>
      </w:r>
      <w:hyperlink r:id="rId133">
        <w:r w:rsidRPr="00823F16">
          <w:rPr>
            <w:rStyle w:val="EstilodeenlacesCar"/>
            <w:rFonts w:ascii="Arial" w:hAnsi="Arial" w:cs="Arial"/>
          </w:rPr>
          <w:t>Matplotlib</w:t>
        </w:r>
      </w:hyperlink>
      <w:r w:rsidRPr="00823F16">
        <w:rPr>
          <w:rFonts w:ascii="Arial" w:hAnsi="Arial" w:cs="Arial"/>
        </w:rPr>
        <w:t xml:space="preserve"> o </w:t>
      </w:r>
      <w:hyperlink r:id="rId134">
        <w:r w:rsidRPr="00823F16">
          <w:rPr>
            <w:rStyle w:val="EstilodeenlacesCar"/>
            <w:rFonts w:ascii="Arial" w:hAnsi="Arial" w:cs="Arial"/>
          </w:rPr>
          <w:t>Bokeh</w:t>
        </w:r>
      </w:hyperlink>
      <w:r w:rsidRPr="00823F16">
        <w:rPr>
          <w:rFonts w:ascii="Arial" w:hAnsi="Arial" w:cs="Arial"/>
        </w:rPr>
        <w:t>), cálculo numérico y análisis de datos (</w:t>
      </w:r>
      <w:hyperlink r:id="rId135">
        <w:r w:rsidRPr="00823F16">
          <w:rPr>
            <w:rStyle w:val="EstilodeenlacesCar"/>
            <w:rFonts w:ascii="Arial" w:hAnsi="Arial" w:cs="Arial"/>
          </w:rPr>
          <w:t>Numpy</w:t>
        </w:r>
      </w:hyperlink>
      <w:r w:rsidRPr="00823F16">
        <w:rPr>
          <w:rFonts w:ascii="Arial" w:hAnsi="Arial" w:cs="Arial"/>
        </w:rPr>
        <w:t xml:space="preserve">, </w:t>
      </w:r>
      <w:hyperlink r:id="rId136">
        <w:r w:rsidRPr="00823F16">
          <w:rPr>
            <w:rStyle w:val="EstilodeenlacesCar"/>
            <w:rFonts w:ascii="Arial" w:hAnsi="Arial" w:cs="Arial"/>
          </w:rPr>
          <w:t>SciPy</w:t>
        </w:r>
      </w:hyperlink>
      <w:r w:rsidRPr="00823F16">
        <w:rPr>
          <w:rFonts w:ascii="Arial" w:hAnsi="Arial" w:cs="Arial"/>
        </w:rPr>
        <w:t xml:space="preserve"> o </w:t>
      </w:r>
      <w:hyperlink r:id="rId137">
        <w:r w:rsidRPr="00823F16">
          <w:rPr>
            <w:rStyle w:val="EstilodeenlacesCar"/>
            <w:rFonts w:ascii="Arial" w:hAnsi="Arial" w:cs="Arial"/>
          </w:rPr>
          <w:t>Pandas</w:t>
        </w:r>
      </w:hyperlink>
      <w:r w:rsidRPr="00823F16">
        <w:rPr>
          <w:rFonts w:ascii="Arial" w:hAnsi="Arial" w:cs="Arial"/>
        </w:rPr>
        <w:t>) o para el procesamiento de lenguaje natural (</w:t>
      </w:r>
      <w:hyperlink r:id="rId138">
        <w:r w:rsidRPr="00823F16">
          <w:rPr>
            <w:rStyle w:val="EstilodeenlacesCar"/>
            <w:rFonts w:ascii="Arial" w:hAnsi="Arial" w:cs="Arial"/>
          </w:rPr>
          <w:t>spaCy</w:t>
        </w:r>
      </w:hyperlink>
      <w:r w:rsidRPr="00823F16">
        <w:rPr>
          <w:rFonts w:ascii="Arial" w:hAnsi="Arial" w:cs="Arial"/>
        </w:rPr>
        <w:t xml:space="preserve">), entre otras numerosas tareas. </w:t>
      </w:r>
    </w:p>
    <w:p w14:paraId="69AA94EF" w14:textId="77777777" w:rsidR="00F23214" w:rsidRDefault="00F23214">
      <w:pPr>
        <w:rPr>
          <w:rFonts w:ascii="Arial" w:hAnsi="Arial" w:cs="Arial"/>
        </w:rPr>
      </w:pPr>
      <w:r>
        <w:rPr>
          <w:rFonts w:ascii="Arial" w:hAnsi="Arial" w:cs="Arial"/>
        </w:rPr>
        <w:br w:type="page"/>
      </w:r>
    </w:p>
    <w:p w14:paraId="11354173" w14:textId="1E82D2DE" w:rsidR="00C14FC6" w:rsidRDefault="00C14FC6" w:rsidP="00BC4573">
      <w:pPr>
        <w:pStyle w:val="Ttulo4"/>
        <w:numPr>
          <w:ilvl w:val="2"/>
          <w:numId w:val="48"/>
        </w:numPr>
      </w:pPr>
      <w:bookmarkStart w:id="22" w:name="_Toc66865493"/>
      <w:r>
        <w:lastRenderedPageBreak/>
        <w:t>GNU Octave</w:t>
      </w:r>
      <w:bookmarkEnd w:id="22"/>
    </w:p>
    <w:p w14:paraId="4AB310FC" w14:textId="3BAC5CF6" w:rsidR="00C72D11" w:rsidRPr="00C14FC6" w:rsidRDefault="00C14FC6" w:rsidP="00C14FC6">
      <w:pPr>
        <w:rPr>
          <w:b/>
          <w:lang w:val="en-US"/>
        </w:rPr>
      </w:pPr>
      <w:r>
        <w:rPr>
          <w:noProof/>
          <w:lang w:eastAsia="es-ES"/>
        </w:rPr>
        <mc:AlternateContent>
          <mc:Choice Requires="wps">
            <w:drawing>
              <wp:inline distT="0" distB="0" distL="0" distR="0" wp14:anchorId="5E772A06" wp14:editId="31EF8FC6">
                <wp:extent cx="5400040" cy="1928192"/>
                <wp:effectExtent l="0" t="0" r="0" b="0"/>
                <wp:docPr id="20" name="Rectángulo 20"/>
                <wp:cNvGraphicFramePr/>
                <a:graphic xmlns:a="http://schemas.openxmlformats.org/drawingml/2006/main">
                  <a:graphicData uri="http://schemas.microsoft.com/office/word/2010/wordprocessingShape">
                    <wps:wsp>
                      <wps:cNvSpPr/>
                      <wps:spPr>
                        <a:xfrm>
                          <a:off x="0" y="0"/>
                          <a:ext cx="5400040" cy="1928192"/>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CDE4B55" w14:textId="77777777"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52512419" w14:textId="31E53793" w:rsidR="008A0759" w:rsidRDefault="008A0759" w:rsidP="00C14FC6">
                            <w:pPr>
                              <w:rPr>
                                <w:color w:val="000000" w:themeColor="text1"/>
                              </w:rPr>
                            </w:pPr>
                            <w:r w:rsidRPr="00823F16">
                              <w:rPr>
                                <w:b/>
                                <w:color w:val="000000" w:themeColor="text1"/>
                              </w:rPr>
                              <w:t>Licencia:</w:t>
                            </w:r>
                            <w:r w:rsidRPr="00C14FC6">
                              <w:rPr>
                                <w:color w:val="000000" w:themeColor="text1"/>
                              </w:rPr>
                              <w:t xml:space="preserve"> </w:t>
                            </w:r>
                            <w:hyperlink r:id="rId139" w:history="1">
                              <w:r w:rsidRPr="00823F16">
                                <w:rPr>
                                  <w:rStyle w:val="EstilodeenlacesCar"/>
                                </w:rPr>
                                <w:t>GNU - GLP V3</w:t>
                              </w:r>
                            </w:hyperlink>
                          </w:p>
                          <w:p w14:paraId="47A13065" w14:textId="0070210B" w:rsidR="008A0759" w:rsidRPr="00C14FC6" w:rsidRDefault="008A0759" w:rsidP="00C14FC6">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0DE2A8A7" w14:textId="77777777" w:rsidR="008A0759" w:rsidRPr="00823F16" w:rsidRDefault="008A0759" w:rsidP="00C14FC6">
                            <w:pPr>
                              <w:rPr>
                                <w:b/>
                                <w:color w:val="000000" w:themeColor="text1"/>
                                <w:lang w:val="en-US"/>
                              </w:rPr>
                            </w:pPr>
                            <w:r w:rsidRPr="00823F16">
                              <w:rPr>
                                <w:b/>
                                <w:color w:val="000000" w:themeColor="text1"/>
                                <w:lang w:val="en-US"/>
                              </w:rPr>
                              <w:t xml:space="preserve">Enlaces: </w:t>
                            </w:r>
                          </w:p>
                          <w:p w14:paraId="4B6CD2C7" w14:textId="2D7AB648" w:rsidR="008A0759" w:rsidRPr="00823F16" w:rsidRDefault="008A0759" w:rsidP="00C14FC6">
                            <w:pPr>
                              <w:rPr>
                                <w:rStyle w:val="Hipervnculo"/>
                                <w:lang w:val="en-US"/>
                              </w:rPr>
                            </w:pPr>
                            <w:r w:rsidRPr="00823F16">
                              <w:rPr>
                                <w:color w:val="000000" w:themeColor="text1"/>
                                <w:lang w:val="en-US"/>
                              </w:rPr>
                              <w:tab/>
                              <w:t>Sitio web:</w:t>
                            </w:r>
                            <w:r w:rsidRPr="00823F16">
                              <w:rPr>
                                <w:rStyle w:val="EstilodeenlacesCar"/>
                                <w:lang w:val="en-US"/>
                              </w:rPr>
                              <w:t xml:space="preserve"> </w:t>
                            </w:r>
                            <w:hyperlink r:id="rId140" w:history="1">
                              <w:r w:rsidRPr="00823F16">
                                <w:rPr>
                                  <w:rStyle w:val="EstilodeenlacesCar"/>
                                  <w:lang w:val="en-US"/>
                                </w:rPr>
                                <w:t>https://www.gnu.org/software/octave/</w:t>
                              </w:r>
                            </w:hyperlink>
                          </w:p>
                          <w:p w14:paraId="28DEFA68" w14:textId="4BCE3717" w:rsidR="008A0759" w:rsidRDefault="008A0759" w:rsidP="00C14FC6">
                            <w:pPr>
                              <w:tabs>
                                <w:tab w:val="left" w:pos="284"/>
                              </w:tabs>
                              <w:jc w:val="both"/>
                              <w:rPr>
                                <w:color w:val="000000" w:themeColor="text1"/>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141" w:history="1">
                              <w:r w:rsidRPr="00D47137">
                                <w:rPr>
                                  <w:rStyle w:val="EstilodeenlacesCar"/>
                                </w:rPr>
                                <w:t>https://github.com/gnu-octave</w:t>
                              </w:r>
                            </w:hyperlink>
                          </w:p>
                          <w:p w14:paraId="0D3920A8" w14:textId="5014F94A" w:rsidR="008A0759" w:rsidRDefault="008A0759" w:rsidP="00C14FC6">
                            <w:pPr>
                              <w:tabs>
                                <w:tab w:val="left" w:pos="284"/>
                              </w:tabs>
                              <w:jc w:val="both"/>
                              <w:rPr>
                                <w:color w:val="000000" w:themeColor="text1"/>
                              </w:rPr>
                            </w:pPr>
                            <w:r>
                              <w:rPr>
                                <w:color w:val="000000" w:themeColor="text1"/>
                              </w:rPr>
                              <w:tab/>
                            </w:r>
                            <w:r>
                              <w:rPr>
                                <w:color w:val="000000" w:themeColor="text1"/>
                              </w:rPr>
                              <w:tab/>
                            </w:r>
                          </w:p>
                          <w:p w14:paraId="63A67B56" w14:textId="77777777" w:rsidR="008A0759" w:rsidRDefault="008A0759" w:rsidP="00C14FC6">
                            <w:pPr>
                              <w:tabs>
                                <w:tab w:val="left" w:pos="284"/>
                              </w:tabs>
                              <w:jc w:val="both"/>
                              <w:rPr>
                                <w:color w:val="000000" w:themeColor="text1"/>
                              </w:rPr>
                            </w:pPr>
                          </w:p>
                          <w:p w14:paraId="04D675D3" w14:textId="77777777" w:rsidR="008A0759" w:rsidRDefault="008A0759" w:rsidP="00C14FC6">
                            <w:pPr>
                              <w:tabs>
                                <w:tab w:val="left" w:pos="284"/>
                              </w:tabs>
                              <w:jc w:val="both"/>
                              <w:rPr>
                                <w:rStyle w:val="Hipervnculo"/>
                              </w:rPr>
                            </w:pPr>
                            <w:r>
                              <w:rPr>
                                <w:rStyle w:val="Hipervnculo"/>
                              </w:rPr>
                              <w:t xml:space="preserve"> </w:t>
                            </w:r>
                          </w:p>
                          <w:p w14:paraId="3272E27D" w14:textId="77777777" w:rsidR="008A0759" w:rsidRDefault="008A0759" w:rsidP="00C14FC6">
                            <w:pPr>
                              <w:tabs>
                                <w:tab w:val="left" w:pos="284"/>
                              </w:tabs>
                              <w:jc w:val="both"/>
                              <w:rPr>
                                <w:rStyle w:val="Hipervnculo"/>
                              </w:rPr>
                            </w:pPr>
                            <w:r>
                              <w:rPr>
                                <w:color w:val="000000" w:themeColor="text1"/>
                              </w:rPr>
                              <w:tab/>
                            </w:r>
                            <w:r>
                              <w:rPr>
                                <w:color w:val="000000" w:themeColor="text1"/>
                              </w:rPr>
                              <w:tab/>
                            </w:r>
                          </w:p>
                          <w:p w14:paraId="7C67B025" w14:textId="77777777" w:rsidR="008A0759" w:rsidRPr="005114FF" w:rsidRDefault="008A0759" w:rsidP="00C14FC6">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E772A06" id="Rectángulo 20" o:spid="_x0000_s1044" style="width:425.2pt;height:151.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" fillcolor="#ededed [662]" stroked="f" strokeweight="2.25pt">
                <v:textbox inset="6mm,1mm,6mm,1mm">
                  <w:txbxContent>
                    <w:p w14:paraId="6CDE4B55" w14:textId="77777777"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Lenguaje de programación</w:t>
                      </w:r>
                    </w:p>
                    <w:p w14:paraId="52512419" w14:textId="31E53793" w:rsidR="008A0759" w:rsidRDefault="008A0759" w:rsidP="00C14FC6">
                      <w:pPr>
                        <w:rPr>
                          <w:color w:val="000000" w:themeColor="text1"/>
                        </w:rPr>
                      </w:pPr>
                      <w:r w:rsidRPr="00823F16">
                        <w:rPr>
                          <w:b/>
                          <w:color w:val="000000" w:themeColor="text1"/>
                        </w:rPr>
                        <w:t>Licencia:</w:t>
                      </w:r>
                      <w:r w:rsidRPr="00C14FC6">
                        <w:rPr>
                          <w:color w:val="000000" w:themeColor="text1"/>
                        </w:rPr>
                        <w:t xml:space="preserve"> </w:t>
                      </w:r>
                      <w:hyperlink r:id="rId142" w:history="1">
                        <w:r w:rsidRPr="00823F16">
                          <w:rPr>
                            <w:rStyle w:val="EstilodeenlacesCar"/>
                          </w:rPr>
                          <w:t>GNU - GLP V3</w:t>
                        </w:r>
                      </w:hyperlink>
                    </w:p>
                    <w:p w14:paraId="47A13065" w14:textId="0070210B" w:rsidR="008A0759" w:rsidRPr="00C14FC6" w:rsidRDefault="008A0759" w:rsidP="00C14FC6">
                      <w:pPr>
                        <w:rPr>
                          <w:color w:val="000000" w:themeColor="text1"/>
                        </w:rPr>
                      </w:pPr>
                      <w:r>
                        <w:rPr>
                          <w:b/>
                          <w:color w:val="000000" w:themeColor="text1"/>
                        </w:rPr>
                        <w:t>Coste</w:t>
                      </w:r>
                      <w:r w:rsidRPr="00823F16">
                        <w:rPr>
                          <w:b/>
                          <w:color w:val="000000" w:themeColor="text1"/>
                        </w:rPr>
                        <w:t>:</w:t>
                      </w:r>
                      <w:r>
                        <w:rPr>
                          <w:color w:val="000000" w:themeColor="text1"/>
                        </w:rPr>
                        <w:t xml:space="preserve"> Software gratuito</w:t>
                      </w:r>
                    </w:p>
                    <w:p w14:paraId="0DE2A8A7" w14:textId="77777777" w:rsidR="008A0759" w:rsidRPr="00823F16" w:rsidRDefault="008A0759" w:rsidP="00C14FC6">
                      <w:pPr>
                        <w:rPr>
                          <w:b/>
                          <w:color w:val="000000" w:themeColor="text1"/>
                          <w:lang w:val="en-US"/>
                        </w:rPr>
                      </w:pPr>
                      <w:r w:rsidRPr="00823F16">
                        <w:rPr>
                          <w:b/>
                          <w:color w:val="000000" w:themeColor="text1"/>
                          <w:lang w:val="en-US"/>
                        </w:rPr>
                        <w:t xml:space="preserve">Enlaces: </w:t>
                      </w:r>
                    </w:p>
                    <w:p w14:paraId="4B6CD2C7" w14:textId="2D7AB648" w:rsidR="008A0759" w:rsidRPr="00823F16" w:rsidRDefault="008A0759" w:rsidP="00C14FC6">
                      <w:pPr>
                        <w:rPr>
                          <w:rStyle w:val="Hipervnculo"/>
                          <w:lang w:val="en-US"/>
                        </w:rPr>
                      </w:pPr>
                      <w:r w:rsidRPr="00823F16">
                        <w:rPr>
                          <w:color w:val="000000" w:themeColor="text1"/>
                          <w:lang w:val="en-US"/>
                        </w:rPr>
                        <w:tab/>
                        <w:t>Sitio web:</w:t>
                      </w:r>
                      <w:r w:rsidRPr="00823F16">
                        <w:rPr>
                          <w:rStyle w:val="EstilodeenlacesCar"/>
                          <w:lang w:val="en-US"/>
                        </w:rPr>
                        <w:t xml:space="preserve"> </w:t>
                      </w:r>
                      <w:hyperlink r:id="rId143" w:history="1">
                        <w:r w:rsidRPr="00823F16">
                          <w:rPr>
                            <w:rStyle w:val="EstilodeenlacesCar"/>
                            <w:lang w:val="en-US"/>
                          </w:rPr>
                          <w:t>https://www.gnu.org/software/octave/</w:t>
                        </w:r>
                      </w:hyperlink>
                    </w:p>
                    <w:p w14:paraId="28DEFA68" w14:textId="4BCE3717" w:rsidR="008A0759" w:rsidRDefault="008A0759" w:rsidP="00C14FC6">
                      <w:pPr>
                        <w:tabs>
                          <w:tab w:val="left" w:pos="284"/>
                        </w:tabs>
                        <w:jc w:val="both"/>
                        <w:rPr>
                          <w:color w:val="000000" w:themeColor="text1"/>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144" w:history="1">
                        <w:r w:rsidRPr="00D47137">
                          <w:rPr>
                            <w:rStyle w:val="EstilodeenlacesCar"/>
                          </w:rPr>
                          <w:t>https://github.com/gnu-octave</w:t>
                        </w:r>
                      </w:hyperlink>
                    </w:p>
                    <w:p w14:paraId="0D3920A8" w14:textId="5014F94A" w:rsidR="008A0759" w:rsidRDefault="008A0759" w:rsidP="00C14FC6">
                      <w:pPr>
                        <w:tabs>
                          <w:tab w:val="left" w:pos="284"/>
                        </w:tabs>
                        <w:jc w:val="both"/>
                        <w:rPr>
                          <w:color w:val="000000" w:themeColor="text1"/>
                        </w:rPr>
                      </w:pPr>
                      <w:r>
                        <w:rPr>
                          <w:color w:val="000000" w:themeColor="text1"/>
                        </w:rPr>
                        <w:tab/>
                      </w:r>
                      <w:r>
                        <w:rPr>
                          <w:color w:val="000000" w:themeColor="text1"/>
                        </w:rPr>
                        <w:tab/>
                      </w:r>
                    </w:p>
                    <w:p w14:paraId="63A67B56" w14:textId="77777777" w:rsidR="008A0759" w:rsidRDefault="008A0759" w:rsidP="00C14FC6">
                      <w:pPr>
                        <w:tabs>
                          <w:tab w:val="left" w:pos="284"/>
                        </w:tabs>
                        <w:jc w:val="both"/>
                        <w:rPr>
                          <w:color w:val="000000" w:themeColor="text1"/>
                        </w:rPr>
                      </w:pPr>
                    </w:p>
                    <w:p w14:paraId="04D675D3" w14:textId="77777777" w:rsidR="008A0759" w:rsidRDefault="008A0759" w:rsidP="00C14FC6">
                      <w:pPr>
                        <w:tabs>
                          <w:tab w:val="left" w:pos="284"/>
                        </w:tabs>
                        <w:jc w:val="both"/>
                        <w:rPr>
                          <w:rStyle w:val="Hipervnculo"/>
                        </w:rPr>
                      </w:pPr>
                      <w:r>
                        <w:rPr>
                          <w:rStyle w:val="Hipervnculo"/>
                        </w:rPr>
                        <w:t xml:space="preserve"> </w:t>
                      </w:r>
                    </w:p>
                    <w:p w14:paraId="3272E27D" w14:textId="77777777" w:rsidR="008A0759" w:rsidRDefault="008A0759" w:rsidP="00C14FC6">
                      <w:pPr>
                        <w:tabs>
                          <w:tab w:val="left" w:pos="284"/>
                        </w:tabs>
                        <w:jc w:val="both"/>
                        <w:rPr>
                          <w:rStyle w:val="Hipervnculo"/>
                        </w:rPr>
                      </w:pPr>
                      <w:r>
                        <w:rPr>
                          <w:color w:val="000000" w:themeColor="text1"/>
                        </w:rPr>
                        <w:tab/>
                      </w:r>
                      <w:r>
                        <w:rPr>
                          <w:color w:val="000000" w:themeColor="text1"/>
                        </w:rPr>
                        <w:tab/>
                      </w:r>
                    </w:p>
                    <w:p w14:paraId="7C67B025" w14:textId="77777777" w:rsidR="008A0759" w:rsidRPr="005114FF" w:rsidRDefault="008A0759" w:rsidP="00C14FC6">
                      <w:pPr>
                        <w:tabs>
                          <w:tab w:val="left" w:pos="284"/>
                        </w:tabs>
                        <w:jc w:val="both"/>
                        <w:rPr>
                          <w:color w:val="0563C1" w:themeColor="hyperlink"/>
                          <w:u w:val="single"/>
                        </w:rPr>
                      </w:pPr>
                    </w:p>
                  </w:txbxContent>
                </v:textbox>
                <w10:anchorlock/>
              </v:rect>
            </w:pict>
          </mc:Fallback>
        </mc:AlternateContent>
      </w:r>
    </w:p>
    <w:p w14:paraId="5F71C0D6"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GNU Octave es un lenguaje de programación escrito en C++, diseñado principalmente para resolver tareas de algebra computacional. Es la alternativa más conocida a la solución comercial </w:t>
      </w:r>
      <w:hyperlink r:id="rId145">
        <w:r w:rsidRPr="00823F16">
          <w:rPr>
            <w:rStyle w:val="EstilodeenlacesCar"/>
            <w:rFonts w:ascii="Arial" w:hAnsi="Arial" w:cs="Arial"/>
          </w:rPr>
          <w:t>MATLAB</w:t>
        </w:r>
      </w:hyperlink>
      <w:r w:rsidRPr="00823F16">
        <w:rPr>
          <w:rFonts w:ascii="Arial" w:hAnsi="Arial" w:cs="Arial"/>
        </w:rPr>
        <w:t xml:space="preserve">, pero se trata de un software libre, no dispone de interfaz gráfica, el consumo de memoria es mucho menor pero la velocidad de ejecución puede resultar más lenta. </w:t>
      </w:r>
    </w:p>
    <w:p w14:paraId="29FFC79B"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Las características principales que presenta esta herramienta son: </w:t>
      </w:r>
    </w:p>
    <w:p w14:paraId="5499546F" w14:textId="77777777" w:rsidR="009E4609" w:rsidRPr="00823F16" w:rsidRDefault="009E4609" w:rsidP="00CC6213">
      <w:pPr>
        <w:pStyle w:val="Prrafodelista"/>
        <w:numPr>
          <w:ilvl w:val="0"/>
          <w:numId w:val="19"/>
        </w:numPr>
        <w:spacing w:line="276" w:lineRule="auto"/>
        <w:jc w:val="both"/>
        <w:rPr>
          <w:rFonts w:ascii="Arial" w:hAnsi="Arial" w:cs="Arial"/>
        </w:rPr>
      </w:pPr>
      <w:r w:rsidRPr="00823F16">
        <w:rPr>
          <w:rFonts w:ascii="Arial" w:hAnsi="Arial" w:cs="Arial"/>
        </w:rPr>
        <w:t>Potentes funciones matemáticas integradas (ecuaciones diferenciales, cálculo de matrices, algebra lineal, entre otras) y es posible ampliarlas con la incorporación de bibliotecas de funciones.</w:t>
      </w:r>
    </w:p>
    <w:p w14:paraId="3CCFDDF5" w14:textId="2DE54589" w:rsidR="00DF1002" w:rsidRPr="00823F16" w:rsidRDefault="00DF1002" w:rsidP="00DF1002">
      <w:pPr>
        <w:pStyle w:val="Prrafodelista"/>
        <w:numPr>
          <w:ilvl w:val="0"/>
          <w:numId w:val="19"/>
        </w:numPr>
        <w:spacing w:line="276" w:lineRule="auto"/>
        <w:jc w:val="both"/>
        <w:rPr>
          <w:rFonts w:ascii="Arial" w:hAnsi="Arial" w:cs="Arial"/>
        </w:rPr>
      </w:pPr>
      <w:r w:rsidRPr="00823F16">
        <w:rPr>
          <w:rFonts w:ascii="Arial" w:hAnsi="Arial" w:cs="Arial"/>
        </w:rPr>
        <w:t>Compatible con muchos scripts de Matlab.</w:t>
      </w:r>
    </w:p>
    <w:p w14:paraId="1948F8F9" w14:textId="6BC44A18" w:rsidR="009E4609" w:rsidRPr="00823F16" w:rsidRDefault="009E4609" w:rsidP="00CC6213">
      <w:pPr>
        <w:pStyle w:val="Prrafodelista"/>
        <w:numPr>
          <w:ilvl w:val="0"/>
          <w:numId w:val="19"/>
        </w:numPr>
        <w:spacing w:line="276" w:lineRule="auto"/>
        <w:jc w:val="both"/>
        <w:rPr>
          <w:rFonts w:ascii="Arial" w:hAnsi="Arial" w:cs="Arial"/>
        </w:rPr>
      </w:pPr>
      <w:r w:rsidRPr="00823F16">
        <w:rPr>
          <w:rFonts w:ascii="Arial" w:hAnsi="Arial" w:cs="Arial"/>
        </w:rPr>
        <w:t>El intérprete de Octave tiene un motor gráfico basado en la librería</w:t>
      </w:r>
      <w:r w:rsidR="001B00F3">
        <w:rPr>
          <w:rFonts w:ascii="Arial" w:hAnsi="Arial" w:cs="Arial"/>
        </w:rPr>
        <w:t xml:space="preserve"> </w:t>
      </w:r>
      <w:hyperlink r:id="rId146">
        <w:r w:rsidRPr="00823F16">
          <w:rPr>
            <w:rStyle w:val="EstilodeenlacesCar"/>
            <w:rFonts w:ascii="Arial" w:hAnsi="Arial" w:cs="Arial"/>
          </w:rPr>
          <w:t>OpenGL</w:t>
        </w:r>
      </w:hyperlink>
      <w:r w:rsidRPr="00823F16">
        <w:rPr>
          <w:rStyle w:val="EstilodeenlacesCar"/>
          <w:rFonts w:ascii="Arial" w:hAnsi="Arial" w:cs="Arial"/>
        </w:rPr>
        <w:t xml:space="preserve"> </w:t>
      </w:r>
      <w:r w:rsidRPr="00823F16">
        <w:rPr>
          <w:rFonts w:ascii="Arial" w:hAnsi="Arial" w:cs="Arial"/>
        </w:rPr>
        <w:t xml:space="preserve">para crear gráficos 2D y 3D. Alternativamente se puede utilizar la librería </w:t>
      </w:r>
      <w:hyperlink r:id="rId147">
        <w:r w:rsidRPr="00823F16">
          <w:rPr>
            <w:rStyle w:val="EstilodeenlacesCar"/>
            <w:rFonts w:ascii="Arial" w:hAnsi="Arial" w:cs="Arial"/>
          </w:rPr>
          <w:t>gnuplot</w:t>
        </w:r>
      </w:hyperlink>
      <w:r w:rsidRPr="00823F16">
        <w:rPr>
          <w:rFonts w:ascii="Arial" w:hAnsi="Arial" w:cs="Arial"/>
        </w:rPr>
        <w:t xml:space="preserve"> con el mismo propósito.</w:t>
      </w:r>
      <w:r w:rsidR="001B00F3">
        <w:rPr>
          <w:rFonts w:ascii="Arial" w:hAnsi="Arial" w:cs="Arial"/>
        </w:rPr>
        <w:t xml:space="preserve"> </w:t>
      </w:r>
    </w:p>
    <w:p w14:paraId="65844BDB" w14:textId="23037340" w:rsidR="008A0759" w:rsidRDefault="009E4609" w:rsidP="00F23214">
      <w:pPr>
        <w:pStyle w:val="Prrafodelista"/>
        <w:numPr>
          <w:ilvl w:val="0"/>
          <w:numId w:val="19"/>
        </w:numPr>
        <w:spacing w:line="276" w:lineRule="auto"/>
        <w:jc w:val="both"/>
        <w:rPr>
          <w:rFonts w:ascii="Arial" w:hAnsi="Arial" w:cs="Arial"/>
        </w:rPr>
      </w:pPr>
      <w:r w:rsidRPr="00823F16">
        <w:rPr>
          <w:rFonts w:ascii="Arial" w:hAnsi="Arial" w:cs="Arial"/>
        </w:rPr>
        <w:t xml:space="preserve">Dispone del </w:t>
      </w:r>
      <w:hyperlink r:id="rId148">
        <w:r w:rsidRPr="00823F16">
          <w:rPr>
            <w:rStyle w:val="EstilodeenlacesCar"/>
            <w:rFonts w:ascii="Arial" w:hAnsi="Arial" w:cs="Arial"/>
          </w:rPr>
          <w:t>paqu</w:t>
        </w:r>
        <w:r w:rsidR="007517F9">
          <w:rPr>
            <w:rStyle w:val="EstilodeenlacesCar"/>
            <w:rFonts w:ascii="Arial" w:hAnsi="Arial" w:cs="Arial"/>
          </w:rPr>
          <w:t xml:space="preserve">ete </w:t>
        </w:r>
        <w:r w:rsidRPr="00823F16">
          <w:rPr>
            <w:rStyle w:val="EstilodeenlacesCar"/>
            <w:rFonts w:ascii="Arial" w:hAnsi="Arial" w:cs="Arial"/>
          </w:rPr>
          <w:t>index</w:t>
        </w:r>
      </w:hyperlink>
      <w:r w:rsidRPr="00823F16">
        <w:rPr>
          <w:rFonts w:ascii="Arial" w:hAnsi="Arial" w:cs="Arial"/>
        </w:rPr>
        <w:t xml:space="preserve"> con numerosas extensiones que enriquecen notablemente la funcionalidad de la herramienta. </w:t>
      </w:r>
    </w:p>
    <w:p w14:paraId="5669115A" w14:textId="77777777" w:rsidR="00F23214" w:rsidRPr="00F23214" w:rsidRDefault="00F23214" w:rsidP="00F23214">
      <w:pPr>
        <w:pStyle w:val="Prrafodelista"/>
        <w:spacing w:line="276" w:lineRule="auto"/>
        <w:jc w:val="both"/>
        <w:rPr>
          <w:rFonts w:ascii="Arial" w:hAnsi="Arial"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6A223AFE" w14:textId="77777777" w:rsidTr="007517F9">
        <w:tc>
          <w:tcPr>
            <w:tcW w:w="8494" w:type="dxa"/>
            <w:shd w:val="clear" w:color="auto" w:fill="6E2585"/>
          </w:tcPr>
          <w:p w14:paraId="0235EF19" w14:textId="77777777" w:rsidR="00EF2F81" w:rsidRPr="007517F9" w:rsidRDefault="00EF2F81" w:rsidP="00A86E57">
            <w:pPr>
              <w:jc w:val="center"/>
              <w:rPr>
                <w:b/>
              </w:rPr>
            </w:pPr>
            <w:r w:rsidRPr="007517F9">
              <w:rPr>
                <w:b/>
                <w:color w:val="FFFFFF" w:themeColor="background1"/>
                <w:sz w:val="28"/>
              </w:rPr>
              <w:t>Herramientas de analítica de datos para programadores</w:t>
            </w:r>
          </w:p>
        </w:tc>
      </w:tr>
      <w:tr w:rsidR="00EF2F81" w14:paraId="6C008191" w14:textId="77777777" w:rsidTr="00A86E57">
        <w:trPr>
          <w:trHeight w:val="3204"/>
        </w:trPr>
        <w:tc>
          <w:tcPr>
            <w:tcW w:w="8494" w:type="dxa"/>
          </w:tcPr>
          <w:p w14:paraId="3E3E02DC" w14:textId="77777777"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6A779B19" wp14:editId="7B59B319">
                  <wp:extent cx="3231039" cy="2604052"/>
                  <wp:effectExtent l="0" t="0" r="7620" b="6350"/>
                  <wp:docPr id="466" name="Imagen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3231039" cy="2604052"/>
                          </a:xfrm>
                          <a:prstGeom prst="rect">
                            <a:avLst/>
                          </a:prstGeom>
                          <a:noFill/>
                        </pic:spPr>
                      </pic:pic>
                    </a:graphicData>
                  </a:graphic>
                </wp:inline>
              </w:drawing>
            </w:r>
          </w:p>
        </w:tc>
      </w:tr>
    </w:tbl>
    <w:p w14:paraId="12C2A065" w14:textId="09D36392" w:rsidR="00945EE7" w:rsidRPr="00C14FC6" w:rsidRDefault="00E12CC8" w:rsidP="007517F9">
      <w:pPr>
        <w:pStyle w:val="Ttulo2"/>
        <w:rPr>
          <w:rFonts w:eastAsiaTheme="minorEastAsia"/>
        </w:rPr>
      </w:pPr>
      <w:bookmarkStart w:id="23" w:name="_Toc66865494"/>
      <w:r>
        <w:lastRenderedPageBreak/>
        <w:t>Herramientas</w:t>
      </w:r>
      <w:r w:rsidR="00945EE7">
        <w:t xml:space="preserve"> de visualización</w:t>
      </w:r>
      <w:r>
        <w:t xml:space="preserve"> de datos</w:t>
      </w:r>
      <w:bookmarkEnd w:id="23"/>
      <w:r w:rsidR="00945EE7">
        <w:t xml:space="preserve"> </w:t>
      </w:r>
    </w:p>
    <w:p w14:paraId="6E573FCF"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La visualización de datos es una tarea vinculada al análisis de datos cuyo objetivo es la representación gráfica para interpretar la información subyacente a los datos, como puede ser un gráfico, un mapa y un diagrama, entre otros. Además de contribuir a una mayor comprensión e interpretabilidad de los datos, permite detectar patrones, tendencias, datos anómalos, proyectar predicciones o comunicar inferencia derivada del análisis de datos. </w:t>
      </w:r>
    </w:p>
    <w:p w14:paraId="2437E27C" w14:textId="0689780C" w:rsidR="009E4609" w:rsidRPr="00823F16" w:rsidRDefault="009E4609" w:rsidP="009E4609">
      <w:pPr>
        <w:spacing w:line="276" w:lineRule="auto"/>
        <w:jc w:val="both"/>
        <w:rPr>
          <w:rFonts w:ascii="Arial" w:hAnsi="Arial" w:cs="Arial"/>
        </w:rPr>
      </w:pPr>
      <w:r w:rsidRPr="00823F16">
        <w:rPr>
          <w:rFonts w:ascii="Arial" w:hAnsi="Arial" w:cs="Arial"/>
        </w:rPr>
        <w:t xml:space="preserve">Las visualizaciones de datos no son algo nuevo, pero la incorporación de nuevas herramientas ha logrado que esta disciplina sea una parte esencial de la Ciencia de Datos. La aplicabilidad de las técnicas de visualización trasciende a ámbitos como el marketing, la salud, la ciencia, la economía e incluso tienen una presencia permanente en los medios de comunicación. Otras disciplinas, a priori, alejadas del contexto de los datos como el arte, incluyen estas </w:t>
      </w:r>
      <w:hyperlink r:id="rId150" w:history="1">
        <w:r w:rsidRPr="00823F16">
          <w:rPr>
            <w:rStyle w:val="EstilodeenlacesCar"/>
            <w:rFonts w:ascii="Arial" w:hAnsi="Arial" w:cs="Arial"/>
          </w:rPr>
          <w:t>técnicas generando obras de arte, piezas musicales e incluso esculturas</w:t>
        </w:r>
      </w:hyperlink>
      <w:r w:rsidRPr="00823F16">
        <w:rPr>
          <w:rFonts w:ascii="Arial" w:hAnsi="Arial" w:cs="Arial"/>
        </w:rPr>
        <w:t xml:space="preserve">. </w:t>
      </w:r>
    </w:p>
    <w:p w14:paraId="0EF8734F"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Las posibilidades de las visualizaciones son innumerables según sea la naturaleza de los datos. Desde el uso de elementos básicos para representar datos, como son los gráficos de líneas, barras, sectores, de dispersión o mapas de calor, entre otros, pasando por visualizaciones complejas configuradas sobre cuadros de mando o </w:t>
      </w:r>
      <w:r w:rsidRPr="00823F16">
        <w:rPr>
          <w:rFonts w:ascii="Arial" w:hAnsi="Arial" w:cs="Arial"/>
          <w:i/>
          <w:iCs/>
        </w:rPr>
        <w:t xml:space="preserve">dashboard </w:t>
      </w:r>
      <w:r w:rsidRPr="00823F16">
        <w:rPr>
          <w:rFonts w:ascii="Arial" w:hAnsi="Arial" w:cs="Arial"/>
        </w:rPr>
        <w:t xml:space="preserve">que pueden incorporan la información de diferentes indicadores en un espacio abarcable en un solo golpe de vista. Los dashboards incorporan habitualmente la interactividad necesaria para explotar la información mediante el uso de controles, filtros o funcionalidades como </w:t>
      </w:r>
      <w:r w:rsidRPr="00823F16">
        <w:rPr>
          <w:rFonts w:ascii="Arial" w:hAnsi="Arial" w:cs="Arial"/>
          <w:i/>
          <w:iCs/>
        </w:rPr>
        <w:t>drill-downs</w:t>
      </w:r>
      <w:r w:rsidRPr="00823F16">
        <w:rPr>
          <w:rFonts w:ascii="Arial" w:hAnsi="Arial" w:cs="Arial"/>
        </w:rPr>
        <w:t xml:space="preserve"> que permiten navegar con facilidad de lo general a lo específico. </w:t>
      </w:r>
    </w:p>
    <w:p w14:paraId="6C6C6361" w14:textId="77777777" w:rsidR="009E4609" w:rsidRDefault="009E4609" w:rsidP="009E4609">
      <w:pPr>
        <w:spacing w:line="276" w:lineRule="auto"/>
        <w:jc w:val="both"/>
        <w:rPr>
          <w:rFonts w:ascii="Arial" w:hAnsi="Arial" w:cs="Arial"/>
        </w:rPr>
      </w:pPr>
      <w:r w:rsidRPr="00823F16">
        <w:rPr>
          <w:rFonts w:ascii="Arial" w:hAnsi="Arial" w:cs="Arial"/>
        </w:rPr>
        <w:t xml:space="preserve">A continuación, veremos una serie de herramientas que realizan todo tipo de visualizaciones. </w:t>
      </w:r>
    </w:p>
    <w:p w14:paraId="21EA4514" w14:textId="503BAB46" w:rsidR="00945EE7" w:rsidRDefault="00945EE7" w:rsidP="00BC4573">
      <w:pPr>
        <w:pStyle w:val="Ttulo3"/>
        <w:numPr>
          <w:ilvl w:val="1"/>
          <w:numId w:val="48"/>
        </w:numPr>
      </w:pPr>
      <w:bookmarkStart w:id="24" w:name="_Toc66865495"/>
      <w:r w:rsidRPr="00945EE7">
        <w:t>Herramientas de visualización genéricas</w:t>
      </w:r>
      <w:bookmarkEnd w:id="24"/>
    </w:p>
    <w:p w14:paraId="62040560" w14:textId="08B11C78" w:rsidR="00C14FC6" w:rsidRDefault="00C14FC6" w:rsidP="00BC4573">
      <w:pPr>
        <w:pStyle w:val="Ttulo4"/>
        <w:numPr>
          <w:ilvl w:val="2"/>
          <w:numId w:val="48"/>
        </w:numPr>
      </w:pPr>
      <w:bookmarkStart w:id="25" w:name="_Toc66865496"/>
      <w:r>
        <w:t>Kibana</w:t>
      </w:r>
      <w:bookmarkEnd w:id="25"/>
    </w:p>
    <w:p w14:paraId="4A00EA76" w14:textId="7A0E6CC1" w:rsidR="00C14FC6" w:rsidRPr="00C14FC6" w:rsidRDefault="00C14FC6" w:rsidP="00C14FC6">
      <w:r>
        <w:rPr>
          <w:noProof/>
          <w:lang w:eastAsia="es-ES"/>
        </w:rPr>
        <mc:AlternateContent>
          <mc:Choice Requires="wps">
            <w:drawing>
              <wp:inline distT="0" distB="0" distL="0" distR="0" wp14:anchorId="166F2219" wp14:editId="2A322A2D">
                <wp:extent cx="5400040" cy="2415208"/>
                <wp:effectExtent l="0" t="0" r="0" b="4445"/>
                <wp:docPr id="21" name="Rectángulo 21"/>
                <wp:cNvGraphicFramePr/>
                <a:graphic xmlns:a="http://schemas.openxmlformats.org/drawingml/2006/main">
                  <a:graphicData uri="http://schemas.microsoft.com/office/word/2010/wordprocessingShape">
                    <wps:wsp>
                      <wps:cNvSpPr/>
                      <wps:spPr>
                        <a:xfrm>
                          <a:off x="0" y="0"/>
                          <a:ext cx="5400040" cy="2415208"/>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3FED098" w14:textId="30069BB5"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 xml:space="preserve">Aplicación de escritorio y Servicio en la nube </w:t>
                            </w:r>
                          </w:p>
                          <w:p w14:paraId="15CC8400" w14:textId="05463446" w:rsidR="008A0759" w:rsidRDefault="008A0759" w:rsidP="00C14FC6">
                            <w:pPr>
                              <w:rPr>
                                <w:color w:val="000000" w:themeColor="text1"/>
                              </w:rPr>
                            </w:pPr>
                            <w:r w:rsidRPr="00823F16">
                              <w:rPr>
                                <w:b/>
                                <w:color w:val="000000" w:themeColor="text1"/>
                              </w:rPr>
                              <w:t>Licencia:</w:t>
                            </w:r>
                            <w:r w:rsidRPr="00C14FC6">
                              <w:rPr>
                                <w:color w:val="000000" w:themeColor="text1"/>
                              </w:rPr>
                              <w:t xml:space="preserve"> </w:t>
                            </w:r>
                            <w:hyperlink r:id="rId151" w:history="1">
                              <w:r w:rsidRPr="00823F16">
                                <w:rPr>
                                  <w:rStyle w:val="EstilodeenlacesCar"/>
                                </w:rPr>
                                <w:t>Dual: licencia comercial (Elastic) y SSPL</w:t>
                              </w:r>
                            </w:hyperlink>
                          </w:p>
                          <w:p w14:paraId="6D87B075" w14:textId="38159BC3" w:rsidR="008A0759" w:rsidRPr="00C14FC6" w:rsidRDefault="008A0759" w:rsidP="00C14FC6">
                            <w:pPr>
                              <w:rPr>
                                <w:color w:val="000000" w:themeColor="text1"/>
                              </w:rPr>
                            </w:pPr>
                            <w:r>
                              <w:rPr>
                                <w:b/>
                                <w:color w:val="000000" w:themeColor="text1"/>
                              </w:rPr>
                              <w:t>Coste:</w:t>
                            </w:r>
                            <w:r>
                              <w:rPr>
                                <w:color w:val="000000" w:themeColor="text1"/>
                              </w:rPr>
                              <w:t xml:space="preserve"> Software gratuito / diferentes versiones de pago</w:t>
                            </w:r>
                          </w:p>
                          <w:p w14:paraId="61F0B290" w14:textId="77777777" w:rsidR="008A0759" w:rsidRPr="00823F16" w:rsidRDefault="008A0759" w:rsidP="00C14FC6">
                            <w:pPr>
                              <w:rPr>
                                <w:b/>
                                <w:color w:val="000000" w:themeColor="text1"/>
                                <w:lang w:val="en-US"/>
                              </w:rPr>
                            </w:pPr>
                            <w:r w:rsidRPr="00823F16">
                              <w:rPr>
                                <w:b/>
                                <w:color w:val="000000" w:themeColor="text1"/>
                                <w:lang w:val="en-US"/>
                              </w:rPr>
                              <w:t xml:space="preserve">Enlaces: </w:t>
                            </w:r>
                          </w:p>
                          <w:p w14:paraId="7E28557A" w14:textId="26666C10" w:rsidR="008A0759" w:rsidRPr="003E703B" w:rsidRDefault="008A0759" w:rsidP="003E703B">
                            <w:pPr>
                              <w:rPr>
                                <w:rStyle w:val="Hipervnculo"/>
                                <w:lang w:val="en-US"/>
                              </w:rPr>
                            </w:pPr>
                            <w:r w:rsidRPr="00362186">
                              <w:rPr>
                                <w:color w:val="000000" w:themeColor="text1"/>
                                <w:lang w:val="en-US"/>
                              </w:rPr>
                              <w:tab/>
                            </w:r>
                            <w:r w:rsidRPr="00E600D3">
                              <w:rPr>
                                <w:color w:val="000000" w:themeColor="text1"/>
                                <w:lang w:val="en-US"/>
                              </w:rPr>
                              <w:t>Sitio web:</w:t>
                            </w:r>
                            <w:r w:rsidRPr="00C14FC6">
                              <w:rPr>
                                <w:color w:val="000000" w:themeColor="text1"/>
                                <w:lang w:val="en-US"/>
                              </w:rPr>
                              <w:t xml:space="preserve"> </w:t>
                            </w:r>
                            <w:hyperlink r:id="rId152" w:history="1">
                              <w:r w:rsidRPr="00362186">
                                <w:rPr>
                                  <w:rStyle w:val="EstilodeenlacesCar"/>
                                  <w:lang w:val="en-US"/>
                                </w:rPr>
                                <w:t>https://www.elastic.co/es/kibana</w:t>
                              </w:r>
                            </w:hyperlink>
                            <w:r>
                              <w:rPr>
                                <w:rStyle w:val="Hipervnculo"/>
                                <w:lang w:val="en-US"/>
                              </w:rPr>
                              <w:t xml:space="preserve"> </w:t>
                            </w:r>
                          </w:p>
                          <w:p w14:paraId="55DABE9F" w14:textId="782125AB" w:rsidR="008A0759" w:rsidRDefault="008A0759" w:rsidP="00C14FC6">
                            <w:pPr>
                              <w:tabs>
                                <w:tab w:val="left" w:pos="284"/>
                              </w:tabs>
                              <w:jc w:val="both"/>
                              <w:rPr>
                                <w:color w:val="000000" w:themeColor="text1"/>
                              </w:rPr>
                            </w:pPr>
                            <w:r w:rsidRPr="00362186">
                              <w:rPr>
                                <w:color w:val="000000" w:themeColor="text1"/>
                                <w:lang w:val="en-US"/>
                              </w:rPr>
                              <w:tab/>
                            </w:r>
                            <w:r w:rsidRPr="00362186">
                              <w:rPr>
                                <w:color w:val="000000" w:themeColor="text1"/>
                                <w:lang w:val="en-US"/>
                              </w:rPr>
                              <w:tab/>
                            </w:r>
                            <w:r w:rsidRPr="00C14FC6">
                              <w:rPr>
                                <w:color w:val="000000" w:themeColor="text1"/>
                              </w:rPr>
                              <w:t xml:space="preserve">Repositorio GitHub: </w:t>
                            </w:r>
                            <w:hyperlink r:id="rId153">
                              <w:r w:rsidRPr="00D47137">
                                <w:rPr>
                                  <w:rStyle w:val="EstilodeenlacesCar"/>
                                </w:rPr>
                                <w:t>https://github.com/elastic/kibana</w:t>
                              </w:r>
                            </w:hyperlink>
                          </w:p>
                          <w:p w14:paraId="6A552242" w14:textId="144ADFD1" w:rsidR="008A0759" w:rsidRDefault="008A0759" w:rsidP="00C14FC6">
                            <w:pPr>
                              <w:tabs>
                                <w:tab w:val="left" w:pos="284"/>
                              </w:tabs>
                              <w:jc w:val="both"/>
                              <w:rPr>
                                <w:rStyle w:val="Hipervnculo"/>
                                <w:lang w:val="en-US"/>
                              </w:rPr>
                            </w:pPr>
                            <w:r>
                              <w:rPr>
                                <w:color w:val="000000" w:themeColor="text1"/>
                              </w:rPr>
                              <w:tab/>
                            </w:r>
                            <w:r>
                              <w:rPr>
                                <w:color w:val="000000" w:themeColor="text1"/>
                              </w:rPr>
                              <w:tab/>
                            </w:r>
                            <w:r w:rsidRPr="00C14FC6">
                              <w:rPr>
                                <w:color w:val="000000" w:themeColor="text1"/>
                                <w:lang w:val="en-US"/>
                              </w:rPr>
                              <w:t xml:space="preserve">ELK Elastic: </w:t>
                            </w:r>
                            <w:hyperlink r:id="rId154" w:history="1">
                              <w:r w:rsidRPr="00362186">
                                <w:rPr>
                                  <w:rStyle w:val="EstilodeenlacesCar"/>
                                  <w:lang w:val="en-US"/>
                                </w:rPr>
                                <w:t>https://www.elastic.co/es/what-is/elk-stack</w:t>
                              </w:r>
                            </w:hyperlink>
                          </w:p>
                          <w:p w14:paraId="70B00EFD" w14:textId="73AF0232" w:rsidR="008A0759" w:rsidRDefault="008A0759" w:rsidP="00C14FC6">
                            <w:pPr>
                              <w:tabs>
                                <w:tab w:val="left" w:pos="284"/>
                              </w:tabs>
                              <w:jc w:val="both"/>
                              <w:rPr>
                                <w:rStyle w:val="eop"/>
                                <w:rFonts w:ascii="Calibri" w:hAnsi="Calibri" w:cs="Calibri"/>
                                <w:color w:val="000000"/>
                                <w:shd w:val="clear" w:color="auto" w:fill="FFFFFF"/>
                              </w:rPr>
                            </w:pPr>
                            <w:r>
                              <w:rPr>
                                <w:color w:val="000000" w:themeColor="text1"/>
                                <w:lang w:val="en-US"/>
                              </w:rPr>
                              <w:tab/>
                            </w:r>
                            <w:r>
                              <w:rPr>
                                <w:color w:val="000000" w:themeColor="text1"/>
                                <w:lang w:val="en-US"/>
                              </w:rPr>
                              <w:tab/>
                            </w:r>
                            <w:r w:rsidRPr="00C62D9C">
                              <w:rPr>
                                <w:color w:val="000000" w:themeColor="text1"/>
                              </w:rPr>
                              <w:t>Primeros pasos: </w:t>
                            </w:r>
                            <w:hyperlink r:id="rId155" w:tgtFrame="_blank" w:history="1">
                              <w:r w:rsidRPr="00B7465F">
                                <w:rPr>
                                  <w:rStyle w:val="EstilodeenlacesCar"/>
                                </w:rPr>
                                <w:t>https://www.elastic.co/es/webinars</w:t>
                              </w:r>
                            </w:hyperlink>
                          </w:p>
                          <w:p w14:paraId="1BF42F61" w14:textId="77777777" w:rsidR="008A0759" w:rsidRDefault="008A0759" w:rsidP="00C14FC6">
                            <w:pPr>
                              <w:tabs>
                                <w:tab w:val="left" w:pos="284"/>
                              </w:tabs>
                              <w:jc w:val="both"/>
                              <w:rPr>
                                <w:rStyle w:val="eop"/>
                                <w:rFonts w:ascii="Calibri" w:hAnsi="Calibri" w:cs="Calibri"/>
                                <w:color w:val="000000"/>
                                <w:shd w:val="clear" w:color="auto" w:fill="FFFFFF"/>
                              </w:rPr>
                            </w:pPr>
                          </w:p>
                          <w:p w14:paraId="01CA4F6B" w14:textId="77777777" w:rsidR="008A0759" w:rsidRPr="003E703B" w:rsidRDefault="008A0759" w:rsidP="00C14FC6">
                            <w:pPr>
                              <w:tabs>
                                <w:tab w:val="left" w:pos="284"/>
                              </w:tabs>
                              <w:jc w:val="both"/>
                              <w:rPr>
                                <w:color w:val="0563C1" w:themeColor="hyperlink"/>
                                <w:u w:val="single"/>
                              </w:rPr>
                            </w:pPr>
                          </w:p>
                          <w:p w14:paraId="6C642EFD" w14:textId="77777777" w:rsidR="008A0759" w:rsidRPr="00C14FC6" w:rsidRDefault="008A0759" w:rsidP="00C14FC6">
                            <w:pPr>
                              <w:tabs>
                                <w:tab w:val="left" w:pos="284"/>
                              </w:tabs>
                              <w:jc w:val="both"/>
                              <w:rPr>
                                <w:color w:val="000000" w:themeColor="text1"/>
                              </w:rPr>
                            </w:pPr>
                            <w:r w:rsidRPr="00C14FC6">
                              <w:rPr>
                                <w:color w:val="000000" w:themeColor="text1"/>
                              </w:rPr>
                              <w:tab/>
                            </w:r>
                            <w:r w:rsidRPr="00C14FC6">
                              <w:rPr>
                                <w:color w:val="000000" w:themeColor="text1"/>
                              </w:rPr>
                              <w:tab/>
                            </w:r>
                          </w:p>
                          <w:p w14:paraId="5A6BA1E9" w14:textId="77777777" w:rsidR="008A0759" w:rsidRPr="00D4235A" w:rsidRDefault="008A0759" w:rsidP="00C14FC6">
                            <w:pPr>
                              <w:tabs>
                                <w:tab w:val="left" w:pos="284"/>
                              </w:tabs>
                              <w:jc w:val="both"/>
                              <w:rPr>
                                <w:color w:val="000000" w:themeColor="text1"/>
                              </w:rPr>
                            </w:pPr>
                          </w:p>
                          <w:p w14:paraId="6E2F472D" w14:textId="77777777" w:rsidR="008A0759" w:rsidRPr="00D4235A" w:rsidRDefault="008A0759" w:rsidP="00C14FC6">
                            <w:pPr>
                              <w:tabs>
                                <w:tab w:val="left" w:pos="284"/>
                              </w:tabs>
                              <w:jc w:val="both"/>
                              <w:rPr>
                                <w:rStyle w:val="Hipervnculo"/>
                              </w:rPr>
                            </w:pPr>
                            <w:r w:rsidRPr="00D4235A">
                              <w:rPr>
                                <w:rStyle w:val="Hipervnculo"/>
                              </w:rPr>
                              <w:t xml:space="preserve"> </w:t>
                            </w:r>
                          </w:p>
                          <w:p w14:paraId="26CA79E4" w14:textId="77777777" w:rsidR="008A0759" w:rsidRPr="00D4235A" w:rsidRDefault="008A0759" w:rsidP="00C14FC6">
                            <w:pPr>
                              <w:tabs>
                                <w:tab w:val="left" w:pos="284"/>
                              </w:tabs>
                              <w:jc w:val="both"/>
                              <w:rPr>
                                <w:rStyle w:val="Hipervnculo"/>
                              </w:rPr>
                            </w:pPr>
                            <w:r w:rsidRPr="00D4235A">
                              <w:rPr>
                                <w:color w:val="000000" w:themeColor="text1"/>
                              </w:rPr>
                              <w:tab/>
                            </w:r>
                            <w:r w:rsidRPr="00D4235A">
                              <w:rPr>
                                <w:color w:val="000000" w:themeColor="text1"/>
                              </w:rPr>
                              <w:tab/>
                            </w:r>
                          </w:p>
                          <w:p w14:paraId="40B2F313" w14:textId="77777777" w:rsidR="008A0759" w:rsidRPr="00D4235A" w:rsidRDefault="008A0759" w:rsidP="00C14FC6">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166F2219" id="Rectángulo 21" o:spid="_x0000_s1045" style="width:425.2pt;height:190.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" fillcolor="#ededed [662]" stroked="f" strokeweight="2.25pt">
                <v:textbox inset="6mm,1mm,6mm,1mm">
                  <w:txbxContent>
                    <w:p w14:paraId="63FED098" w14:textId="30069BB5" w:rsidR="008A0759" w:rsidRDefault="008A0759" w:rsidP="00C14FC6">
                      <w:pPr>
                        <w:rPr>
                          <w:color w:val="000000" w:themeColor="text1"/>
                        </w:rPr>
                      </w:pPr>
                      <w:r w:rsidRPr="00823F16">
                        <w:rPr>
                          <w:b/>
                          <w:color w:val="000000" w:themeColor="text1"/>
                        </w:rPr>
                        <w:t>Tipo:</w:t>
                      </w:r>
                      <w:r w:rsidRPr="00AC63D9">
                        <w:rPr>
                          <w:color w:val="000000" w:themeColor="text1"/>
                        </w:rPr>
                        <w:t xml:space="preserve"> </w:t>
                      </w:r>
                      <w:r>
                        <w:rPr>
                          <w:color w:val="000000" w:themeColor="text1"/>
                        </w:rPr>
                        <w:t xml:space="preserve">Aplicación de escritorio y Servicio en la nube </w:t>
                      </w:r>
                    </w:p>
                    <w:p w14:paraId="15CC8400" w14:textId="05463446" w:rsidR="008A0759" w:rsidRDefault="008A0759" w:rsidP="00C14FC6">
                      <w:pPr>
                        <w:rPr>
                          <w:color w:val="000000" w:themeColor="text1"/>
                        </w:rPr>
                      </w:pPr>
                      <w:r w:rsidRPr="00823F16">
                        <w:rPr>
                          <w:b/>
                          <w:color w:val="000000" w:themeColor="text1"/>
                        </w:rPr>
                        <w:t>Licencia:</w:t>
                      </w:r>
                      <w:r w:rsidRPr="00C14FC6">
                        <w:rPr>
                          <w:color w:val="000000" w:themeColor="text1"/>
                        </w:rPr>
                        <w:t xml:space="preserve"> </w:t>
                      </w:r>
                      <w:hyperlink r:id="rId156" w:history="1">
                        <w:r w:rsidRPr="00823F16">
                          <w:rPr>
                            <w:rStyle w:val="EstilodeenlacesCar"/>
                          </w:rPr>
                          <w:t>Dual: licencia comercial (Elastic) y SSPL</w:t>
                        </w:r>
                      </w:hyperlink>
                    </w:p>
                    <w:p w14:paraId="6D87B075" w14:textId="38159BC3" w:rsidR="008A0759" w:rsidRPr="00C14FC6" w:rsidRDefault="008A0759" w:rsidP="00C14FC6">
                      <w:pPr>
                        <w:rPr>
                          <w:color w:val="000000" w:themeColor="text1"/>
                        </w:rPr>
                      </w:pPr>
                      <w:r>
                        <w:rPr>
                          <w:b/>
                          <w:color w:val="000000" w:themeColor="text1"/>
                        </w:rPr>
                        <w:t>Coste:</w:t>
                      </w:r>
                      <w:r>
                        <w:rPr>
                          <w:color w:val="000000" w:themeColor="text1"/>
                        </w:rPr>
                        <w:t xml:space="preserve"> Software gratuito / diferentes versiones de pago</w:t>
                      </w:r>
                    </w:p>
                    <w:p w14:paraId="61F0B290" w14:textId="77777777" w:rsidR="008A0759" w:rsidRPr="00823F16" w:rsidRDefault="008A0759" w:rsidP="00C14FC6">
                      <w:pPr>
                        <w:rPr>
                          <w:b/>
                          <w:color w:val="000000" w:themeColor="text1"/>
                          <w:lang w:val="en-US"/>
                        </w:rPr>
                      </w:pPr>
                      <w:r w:rsidRPr="00823F16">
                        <w:rPr>
                          <w:b/>
                          <w:color w:val="000000" w:themeColor="text1"/>
                          <w:lang w:val="en-US"/>
                        </w:rPr>
                        <w:t xml:space="preserve">Enlaces: </w:t>
                      </w:r>
                    </w:p>
                    <w:p w14:paraId="7E28557A" w14:textId="26666C10" w:rsidR="008A0759" w:rsidRPr="003E703B" w:rsidRDefault="008A0759" w:rsidP="003E703B">
                      <w:pPr>
                        <w:rPr>
                          <w:rStyle w:val="Hipervnculo"/>
                          <w:lang w:val="en-US"/>
                        </w:rPr>
                      </w:pPr>
                      <w:r w:rsidRPr="00362186">
                        <w:rPr>
                          <w:color w:val="000000" w:themeColor="text1"/>
                          <w:lang w:val="en-US"/>
                        </w:rPr>
                        <w:tab/>
                      </w:r>
                      <w:r w:rsidRPr="00E600D3">
                        <w:rPr>
                          <w:color w:val="000000" w:themeColor="text1"/>
                          <w:lang w:val="en-US"/>
                        </w:rPr>
                        <w:t>Sitio web:</w:t>
                      </w:r>
                      <w:r w:rsidRPr="00C14FC6">
                        <w:rPr>
                          <w:color w:val="000000" w:themeColor="text1"/>
                          <w:lang w:val="en-US"/>
                        </w:rPr>
                        <w:t xml:space="preserve"> </w:t>
                      </w:r>
                      <w:hyperlink r:id="rId157" w:history="1">
                        <w:r w:rsidRPr="00362186">
                          <w:rPr>
                            <w:rStyle w:val="EstilodeenlacesCar"/>
                            <w:lang w:val="en-US"/>
                          </w:rPr>
                          <w:t>https://www.elastic.co/es/kibana</w:t>
                        </w:r>
                      </w:hyperlink>
                      <w:r>
                        <w:rPr>
                          <w:rStyle w:val="Hipervnculo"/>
                          <w:lang w:val="en-US"/>
                        </w:rPr>
                        <w:t xml:space="preserve"> </w:t>
                      </w:r>
                    </w:p>
                    <w:p w14:paraId="55DABE9F" w14:textId="782125AB" w:rsidR="008A0759" w:rsidRDefault="008A0759" w:rsidP="00C14FC6">
                      <w:pPr>
                        <w:tabs>
                          <w:tab w:val="left" w:pos="284"/>
                        </w:tabs>
                        <w:jc w:val="both"/>
                        <w:rPr>
                          <w:color w:val="000000" w:themeColor="text1"/>
                        </w:rPr>
                      </w:pPr>
                      <w:r w:rsidRPr="00362186">
                        <w:rPr>
                          <w:color w:val="000000" w:themeColor="text1"/>
                          <w:lang w:val="en-US"/>
                        </w:rPr>
                        <w:tab/>
                      </w:r>
                      <w:r w:rsidRPr="00362186">
                        <w:rPr>
                          <w:color w:val="000000" w:themeColor="text1"/>
                          <w:lang w:val="en-US"/>
                        </w:rPr>
                        <w:tab/>
                      </w:r>
                      <w:r w:rsidRPr="00C14FC6">
                        <w:rPr>
                          <w:color w:val="000000" w:themeColor="text1"/>
                        </w:rPr>
                        <w:t xml:space="preserve">Repositorio GitHub: </w:t>
                      </w:r>
                      <w:hyperlink r:id="rId158">
                        <w:r w:rsidRPr="00D47137">
                          <w:rPr>
                            <w:rStyle w:val="EstilodeenlacesCar"/>
                          </w:rPr>
                          <w:t>https://github.com/elastic/kibana</w:t>
                        </w:r>
                      </w:hyperlink>
                    </w:p>
                    <w:p w14:paraId="6A552242" w14:textId="144ADFD1" w:rsidR="008A0759" w:rsidRDefault="008A0759" w:rsidP="00C14FC6">
                      <w:pPr>
                        <w:tabs>
                          <w:tab w:val="left" w:pos="284"/>
                        </w:tabs>
                        <w:jc w:val="both"/>
                        <w:rPr>
                          <w:rStyle w:val="Hipervnculo"/>
                          <w:lang w:val="en-US"/>
                        </w:rPr>
                      </w:pPr>
                      <w:r>
                        <w:rPr>
                          <w:color w:val="000000" w:themeColor="text1"/>
                        </w:rPr>
                        <w:tab/>
                      </w:r>
                      <w:r>
                        <w:rPr>
                          <w:color w:val="000000" w:themeColor="text1"/>
                        </w:rPr>
                        <w:tab/>
                      </w:r>
                      <w:r w:rsidRPr="00C14FC6">
                        <w:rPr>
                          <w:color w:val="000000" w:themeColor="text1"/>
                          <w:lang w:val="en-US"/>
                        </w:rPr>
                        <w:t xml:space="preserve">ELK Elastic: </w:t>
                      </w:r>
                      <w:hyperlink r:id="rId159" w:history="1">
                        <w:r w:rsidRPr="00362186">
                          <w:rPr>
                            <w:rStyle w:val="EstilodeenlacesCar"/>
                            <w:lang w:val="en-US"/>
                          </w:rPr>
                          <w:t>https://www.elastic.co/es/what-is/elk-stack</w:t>
                        </w:r>
                      </w:hyperlink>
                    </w:p>
                    <w:p w14:paraId="70B00EFD" w14:textId="73AF0232" w:rsidR="008A0759" w:rsidRDefault="008A0759" w:rsidP="00C14FC6">
                      <w:pPr>
                        <w:tabs>
                          <w:tab w:val="left" w:pos="284"/>
                        </w:tabs>
                        <w:jc w:val="both"/>
                        <w:rPr>
                          <w:rStyle w:val="eop"/>
                          <w:rFonts w:ascii="Calibri" w:hAnsi="Calibri" w:cs="Calibri"/>
                          <w:color w:val="000000"/>
                          <w:shd w:val="clear" w:color="auto" w:fill="FFFFFF"/>
                        </w:rPr>
                      </w:pPr>
                      <w:r>
                        <w:rPr>
                          <w:color w:val="000000" w:themeColor="text1"/>
                          <w:lang w:val="en-US"/>
                        </w:rPr>
                        <w:tab/>
                      </w:r>
                      <w:r>
                        <w:rPr>
                          <w:color w:val="000000" w:themeColor="text1"/>
                          <w:lang w:val="en-US"/>
                        </w:rPr>
                        <w:tab/>
                      </w:r>
                      <w:r w:rsidRPr="00C62D9C">
                        <w:rPr>
                          <w:color w:val="000000" w:themeColor="text1"/>
                        </w:rPr>
                        <w:t>Primeros pasos: </w:t>
                      </w:r>
                      <w:hyperlink r:id="rId160" w:tgtFrame="_blank" w:history="1">
                        <w:r w:rsidRPr="00B7465F">
                          <w:rPr>
                            <w:rStyle w:val="EstilodeenlacesCar"/>
                          </w:rPr>
                          <w:t>https://www.elastic.co/es/webinars</w:t>
                        </w:r>
                      </w:hyperlink>
                    </w:p>
                    <w:p w14:paraId="1BF42F61" w14:textId="77777777" w:rsidR="008A0759" w:rsidRDefault="008A0759" w:rsidP="00C14FC6">
                      <w:pPr>
                        <w:tabs>
                          <w:tab w:val="left" w:pos="284"/>
                        </w:tabs>
                        <w:jc w:val="both"/>
                        <w:rPr>
                          <w:rStyle w:val="eop"/>
                          <w:rFonts w:ascii="Calibri" w:hAnsi="Calibri" w:cs="Calibri"/>
                          <w:color w:val="000000"/>
                          <w:shd w:val="clear" w:color="auto" w:fill="FFFFFF"/>
                        </w:rPr>
                      </w:pPr>
                    </w:p>
                    <w:p w14:paraId="01CA4F6B" w14:textId="77777777" w:rsidR="008A0759" w:rsidRPr="003E703B" w:rsidRDefault="008A0759" w:rsidP="00C14FC6">
                      <w:pPr>
                        <w:tabs>
                          <w:tab w:val="left" w:pos="284"/>
                        </w:tabs>
                        <w:jc w:val="both"/>
                        <w:rPr>
                          <w:color w:val="0563C1" w:themeColor="hyperlink"/>
                          <w:u w:val="single"/>
                        </w:rPr>
                      </w:pPr>
                    </w:p>
                    <w:p w14:paraId="6C642EFD" w14:textId="77777777" w:rsidR="008A0759" w:rsidRPr="00C14FC6" w:rsidRDefault="008A0759" w:rsidP="00C14FC6">
                      <w:pPr>
                        <w:tabs>
                          <w:tab w:val="left" w:pos="284"/>
                        </w:tabs>
                        <w:jc w:val="both"/>
                        <w:rPr>
                          <w:color w:val="000000" w:themeColor="text1"/>
                        </w:rPr>
                      </w:pPr>
                      <w:r w:rsidRPr="00C14FC6">
                        <w:rPr>
                          <w:color w:val="000000" w:themeColor="text1"/>
                        </w:rPr>
                        <w:tab/>
                      </w:r>
                      <w:r w:rsidRPr="00C14FC6">
                        <w:rPr>
                          <w:color w:val="000000" w:themeColor="text1"/>
                        </w:rPr>
                        <w:tab/>
                      </w:r>
                    </w:p>
                    <w:p w14:paraId="5A6BA1E9" w14:textId="77777777" w:rsidR="008A0759" w:rsidRPr="00D4235A" w:rsidRDefault="008A0759" w:rsidP="00C14FC6">
                      <w:pPr>
                        <w:tabs>
                          <w:tab w:val="left" w:pos="284"/>
                        </w:tabs>
                        <w:jc w:val="both"/>
                        <w:rPr>
                          <w:color w:val="000000" w:themeColor="text1"/>
                        </w:rPr>
                      </w:pPr>
                    </w:p>
                    <w:p w14:paraId="6E2F472D" w14:textId="77777777" w:rsidR="008A0759" w:rsidRPr="00D4235A" w:rsidRDefault="008A0759" w:rsidP="00C14FC6">
                      <w:pPr>
                        <w:tabs>
                          <w:tab w:val="left" w:pos="284"/>
                        </w:tabs>
                        <w:jc w:val="both"/>
                        <w:rPr>
                          <w:rStyle w:val="Hipervnculo"/>
                        </w:rPr>
                      </w:pPr>
                      <w:r w:rsidRPr="00D4235A">
                        <w:rPr>
                          <w:rStyle w:val="Hipervnculo"/>
                        </w:rPr>
                        <w:t xml:space="preserve"> </w:t>
                      </w:r>
                    </w:p>
                    <w:p w14:paraId="26CA79E4" w14:textId="77777777" w:rsidR="008A0759" w:rsidRPr="00D4235A" w:rsidRDefault="008A0759" w:rsidP="00C14FC6">
                      <w:pPr>
                        <w:tabs>
                          <w:tab w:val="left" w:pos="284"/>
                        </w:tabs>
                        <w:jc w:val="both"/>
                        <w:rPr>
                          <w:rStyle w:val="Hipervnculo"/>
                        </w:rPr>
                      </w:pPr>
                      <w:r w:rsidRPr="00D4235A">
                        <w:rPr>
                          <w:color w:val="000000" w:themeColor="text1"/>
                        </w:rPr>
                        <w:tab/>
                      </w:r>
                      <w:r w:rsidRPr="00D4235A">
                        <w:rPr>
                          <w:color w:val="000000" w:themeColor="text1"/>
                        </w:rPr>
                        <w:tab/>
                      </w:r>
                    </w:p>
                    <w:p w14:paraId="40B2F313" w14:textId="77777777" w:rsidR="008A0759" w:rsidRPr="00D4235A" w:rsidRDefault="008A0759" w:rsidP="00C14FC6">
                      <w:pPr>
                        <w:tabs>
                          <w:tab w:val="left" w:pos="284"/>
                        </w:tabs>
                        <w:jc w:val="both"/>
                        <w:rPr>
                          <w:color w:val="0563C1" w:themeColor="hyperlink"/>
                          <w:u w:val="single"/>
                        </w:rPr>
                      </w:pPr>
                    </w:p>
                  </w:txbxContent>
                </v:textbox>
                <w10:anchorlock/>
              </v:rect>
            </w:pict>
          </mc:Fallback>
        </mc:AlternateContent>
      </w:r>
    </w:p>
    <w:p w14:paraId="07D33C52" w14:textId="77777777" w:rsidR="009E4609" w:rsidRPr="00823F16" w:rsidRDefault="009E4609" w:rsidP="009E4609">
      <w:pPr>
        <w:spacing w:line="276" w:lineRule="auto"/>
        <w:jc w:val="both"/>
        <w:rPr>
          <w:rFonts w:ascii="Arial" w:hAnsi="Arial" w:cs="Arial"/>
        </w:rPr>
      </w:pPr>
      <w:r w:rsidRPr="00823F16">
        <w:rPr>
          <w:rFonts w:ascii="Arial" w:hAnsi="Arial" w:cs="Arial"/>
        </w:rPr>
        <w:lastRenderedPageBreak/>
        <w:t xml:space="preserve">Kibana es una aplicación de código abierto que forma parte del paquete de productos </w:t>
      </w:r>
      <w:hyperlink r:id="rId161">
        <w:r w:rsidRPr="00823F16">
          <w:rPr>
            <w:rStyle w:val="EstilodeenlacesCar"/>
            <w:rFonts w:ascii="Arial" w:hAnsi="Arial" w:cs="Arial"/>
          </w:rPr>
          <w:t>Elastic Stack</w:t>
        </w:r>
      </w:hyperlink>
      <w:r w:rsidRPr="00823F16">
        <w:rPr>
          <w:rFonts w:ascii="Arial" w:hAnsi="Arial" w:cs="Arial"/>
        </w:rPr>
        <w:t xml:space="preserve"> (</w:t>
      </w:r>
      <w:hyperlink r:id="rId162">
        <w:r w:rsidRPr="00823F16">
          <w:rPr>
            <w:rStyle w:val="EstilodeenlacesCar"/>
            <w:rFonts w:ascii="Arial" w:hAnsi="Arial" w:cs="Arial"/>
          </w:rPr>
          <w:t>Elasticsearch</w:t>
        </w:r>
      </w:hyperlink>
      <w:r w:rsidRPr="00823F16">
        <w:rPr>
          <w:rFonts w:ascii="Arial" w:hAnsi="Arial" w:cs="Arial"/>
        </w:rPr>
        <w:t xml:space="preserve">, </w:t>
      </w:r>
      <w:hyperlink r:id="rId163">
        <w:r w:rsidRPr="00823F16">
          <w:rPr>
            <w:rStyle w:val="EstilodeenlacesCar"/>
            <w:rFonts w:ascii="Arial" w:hAnsi="Arial" w:cs="Arial"/>
          </w:rPr>
          <w:t>Beats</w:t>
        </w:r>
      </w:hyperlink>
      <w:r w:rsidRPr="00823F16">
        <w:rPr>
          <w:rFonts w:ascii="Arial" w:hAnsi="Arial" w:cs="Arial"/>
        </w:rPr>
        <w:t xml:space="preserve">, </w:t>
      </w:r>
      <w:hyperlink r:id="rId164">
        <w:r w:rsidRPr="00823F16">
          <w:rPr>
            <w:rStyle w:val="EstilodeenlacesCar"/>
            <w:rFonts w:ascii="Arial" w:hAnsi="Arial" w:cs="Arial"/>
          </w:rPr>
          <w:t>Logstash</w:t>
        </w:r>
      </w:hyperlink>
      <w:r w:rsidRPr="00823F16">
        <w:rPr>
          <w:rFonts w:ascii="Arial" w:hAnsi="Arial" w:cs="Arial"/>
        </w:rPr>
        <w:t xml:space="preserve"> y </w:t>
      </w:r>
      <w:hyperlink r:id="rId165">
        <w:r w:rsidRPr="00823F16">
          <w:rPr>
            <w:rStyle w:val="EstilodeenlacesCar"/>
            <w:rFonts w:ascii="Arial" w:hAnsi="Arial" w:cs="Arial"/>
          </w:rPr>
          <w:t>Kibana</w:t>
        </w:r>
      </w:hyperlink>
      <w:r w:rsidRPr="00823F16">
        <w:rPr>
          <w:rFonts w:ascii="Arial" w:hAnsi="Arial" w:cs="Arial"/>
        </w:rPr>
        <w:t xml:space="preserve">) que proporciona capacidades de visualización y exploración de datos indexados sobre el motor de analítica Elasticsearch. </w:t>
      </w:r>
    </w:p>
    <w:p w14:paraId="058E5F7D"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Las características principales de Kibana son: </w:t>
      </w:r>
    </w:p>
    <w:p w14:paraId="41F20298" w14:textId="77777777" w:rsidR="009E4609" w:rsidRPr="00823F16" w:rsidRDefault="009E4609" w:rsidP="00CC6213">
      <w:pPr>
        <w:pStyle w:val="Prrafodelista"/>
        <w:numPr>
          <w:ilvl w:val="0"/>
          <w:numId w:val="30"/>
        </w:numPr>
        <w:spacing w:line="276" w:lineRule="auto"/>
        <w:jc w:val="both"/>
        <w:rPr>
          <w:rFonts w:ascii="Arial" w:hAnsi="Arial" w:cs="Arial"/>
        </w:rPr>
      </w:pPr>
      <w:r w:rsidRPr="00823F16">
        <w:rPr>
          <w:rFonts w:ascii="Arial" w:hAnsi="Arial" w:cs="Arial"/>
        </w:rPr>
        <w:t xml:space="preserve">Presentación visual a través de cuadros de mando o dashboards personalizables mediante la integración de filtros facetados por rangos, categorías de información, cobertura geoespacial o intervalos temporales, entre otros. </w:t>
      </w:r>
    </w:p>
    <w:p w14:paraId="7C5A664B" w14:textId="77777777" w:rsidR="009E4609" w:rsidRPr="00823F16" w:rsidRDefault="009E4609" w:rsidP="00CC6213">
      <w:pPr>
        <w:pStyle w:val="Prrafodelista"/>
        <w:numPr>
          <w:ilvl w:val="0"/>
          <w:numId w:val="30"/>
        </w:numPr>
        <w:spacing w:line="276" w:lineRule="auto"/>
        <w:jc w:val="both"/>
        <w:rPr>
          <w:rFonts w:ascii="Arial" w:hAnsi="Arial" w:cs="Arial"/>
        </w:rPr>
      </w:pPr>
      <w:r w:rsidRPr="00823F16">
        <w:rPr>
          <w:rFonts w:ascii="Arial" w:hAnsi="Arial" w:cs="Arial"/>
        </w:rPr>
        <w:t>Creación de informes gráficos personalizables (</w:t>
      </w:r>
      <w:hyperlink r:id="rId166">
        <w:r w:rsidRPr="00823F16">
          <w:rPr>
            <w:rStyle w:val="EstilodeenlacesCar"/>
            <w:rFonts w:ascii="Arial" w:hAnsi="Arial" w:cs="Arial"/>
          </w:rPr>
          <w:t>Canvas</w:t>
        </w:r>
      </w:hyperlink>
      <w:r w:rsidRPr="00823F16">
        <w:rPr>
          <w:rFonts w:ascii="Arial" w:hAnsi="Arial" w:cs="Arial"/>
        </w:rPr>
        <w:t xml:space="preserve">) mediante la combinación de gráficos, texto e imágenes. </w:t>
      </w:r>
    </w:p>
    <w:p w14:paraId="6C895335" w14:textId="0AE43B96" w:rsidR="002A5046" w:rsidRPr="00823F16" w:rsidRDefault="009E4609" w:rsidP="005106A2">
      <w:pPr>
        <w:pStyle w:val="Prrafodelista"/>
        <w:numPr>
          <w:ilvl w:val="0"/>
          <w:numId w:val="30"/>
        </w:numPr>
        <w:spacing w:line="276" w:lineRule="auto"/>
        <w:jc w:val="both"/>
        <w:rPr>
          <w:rFonts w:ascii="Arial" w:hAnsi="Arial" w:cs="Arial"/>
        </w:rPr>
      </w:pPr>
      <w:r w:rsidRPr="00823F16">
        <w:rPr>
          <w:rFonts w:ascii="Arial" w:hAnsi="Arial" w:cs="Arial"/>
        </w:rPr>
        <w:t>Dispone de un catálogo de herramientas de desarrollo (</w:t>
      </w:r>
      <w:hyperlink r:id="rId167">
        <w:r w:rsidRPr="00823F16">
          <w:rPr>
            <w:rStyle w:val="EstilodeenlacesCar"/>
            <w:rFonts w:ascii="Arial" w:hAnsi="Arial" w:cs="Arial"/>
          </w:rPr>
          <w:t>Dev Tools</w:t>
        </w:r>
      </w:hyperlink>
      <w:r w:rsidRPr="00823F16">
        <w:rPr>
          <w:rFonts w:ascii="Arial" w:hAnsi="Arial" w:cs="Arial"/>
        </w:rPr>
        <w:t xml:space="preserve">) para interactuar con los datos almacenados en Elasticsearch. </w:t>
      </w:r>
    </w:p>
    <w:p w14:paraId="7B86977D" w14:textId="1004F741" w:rsidR="008A0759" w:rsidRPr="00F23214" w:rsidRDefault="000B4E48" w:rsidP="00F23214">
      <w:pPr>
        <w:pStyle w:val="Prrafodelista"/>
        <w:numPr>
          <w:ilvl w:val="0"/>
          <w:numId w:val="30"/>
        </w:numPr>
        <w:spacing w:line="276" w:lineRule="auto"/>
        <w:jc w:val="both"/>
        <w:rPr>
          <w:rFonts w:ascii="Arial" w:hAnsi="Arial" w:cs="Arial"/>
        </w:rPr>
      </w:pPr>
      <w:r w:rsidRPr="00823F16">
        <w:rPr>
          <w:rFonts w:ascii="Arial" w:hAnsi="Arial" w:cs="Arial"/>
        </w:rPr>
        <w:t xml:space="preserve">Kibana cuenta con una versión básica gratuita y una versión enterprise que se desarrolla en un cloud propio de Elastic u otras infraestructuras en cloud como Amazon Web Services (AWS). </w:t>
      </w:r>
    </w:p>
    <w:p w14:paraId="196BB606" w14:textId="7C1DD0E1" w:rsidR="003E703B" w:rsidRDefault="003E703B" w:rsidP="00BC4573">
      <w:pPr>
        <w:pStyle w:val="Ttulo4"/>
        <w:numPr>
          <w:ilvl w:val="2"/>
          <w:numId w:val="48"/>
        </w:numPr>
      </w:pPr>
      <w:bookmarkStart w:id="26" w:name="_Toc66865497"/>
      <w:r>
        <w:t>Tableau Public</w:t>
      </w:r>
      <w:bookmarkEnd w:id="26"/>
    </w:p>
    <w:p w14:paraId="588730BD" w14:textId="67440454" w:rsidR="003E703B" w:rsidRPr="003E703B" w:rsidRDefault="003E703B" w:rsidP="003E703B">
      <w:r>
        <w:rPr>
          <w:noProof/>
          <w:lang w:eastAsia="es-ES"/>
        </w:rPr>
        <mc:AlternateContent>
          <mc:Choice Requires="wps">
            <w:drawing>
              <wp:inline distT="0" distB="0" distL="0" distR="0" wp14:anchorId="3766F391" wp14:editId="66FA7FCA">
                <wp:extent cx="5400040" cy="2126974"/>
                <wp:effectExtent l="0" t="0" r="0" b="6985"/>
                <wp:docPr id="22" name="Rectángulo 22"/>
                <wp:cNvGraphicFramePr/>
                <a:graphic xmlns:a="http://schemas.openxmlformats.org/drawingml/2006/main">
                  <a:graphicData uri="http://schemas.microsoft.com/office/word/2010/wordprocessingShape">
                    <wps:wsp>
                      <wps:cNvSpPr/>
                      <wps:spPr>
                        <a:xfrm>
                          <a:off x="0" y="0"/>
                          <a:ext cx="5400040" cy="2126974"/>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779AD0B" w14:textId="6DE418A3" w:rsidR="008A0759" w:rsidRDefault="008A0759" w:rsidP="003E703B">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 y Servicio en la nube</w:t>
                            </w:r>
                          </w:p>
                          <w:p w14:paraId="1882AF48" w14:textId="1645D985" w:rsidR="008A0759" w:rsidRDefault="008A0759" w:rsidP="003E703B">
                            <w:pPr>
                              <w:rPr>
                                <w:color w:val="000000" w:themeColor="text1"/>
                              </w:rPr>
                            </w:pPr>
                            <w:r w:rsidRPr="00823F16">
                              <w:rPr>
                                <w:b/>
                                <w:color w:val="000000" w:themeColor="text1"/>
                              </w:rPr>
                              <w:t>Licencia:</w:t>
                            </w:r>
                            <w:r>
                              <w:rPr>
                                <w:color w:val="000000" w:themeColor="text1"/>
                              </w:rPr>
                              <w:t xml:space="preserve"> </w:t>
                            </w:r>
                            <w:hyperlink r:id="rId168" w:history="1">
                              <w:r w:rsidRPr="00823F16">
                                <w:rPr>
                                  <w:rStyle w:val="EstilodeenlacesCar"/>
                                </w:rPr>
                                <w:t>Comercial EULA</w:t>
                              </w:r>
                            </w:hyperlink>
                          </w:p>
                          <w:p w14:paraId="71E3B7DC" w14:textId="6BD00C2B" w:rsidR="008A0759" w:rsidRDefault="008A0759" w:rsidP="003E703B">
                            <w:pPr>
                              <w:rPr>
                                <w:color w:val="000000" w:themeColor="text1"/>
                              </w:rPr>
                            </w:pPr>
                            <w:r>
                              <w:rPr>
                                <w:b/>
                                <w:color w:val="000000" w:themeColor="text1"/>
                              </w:rPr>
                              <w:t>Coste:</w:t>
                            </w:r>
                            <w:r>
                              <w:rPr>
                                <w:color w:val="000000" w:themeColor="text1"/>
                              </w:rPr>
                              <w:t xml:space="preserve"> software gratuito / diferentes versiones de pago</w:t>
                            </w:r>
                          </w:p>
                          <w:p w14:paraId="48136EFF" w14:textId="77777777" w:rsidR="008A0759" w:rsidRPr="00823F16" w:rsidRDefault="008A0759" w:rsidP="003E703B">
                            <w:pPr>
                              <w:rPr>
                                <w:b/>
                                <w:color w:val="000000" w:themeColor="text1"/>
                                <w:lang w:val="en-US"/>
                              </w:rPr>
                            </w:pPr>
                            <w:r w:rsidRPr="00823F16">
                              <w:rPr>
                                <w:b/>
                                <w:color w:val="000000" w:themeColor="text1"/>
                                <w:lang w:val="en-US"/>
                              </w:rPr>
                              <w:t xml:space="preserve">Enlaces: </w:t>
                            </w:r>
                          </w:p>
                          <w:p w14:paraId="2C960068" w14:textId="6BC7720B" w:rsidR="008A0759" w:rsidRPr="00B7465F" w:rsidRDefault="008A0759" w:rsidP="003E703B">
                            <w:pPr>
                              <w:rPr>
                                <w:rStyle w:val="EstilodeenlacesCar"/>
                                <w:lang w:val="en-US"/>
                              </w:rPr>
                            </w:pPr>
                            <w:r w:rsidRPr="00823F16">
                              <w:rPr>
                                <w:color w:val="000000" w:themeColor="text1"/>
                                <w:lang w:val="en-US"/>
                              </w:rPr>
                              <w:tab/>
                            </w:r>
                            <w:r w:rsidRPr="00E600D3">
                              <w:rPr>
                                <w:color w:val="000000" w:themeColor="text1"/>
                                <w:lang w:val="en-US"/>
                              </w:rPr>
                              <w:t>Sitio web:</w:t>
                            </w:r>
                            <w:r w:rsidRPr="00B7465F">
                              <w:rPr>
                                <w:color w:val="000000" w:themeColor="text1"/>
                                <w:lang w:val="en-US"/>
                              </w:rPr>
                              <w:t xml:space="preserve"> </w:t>
                            </w:r>
                            <w:hyperlink r:id="rId169" w:history="1">
                              <w:r w:rsidRPr="00B7465F">
                                <w:rPr>
                                  <w:rStyle w:val="EstilodeenlacesCar"/>
                                  <w:lang w:val="en-US"/>
                                </w:rPr>
                                <w:t>https://public.tableau.com/es-es/s/download</w:t>
                              </w:r>
                            </w:hyperlink>
                          </w:p>
                          <w:p w14:paraId="119A7279" w14:textId="6995B6FC" w:rsidR="008A0759" w:rsidRPr="003E703B" w:rsidRDefault="008A0759" w:rsidP="003E703B">
                            <w:pPr>
                              <w:tabs>
                                <w:tab w:val="left" w:pos="284"/>
                              </w:tabs>
                              <w:jc w:val="both"/>
                              <w:rPr>
                                <w:rStyle w:val="Hipervnculo"/>
                              </w:rPr>
                            </w:pPr>
                            <w:r w:rsidRPr="00B7465F">
                              <w:rPr>
                                <w:color w:val="000000" w:themeColor="text1"/>
                                <w:lang w:val="en-US"/>
                              </w:rPr>
                              <w:tab/>
                            </w:r>
                            <w:r w:rsidRPr="00B7465F">
                              <w:rPr>
                                <w:color w:val="000000" w:themeColor="text1"/>
                                <w:lang w:val="en-US"/>
                              </w:rPr>
                              <w:tab/>
                            </w:r>
                            <w:r>
                              <w:rPr>
                                <w:color w:val="000000" w:themeColor="text1"/>
                              </w:rPr>
                              <w:t>Primeros pasos</w:t>
                            </w:r>
                            <w:r w:rsidRPr="003E703B">
                              <w:rPr>
                                <w:color w:val="000000" w:themeColor="text1"/>
                              </w:rPr>
                              <w:t xml:space="preserve">: </w:t>
                            </w:r>
                            <w:hyperlink r:id="rId170" w:history="1">
                              <w:r w:rsidRPr="00D47137">
                                <w:rPr>
                                  <w:rStyle w:val="EstilodeenlacesCar"/>
                                </w:rPr>
                                <w:t>http://downloads.tableau.com/quickstart</w:t>
                              </w:r>
                            </w:hyperlink>
                          </w:p>
                          <w:p w14:paraId="2069423A" w14:textId="07E08D7F" w:rsidR="008A0759" w:rsidRDefault="008A0759" w:rsidP="003E703B">
                            <w:pPr>
                              <w:ind w:firstLine="708"/>
                              <w:jc w:val="both"/>
                            </w:pPr>
                            <w:r w:rsidRPr="003E703B">
                              <w:rPr>
                                <w:color w:val="000000" w:themeColor="text1"/>
                              </w:rPr>
                              <w:t>Galería:</w:t>
                            </w:r>
                            <w:r>
                              <w:rPr>
                                <w:color w:val="000000" w:themeColor="text1"/>
                              </w:rPr>
                              <w:t xml:space="preserve"> </w:t>
                            </w:r>
                            <w:hyperlink r:id="rId171" w:history="1">
                              <w:r w:rsidRPr="00D47137">
                                <w:rPr>
                                  <w:rStyle w:val="EstilodeenlacesCar"/>
                                </w:rPr>
                                <w:t>https://public.tableau.com/en-us/gallery</w:t>
                              </w:r>
                            </w:hyperlink>
                          </w:p>
                          <w:p w14:paraId="6D934B8E" w14:textId="63FD3B3E" w:rsidR="008A0759" w:rsidRPr="00C14FC6" w:rsidRDefault="008A0759" w:rsidP="003E703B">
                            <w:pPr>
                              <w:tabs>
                                <w:tab w:val="left" w:pos="284"/>
                              </w:tabs>
                              <w:jc w:val="both"/>
                              <w:rPr>
                                <w:color w:val="000000" w:themeColor="text1"/>
                              </w:rPr>
                            </w:pPr>
                          </w:p>
                          <w:p w14:paraId="46C6897C" w14:textId="77777777" w:rsidR="008A0759" w:rsidRPr="00C14FC6" w:rsidRDefault="008A0759" w:rsidP="003E703B">
                            <w:pPr>
                              <w:tabs>
                                <w:tab w:val="left" w:pos="284"/>
                              </w:tabs>
                              <w:jc w:val="both"/>
                              <w:rPr>
                                <w:color w:val="000000" w:themeColor="text1"/>
                              </w:rPr>
                            </w:pPr>
                            <w:r w:rsidRPr="00C14FC6">
                              <w:rPr>
                                <w:color w:val="000000" w:themeColor="text1"/>
                              </w:rPr>
                              <w:tab/>
                            </w:r>
                            <w:r w:rsidRPr="00C14FC6">
                              <w:rPr>
                                <w:color w:val="000000" w:themeColor="text1"/>
                              </w:rPr>
                              <w:tab/>
                            </w:r>
                          </w:p>
                          <w:p w14:paraId="49954079" w14:textId="77777777" w:rsidR="008A0759" w:rsidRPr="00C14FC6" w:rsidRDefault="008A0759" w:rsidP="003E703B">
                            <w:pPr>
                              <w:tabs>
                                <w:tab w:val="left" w:pos="284"/>
                              </w:tabs>
                              <w:jc w:val="both"/>
                              <w:rPr>
                                <w:color w:val="000000" w:themeColor="text1"/>
                              </w:rPr>
                            </w:pPr>
                          </w:p>
                          <w:p w14:paraId="7DD74768" w14:textId="77777777" w:rsidR="008A0759" w:rsidRPr="00C14FC6" w:rsidRDefault="008A0759" w:rsidP="003E703B">
                            <w:pPr>
                              <w:tabs>
                                <w:tab w:val="left" w:pos="284"/>
                              </w:tabs>
                              <w:jc w:val="both"/>
                              <w:rPr>
                                <w:rStyle w:val="Hipervnculo"/>
                              </w:rPr>
                            </w:pPr>
                            <w:r w:rsidRPr="00C14FC6">
                              <w:rPr>
                                <w:rStyle w:val="Hipervnculo"/>
                              </w:rPr>
                              <w:t xml:space="preserve"> </w:t>
                            </w:r>
                          </w:p>
                          <w:p w14:paraId="46DB5EBC" w14:textId="77777777" w:rsidR="008A0759" w:rsidRPr="00C14FC6" w:rsidRDefault="008A0759" w:rsidP="003E703B">
                            <w:pPr>
                              <w:tabs>
                                <w:tab w:val="left" w:pos="284"/>
                              </w:tabs>
                              <w:jc w:val="both"/>
                              <w:rPr>
                                <w:rStyle w:val="Hipervnculo"/>
                              </w:rPr>
                            </w:pPr>
                            <w:r w:rsidRPr="00C14FC6">
                              <w:rPr>
                                <w:color w:val="000000" w:themeColor="text1"/>
                              </w:rPr>
                              <w:tab/>
                            </w:r>
                            <w:r w:rsidRPr="00C14FC6">
                              <w:rPr>
                                <w:color w:val="000000" w:themeColor="text1"/>
                              </w:rPr>
                              <w:tab/>
                            </w:r>
                          </w:p>
                          <w:p w14:paraId="68CE392C" w14:textId="77777777" w:rsidR="008A0759" w:rsidRPr="00C14FC6" w:rsidRDefault="008A0759" w:rsidP="003E703B">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766F391" id="Rectángulo 22" o:spid="_x0000_s1046" style="width:425.2pt;height:1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" fillcolor="#ededed [662]" stroked="f" strokeweight="2.25pt">
                <v:textbox inset="6mm,1mm,6mm,1mm">
                  <w:txbxContent>
                    <w:p w14:paraId="5779AD0B" w14:textId="6DE418A3" w:rsidR="008A0759" w:rsidRDefault="008A0759" w:rsidP="003E703B">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 y Servicio en la nube</w:t>
                      </w:r>
                    </w:p>
                    <w:p w14:paraId="1882AF48" w14:textId="1645D985" w:rsidR="008A0759" w:rsidRDefault="008A0759" w:rsidP="003E703B">
                      <w:pPr>
                        <w:rPr>
                          <w:color w:val="000000" w:themeColor="text1"/>
                        </w:rPr>
                      </w:pPr>
                      <w:r w:rsidRPr="00823F16">
                        <w:rPr>
                          <w:b/>
                          <w:color w:val="000000" w:themeColor="text1"/>
                        </w:rPr>
                        <w:t>Licencia:</w:t>
                      </w:r>
                      <w:r>
                        <w:rPr>
                          <w:color w:val="000000" w:themeColor="text1"/>
                        </w:rPr>
                        <w:t xml:space="preserve"> </w:t>
                      </w:r>
                      <w:hyperlink r:id="rId172" w:history="1">
                        <w:r w:rsidRPr="00823F16">
                          <w:rPr>
                            <w:rStyle w:val="EstilodeenlacesCar"/>
                          </w:rPr>
                          <w:t>Comercial EULA</w:t>
                        </w:r>
                      </w:hyperlink>
                    </w:p>
                    <w:p w14:paraId="71E3B7DC" w14:textId="6BD00C2B" w:rsidR="008A0759" w:rsidRDefault="008A0759" w:rsidP="003E703B">
                      <w:pPr>
                        <w:rPr>
                          <w:color w:val="000000" w:themeColor="text1"/>
                        </w:rPr>
                      </w:pPr>
                      <w:r>
                        <w:rPr>
                          <w:b/>
                          <w:color w:val="000000" w:themeColor="text1"/>
                        </w:rPr>
                        <w:t>Coste:</w:t>
                      </w:r>
                      <w:r>
                        <w:rPr>
                          <w:color w:val="000000" w:themeColor="text1"/>
                        </w:rPr>
                        <w:t xml:space="preserve"> software gratuito / diferentes versiones de pago</w:t>
                      </w:r>
                    </w:p>
                    <w:p w14:paraId="48136EFF" w14:textId="77777777" w:rsidR="008A0759" w:rsidRPr="00823F16" w:rsidRDefault="008A0759" w:rsidP="003E703B">
                      <w:pPr>
                        <w:rPr>
                          <w:b/>
                          <w:color w:val="000000" w:themeColor="text1"/>
                          <w:lang w:val="en-US"/>
                        </w:rPr>
                      </w:pPr>
                      <w:r w:rsidRPr="00823F16">
                        <w:rPr>
                          <w:b/>
                          <w:color w:val="000000" w:themeColor="text1"/>
                          <w:lang w:val="en-US"/>
                        </w:rPr>
                        <w:t xml:space="preserve">Enlaces: </w:t>
                      </w:r>
                    </w:p>
                    <w:p w14:paraId="2C960068" w14:textId="6BC7720B" w:rsidR="008A0759" w:rsidRPr="00B7465F" w:rsidRDefault="008A0759" w:rsidP="003E703B">
                      <w:pPr>
                        <w:rPr>
                          <w:rStyle w:val="EstilodeenlacesCar"/>
                          <w:lang w:val="en-US"/>
                        </w:rPr>
                      </w:pPr>
                      <w:r w:rsidRPr="00823F16">
                        <w:rPr>
                          <w:color w:val="000000" w:themeColor="text1"/>
                          <w:lang w:val="en-US"/>
                        </w:rPr>
                        <w:tab/>
                      </w:r>
                      <w:r w:rsidRPr="00E600D3">
                        <w:rPr>
                          <w:color w:val="000000" w:themeColor="text1"/>
                          <w:lang w:val="en-US"/>
                        </w:rPr>
                        <w:t>Sitio web:</w:t>
                      </w:r>
                      <w:r w:rsidRPr="00B7465F">
                        <w:rPr>
                          <w:color w:val="000000" w:themeColor="text1"/>
                          <w:lang w:val="en-US"/>
                        </w:rPr>
                        <w:t xml:space="preserve"> </w:t>
                      </w:r>
                      <w:hyperlink r:id="rId173" w:history="1">
                        <w:r w:rsidRPr="00B7465F">
                          <w:rPr>
                            <w:rStyle w:val="EstilodeenlacesCar"/>
                            <w:lang w:val="en-US"/>
                          </w:rPr>
                          <w:t>https://public.tableau.com/es-es/s/download</w:t>
                        </w:r>
                      </w:hyperlink>
                    </w:p>
                    <w:p w14:paraId="119A7279" w14:textId="6995B6FC" w:rsidR="008A0759" w:rsidRPr="003E703B" w:rsidRDefault="008A0759" w:rsidP="003E703B">
                      <w:pPr>
                        <w:tabs>
                          <w:tab w:val="left" w:pos="284"/>
                        </w:tabs>
                        <w:jc w:val="both"/>
                        <w:rPr>
                          <w:rStyle w:val="Hipervnculo"/>
                        </w:rPr>
                      </w:pPr>
                      <w:r w:rsidRPr="00B7465F">
                        <w:rPr>
                          <w:color w:val="000000" w:themeColor="text1"/>
                          <w:lang w:val="en-US"/>
                        </w:rPr>
                        <w:tab/>
                      </w:r>
                      <w:r w:rsidRPr="00B7465F">
                        <w:rPr>
                          <w:color w:val="000000" w:themeColor="text1"/>
                          <w:lang w:val="en-US"/>
                        </w:rPr>
                        <w:tab/>
                      </w:r>
                      <w:r>
                        <w:rPr>
                          <w:color w:val="000000" w:themeColor="text1"/>
                        </w:rPr>
                        <w:t>Primeros pasos</w:t>
                      </w:r>
                      <w:r w:rsidRPr="003E703B">
                        <w:rPr>
                          <w:color w:val="000000" w:themeColor="text1"/>
                        </w:rPr>
                        <w:t xml:space="preserve">: </w:t>
                      </w:r>
                      <w:hyperlink r:id="rId174" w:history="1">
                        <w:r w:rsidRPr="00D47137">
                          <w:rPr>
                            <w:rStyle w:val="EstilodeenlacesCar"/>
                          </w:rPr>
                          <w:t>http://downloads.tableau.com/quickstart</w:t>
                        </w:r>
                      </w:hyperlink>
                    </w:p>
                    <w:p w14:paraId="2069423A" w14:textId="07E08D7F" w:rsidR="008A0759" w:rsidRDefault="008A0759" w:rsidP="003E703B">
                      <w:pPr>
                        <w:ind w:firstLine="708"/>
                        <w:jc w:val="both"/>
                      </w:pPr>
                      <w:r w:rsidRPr="003E703B">
                        <w:rPr>
                          <w:color w:val="000000" w:themeColor="text1"/>
                        </w:rPr>
                        <w:t>Galería:</w:t>
                      </w:r>
                      <w:r>
                        <w:rPr>
                          <w:color w:val="000000" w:themeColor="text1"/>
                        </w:rPr>
                        <w:t xml:space="preserve"> </w:t>
                      </w:r>
                      <w:hyperlink r:id="rId175" w:history="1">
                        <w:r w:rsidRPr="00D47137">
                          <w:rPr>
                            <w:rStyle w:val="EstilodeenlacesCar"/>
                          </w:rPr>
                          <w:t>https://public.tableau.com/en-us/gallery</w:t>
                        </w:r>
                      </w:hyperlink>
                    </w:p>
                    <w:p w14:paraId="6D934B8E" w14:textId="63FD3B3E" w:rsidR="008A0759" w:rsidRPr="00C14FC6" w:rsidRDefault="008A0759" w:rsidP="003E703B">
                      <w:pPr>
                        <w:tabs>
                          <w:tab w:val="left" w:pos="284"/>
                        </w:tabs>
                        <w:jc w:val="both"/>
                        <w:rPr>
                          <w:color w:val="000000" w:themeColor="text1"/>
                        </w:rPr>
                      </w:pPr>
                    </w:p>
                    <w:p w14:paraId="46C6897C" w14:textId="77777777" w:rsidR="008A0759" w:rsidRPr="00C14FC6" w:rsidRDefault="008A0759" w:rsidP="003E703B">
                      <w:pPr>
                        <w:tabs>
                          <w:tab w:val="left" w:pos="284"/>
                        </w:tabs>
                        <w:jc w:val="both"/>
                        <w:rPr>
                          <w:color w:val="000000" w:themeColor="text1"/>
                        </w:rPr>
                      </w:pPr>
                      <w:r w:rsidRPr="00C14FC6">
                        <w:rPr>
                          <w:color w:val="000000" w:themeColor="text1"/>
                        </w:rPr>
                        <w:tab/>
                      </w:r>
                      <w:r w:rsidRPr="00C14FC6">
                        <w:rPr>
                          <w:color w:val="000000" w:themeColor="text1"/>
                        </w:rPr>
                        <w:tab/>
                      </w:r>
                    </w:p>
                    <w:p w14:paraId="49954079" w14:textId="77777777" w:rsidR="008A0759" w:rsidRPr="00C14FC6" w:rsidRDefault="008A0759" w:rsidP="003E703B">
                      <w:pPr>
                        <w:tabs>
                          <w:tab w:val="left" w:pos="284"/>
                        </w:tabs>
                        <w:jc w:val="both"/>
                        <w:rPr>
                          <w:color w:val="000000" w:themeColor="text1"/>
                        </w:rPr>
                      </w:pPr>
                    </w:p>
                    <w:p w14:paraId="7DD74768" w14:textId="77777777" w:rsidR="008A0759" w:rsidRPr="00C14FC6" w:rsidRDefault="008A0759" w:rsidP="003E703B">
                      <w:pPr>
                        <w:tabs>
                          <w:tab w:val="left" w:pos="284"/>
                        </w:tabs>
                        <w:jc w:val="both"/>
                        <w:rPr>
                          <w:rStyle w:val="Hipervnculo"/>
                        </w:rPr>
                      </w:pPr>
                      <w:r w:rsidRPr="00C14FC6">
                        <w:rPr>
                          <w:rStyle w:val="Hipervnculo"/>
                        </w:rPr>
                        <w:t xml:space="preserve"> </w:t>
                      </w:r>
                    </w:p>
                    <w:p w14:paraId="46DB5EBC" w14:textId="77777777" w:rsidR="008A0759" w:rsidRPr="00C14FC6" w:rsidRDefault="008A0759" w:rsidP="003E703B">
                      <w:pPr>
                        <w:tabs>
                          <w:tab w:val="left" w:pos="284"/>
                        </w:tabs>
                        <w:jc w:val="both"/>
                        <w:rPr>
                          <w:rStyle w:val="Hipervnculo"/>
                        </w:rPr>
                      </w:pPr>
                      <w:r w:rsidRPr="00C14FC6">
                        <w:rPr>
                          <w:color w:val="000000" w:themeColor="text1"/>
                        </w:rPr>
                        <w:tab/>
                      </w:r>
                      <w:r w:rsidRPr="00C14FC6">
                        <w:rPr>
                          <w:color w:val="000000" w:themeColor="text1"/>
                        </w:rPr>
                        <w:tab/>
                      </w:r>
                    </w:p>
                    <w:p w14:paraId="68CE392C" w14:textId="77777777" w:rsidR="008A0759" w:rsidRPr="00C14FC6" w:rsidRDefault="008A0759" w:rsidP="003E703B">
                      <w:pPr>
                        <w:tabs>
                          <w:tab w:val="left" w:pos="284"/>
                        </w:tabs>
                        <w:jc w:val="both"/>
                        <w:rPr>
                          <w:color w:val="0563C1" w:themeColor="hyperlink"/>
                          <w:u w:val="single"/>
                        </w:rPr>
                      </w:pPr>
                    </w:p>
                  </w:txbxContent>
                </v:textbox>
                <w10:anchorlock/>
              </v:rect>
            </w:pict>
          </mc:Fallback>
        </mc:AlternateContent>
      </w:r>
    </w:p>
    <w:p w14:paraId="60232396" w14:textId="7C618560" w:rsidR="009E4609" w:rsidRPr="00823F16" w:rsidRDefault="009E4609" w:rsidP="00D4235A">
      <w:pPr>
        <w:jc w:val="both"/>
        <w:rPr>
          <w:rFonts w:ascii="Arial" w:hAnsi="Arial" w:cs="Arial"/>
        </w:rPr>
      </w:pPr>
      <w:r w:rsidRPr="00823F16">
        <w:rPr>
          <w:rFonts w:ascii="Arial" w:hAnsi="Arial" w:cs="Arial"/>
        </w:rPr>
        <w:t xml:space="preserve">Herramienta de visualización de datos mediante gráficos que combina algunos elementos habituales en las herramientas de </w:t>
      </w:r>
      <w:hyperlink r:id="rId176">
        <w:r w:rsidRPr="00823F16">
          <w:rPr>
            <w:rStyle w:val="EstilodeenlacesCar"/>
            <w:rFonts w:ascii="Arial" w:hAnsi="Arial" w:cs="Arial"/>
          </w:rPr>
          <w:t>Bussiness Intelligence</w:t>
        </w:r>
      </w:hyperlink>
      <w:r w:rsidRPr="00823F16">
        <w:rPr>
          <w:rFonts w:ascii="Arial" w:hAnsi="Arial" w:cs="Arial"/>
        </w:rPr>
        <w:t xml:space="preserve"> como pueden ser el modelo de organización de variables mediante el uso de dimensiones y medidas o la conexión con otros sistemas de gestión de información como las bases de datos u hojas de cálculo con el uso de una interfaz gráfica atractiva, eficiente y rápida. </w:t>
      </w:r>
    </w:p>
    <w:p w14:paraId="3F192748" w14:textId="77777777" w:rsidR="009E4609" w:rsidRPr="00823F16" w:rsidRDefault="009E4609" w:rsidP="009E4609">
      <w:pPr>
        <w:spacing w:line="276" w:lineRule="auto"/>
        <w:jc w:val="both"/>
        <w:rPr>
          <w:rFonts w:ascii="Arial" w:eastAsia="Segoe UI" w:hAnsi="Arial" w:cs="Arial"/>
          <w:color w:val="333333"/>
          <w:sz w:val="18"/>
          <w:szCs w:val="18"/>
        </w:rPr>
      </w:pPr>
      <w:r w:rsidRPr="00823F16">
        <w:rPr>
          <w:rFonts w:ascii="Arial" w:hAnsi="Arial" w:cs="Arial"/>
        </w:rPr>
        <w:t xml:space="preserve">Algunas de las características más relevantes de esta aplicación son: </w:t>
      </w:r>
    </w:p>
    <w:p w14:paraId="4304BD50" w14:textId="77777777" w:rsidR="009E4609" w:rsidRPr="00823F16" w:rsidRDefault="009E4609" w:rsidP="00CC6213">
      <w:pPr>
        <w:pStyle w:val="Prrafodelista"/>
        <w:numPr>
          <w:ilvl w:val="0"/>
          <w:numId w:val="20"/>
        </w:numPr>
        <w:spacing w:line="276" w:lineRule="auto"/>
        <w:ind w:left="851" w:hanging="425"/>
        <w:jc w:val="both"/>
        <w:rPr>
          <w:rFonts w:ascii="Arial" w:hAnsi="Arial" w:cs="Arial"/>
        </w:rPr>
      </w:pPr>
      <w:r w:rsidRPr="00823F16">
        <w:rPr>
          <w:rFonts w:ascii="Arial" w:hAnsi="Arial" w:cs="Arial"/>
        </w:rPr>
        <w:t xml:space="preserve">Integración rápida y sencilla de datos: trabaja con bases de datos y hojas de cálculo de cualquier tamaño. </w:t>
      </w:r>
    </w:p>
    <w:p w14:paraId="27DF7CD5" w14:textId="77777777" w:rsidR="009E4609" w:rsidRPr="00823F16" w:rsidRDefault="009E4609" w:rsidP="00CC6213">
      <w:pPr>
        <w:pStyle w:val="Prrafodelista"/>
        <w:numPr>
          <w:ilvl w:val="0"/>
          <w:numId w:val="20"/>
        </w:numPr>
        <w:spacing w:line="276" w:lineRule="auto"/>
        <w:ind w:left="851" w:hanging="425"/>
        <w:jc w:val="both"/>
        <w:rPr>
          <w:rFonts w:ascii="Arial" w:hAnsi="Arial" w:cs="Arial"/>
        </w:rPr>
      </w:pPr>
      <w:r w:rsidRPr="00823F16">
        <w:rPr>
          <w:rFonts w:ascii="Arial" w:hAnsi="Arial" w:cs="Arial"/>
        </w:rPr>
        <w:t xml:space="preserve">Trabaja con una gran variedad de gráficos: líneas, barras, sectores, tablas, mapas, etc. </w:t>
      </w:r>
    </w:p>
    <w:p w14:paraId="43C4B7E4" w14:textId="77777777" w:rsidR="009E4609" w:rsidRPr="00823F16" w:rsidRDefault="009E4609" w:rsidP="00CC6213">
      <w:pPr>
        <w:pStyle w:val="Prrafodelista"/>
        <w:numPr>
          <w:ilvl w:val="0"/>
          <w:numId w:val="20"/>
        </w:numPr>
        <w:spacing w:line="276" w:lineRule="auto"/>
        <w:ind w:left="851" w:hanging="425"/>
        <w:jc w:val="both"/>
        <w:rPr>
          <w:rFonts w:ascii="Arial" w:hAnsi="Arial" w:cs="Arial"/>
        </w:rPr>
      </w:pPr>
      <w:r w:rsidRPr="00823F16">
        <w:rPr>
          <w:rFonts w:ascii="Arial" w:hAnsi="Arial" w:cs="Arial"/>
        </w:rPr>
        <w:t>Publicación de gráficos interactivos.</w:t>
      </w:r>
    </w:p>
    <w:p w14:paraId="6CCF8EBA" w14:textId="77777777" w:rsidR="009E4609" w:rsidRPr="00823F16" w:rsidRDefault="009E4609" w:rsidP="00CC6213">
      <w:pPr>
        <w:pStyle w:val="Prrafodelista"/>
        <w:numPr>
          <w:ilvl w:val="0"/>
          <w:numId w:val="20"/>
        </w:numPr>
        <w:spacing w:line="276" w:lineRule="auto"/>
        <w:ind w:left="851" w:hanging="425"/>
        <w:jc w:val="both"/>
        <w:rPr>
          <w:rFonts w:ascii="Arial" w:hAnsi="Arial" w:cs="Arial"/>
        </w:rPr>
      </w:pPr>
      <w:r w:rsidRPr="00823F16">
        <w:rPr>
          <w:rFonts w:ascii="Arial" w:hAnsi="Arial" w:cs="Arial"/>
        </w:rPr>
        <w:t xml:space="preserve">Combinación de diversas fuentes de datos en una sola vista. </w:t>
      </w:r>
    </w:p>
    <w:p w14:paraId="1D735C1E" w14:textId="35BF83CA" w:rsidR="002A5046" w:rsidRPr="00823F16" w:rsidRDefault="009E4609" w:rsidP="005106A2">
      <w:pPr>
        <w:pStyle w:val="Prrafodelista"/>
        <w:numPr>
          <w:ilvl w:val="0"/>
          <w:numId w:val="20"/>
        </w:numPr>
        <w:spacing w:line="276" w:lineRule="auto"/>
        <w:ind w:left="851" w:hanging="425"/>
        <w:jc w:val="both"/>
        <w:rPr>
          <w:rFonts w:ascii="Arial" w:hAnsi="Arial" w:cs="Arial"/>
        </w:rPr>
      </w:pPr>
      <w:r w:rsidRPr="00823F16">
        <w:rPr>
          <w:rFonts w:ascii="Arial" w:hAnsi="Arial" w:cs="Arial"/>
        </w:rPr>
        <w:t xml:space="preserve">Permite la descarga de datos desde las visualizaciones creadas. </w:t>
      </w:r>
    </w:p>
    <w:p w14:paraId="4311A0AE" w14:textId="2BD91796" w:rsidR="00F92EAE" w:rsidRPr="00823F16" w:rsidRDefault="000B4E48" w:rsidP="00823F16">
      <w:pPr>
        <w:pStyle w:val="Prrafodelista"/>
        <w:numPr>
          <w:ilvl w:val="0"/>
          <w:numId w:val="20"/>
        </w:numPr>
        <w:spacing w:line="276" w:lineRule="auto"/>
        <w:ind w:left="851" w:hanging="425"/>
        <w:jc w:val="both"/>
        <w:rPr>
          <w:rFonts w:ascii="Arial" w:hAnsi="Arial" w:cs="Arial"/>
        </w:rPr>
      </w:pPr>
      <w:r w:rsidRPr="00823F16">
        <w:rPr>
          <w:rFonts w:ascii="Arial" w:hAnsi="Arial" w:cs="Arial"/>
        </w:rPr>
        <w:t xml:space="preserve">Para poder usar la versión gratuita, los datos deben ser publicados en su web, por tanto, no hay confidencialidad de la información. </w:t>
      </w:r>
    </w:p>
    <w:p w14:paraId="48141D2D" w14:textId="4B91618B" w:rsidR="00BC4573" w:rsidRPr="00BC4573" w:rsidRDefault="003E703B" w:rsidP="00BC4573">
      <w:pPr>
        <w:pStyle w:val="Ttulo4"/>
        <w:numPr>
          <w:ilvl w:val="2"/>
          <w:numId w:val="48"/>
        </w:numPr>
      </w:pPr>
      <w:bookmarkStart w:id="27" w:name="_Toc66865498"/>
      <w:r>
        <w:lastRenderedPageBreak/>
        <w:t>SpagoBI</w:t>
      </w:r>
      <w:bookmarkEnd w:id="27"/>
    </w:p>
    <w:p w14:paraId="4BE2CDC3" w14:textId="13FC8C34" w:rsidR="003E703B" w:rsidRPr="003E703B" w:rsidRDefault="003E703B" w:rsidP="003E703B">
      <w:r>
        <w:rPr>
          <w:noProof/>
          <w:lang w:eastAsia="es-ES"/>
        </w:rPr>
        <mc:AlternateContent>
          <mc:Choice Requires="wps">
            <w:drawing>
              <wp:inline distT="0" distB="0" distL="0" distR="0" wp14:anchorId="5A9B6229" wp14:editId="7B038ADF">
                <wp:extent cx="5400040" cy="2097157"/>
                <wp:effectExtent l="0" t="0" r="0" b="0"/>
                <wp:docPr id="23" name="Rectángulo 23"/>
                <wp:cNvGraphicFramePr/>
                <a:graphic xmlns:a="http://schemas.openxmlformats.org/drawingml/2006/main">
                  <a:graphicData uri="http://schemas.microsoft.com/office/word/2010/wordprocessingShape">
                    <wps:wsp>
                      <wps:cNvSpPr/>
                      <wps:spPr>
                        <a:xfrm>
                          <a:off x="0" y="0"/>
                          <a:ext cx="5400040" cy="2097157"/>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384DFE7" w14:textId="4A1363F6" w:rsidR="008A0759" w:rsidRDefault="008A0759" w:rsidP="003E703B">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7178D3A2" w14:textId="39AD995C" w:rsidR="008A0759" w:rsidRDefault="008A0759" w:rsidP="003E703B">
                            <w:pPr>
                              <w:rPr>
                                <w:color w:val="000000" w:themeColor="text1"/>
                              </w:rPr>
                            </w:pPr>
                            <w:r w:rsidRPr="00823F16">
                              <w:rPr>
                                <w:b/>
                                <w:color w:val="000000" w:themeColor="text1"/>
                              </w:rPr>
                              <w:t>Licencia:</w:t>
                            </w:r>
                            <w:r w:rsidRPr="008B1946">
                              <w:rPr>
                                <w:color w:val="000000" w:themeColor="text1"/>
                              </w:rPr>
                              <w:t xml:space="preserve"> </w:t>
                            </w:r>
                            <w:hyperlink r:id="rId177" w:history="1">
                              <w:r w:rsidRPr="00823F16">
                                <w:rPr>
                                  <w:rStyle w:val="EstilodeenlacesCar"/>
                                </w:rPr>
                                <w:t>Mozilla Public License V2 (MPL)</w:t>
                              </w:r>
                            </w:hyperlink>
                          </w:p>
                          <w:p w14:paraId="208B7BED" w14:textId="6C5504A7" w:rsidR="008A0759" w:rsidRPr="001F592D" w:rsidRDefault="008A0759" w:rsidP="003E703B">
                            <w:pPr>
                              <w:rPr>
                                <w:color w:val="000000" w:themeColor="text1"/>
                              </w:rPr>
                            </w:pPr>
                            <w:r>
                              <w:rPr>
                                <w:b/>
                                <w:color w:val="000000" w:themeColor="text1"/>
                              </w:rPr>
                              <w:t>Coste:</w:t>
                            </w:r>
                            <w:r>
                              <w:rPr>
                                <w:color w:val="000000" w:themeColor="text1"/>
                              </w:rPr>
                              <w:t xml:space="preserve"> Software gratuito</w:t>
                            </w:r>
                          </w:p>
                          <w:p w14:paraId="435BDA20" w14:textId="77777777" w:rsidR="008A0759" w:rsidRPr="00823F16" w:rsidRDefault="008A0759" w:rsidP="003E703B">
                            <w:pPr>
                              <w:rPr>
                                <w:b/>
                                <w:color w:val="000000" w:themeColor="text1"/>
                              </w:rPr>
                            </w:pPr>
                            <w:r w:rsidRPr="00823F16">
                              <w:rPr>
                                <w:b/>
                                <w:color w:val="000000" w:themeColor="text1"/>
                              </w:rPr>
                              <w:t xml:space="preserve">Enlaces: </w:t>
                            </w:r>
                          </w:p>
                          <w:p w14:paraId="35CBC33C" w14:textId="03C9B093" w:rsidR="008A0759" w:rsidRPr="00E600D3" w:rsidRDefault="008A0759" w:rsidP="003E703B">
                            <w:pPr>
                              <w:rPr>
                                <w:rStyle w:val="EstilodeenlacesCar"/>
                              </w:rPr>
                            </w:pPr>
                            <w:r w:rsidRPr="00823F16">
                              <w:rPr>
                                <w:color w:val="000000" w:themeColor="text1"/>
                              </w:rPr>
                              <w:tab/>
                            </w:r>
                            <w:r w:rsidRPr="00C62D9C">
                              <w:rPr>
                                <w:color w:val="000000" w:themeColor="text1"/>
                              </w:rPr>
                              <w:t>Sitio web:</w:t>
                            </w:r>
                            <w:r w:rsidRPr="00E600D3">
                              <w:rPr>
                                <w:color w:val="000000" w:themeColor="text1"/>
                              </w:rPr>
                              <w:t xml:space="preserve"> </w:t>
                            </w:r>
                            <w:hyperlink r:id="rId178" w:history="1">
                              <w:r w:rsidRPr="00E600D3">
                                <w:rPr>
                                  <w:rStyle w:val="EstilodeenlacesCar"/>
                                </w:rPr>
                                <w:t>https://www.spagobi.org/</w:t>
                              </w:r>
                            </w:hyperlink>
                          </w:p>
                          <w:p w14:paraId="5FDE8811" w14:textId="437F6361" w:rsidR="008A0759" w:rsidRPr="009475E8" w:rsidRDefault="008A0759" w:rsidP="009475E8">
                            <w:pPr>
                              <w:ind w:firstLine="708"/>
                              <w:jc w:val="both"/>
                              <w:rPr>
                                <w:rStyle w:val="Hipervnculo"/>
                                <w:color w:val="auto"/>
                                <w:u w:val="none"/>
                              </w:rPr>
                            </w:pPr>
                            <w:r>
                              <w:rPr>
                                <w:color w:val="000000" w:themeColor="text1"/>
                              </w:rPr>
                              <w:t>Repositorio GitHub</w:t>
                            </w:r>
                            <w:r w:rsidRPr="003E703B">
                              <w:rPr>
                                <w:color w:val="000000" w:themeColor="text1"/>
                              </w:rPr>
                              <w:t>:</w:t>
                            </w:r>
                            <w:r>
                              <w:rPr>
                                <w:color w:val="000000" w:themeColor="text1"/>
                              </w:rPr>
                              <w:t xml:space="preserve"> </w:t>
                            </w:r>
                            <w:hyperlink r:id="rId179" w:history="1">
                              <w:r w:rsidRPr="00D47137">
                                <w:rPr>
                                  <w:rStyle w:val="EstilodeenlacesCar"/>
                                </w:rPr>
                                <w:t>https://github.com/SpagoBILabs/SpagoBI</w:t>
                              </w:r>
                            </w:hyperlink>
                            <w:r w:rsidRPr="00EE2ED0">
                              <w:t xml:space="preserve"> </w:t>
                            </w:r>
                          </w:p>
                          <w:p w14:paraId="650DA4D1" w14:textId="496528E3" w:rsidR="008A0759" w:rsidRPr="003E703B" w:rsidRDefault="008A0759" w:rsidP="003E703B">
                            <w:pPr>
                              <w:tabs>
                                <w:tab w:val="left" w:pos="284"/>
                              </w:tabs>
                              <w:jc w:val="both"/>
                              <w:rPr>
                                <w:rStyle w:val="Hipervnculo"/>
                              </w:rPr>
                            </w:pPr>
                            <w:r w:rsidRPr="009475E8">
                              <w:rPr>
                                <w:color w:val="000000" w:themeColor="text1"/>
                              </w:rPr>
                              <w:tab/>
                            </w:r>
                            <w:r w:rsidRPr="009475E8">
                              <w:rPr>
                                <w:color w:val="000000" w:themeColor="text1"/>
                              </w:rPr>
                              <w:tab/>
                            </w:r>
                            <w:r>
                              <w:rPr>
                                <w:color w:val="000000" w:themeColor="text1"/>
                              </w:rPr>
                              <w:t>Primeros pasos</w:t>
                            </w:r>
                            <w:r w:rsidRPr="003E703B">
                              <w:rPr>
                                <w:color w:val="000000" w:themeColor="text1"/>
                              </w:rPr>
                              <w:t xml:space="preserve">: </w:t>
                            </w:r>
                            <w:hyperlink r:id="rId180" w:history="1">
                              <w:r w:rsidRPr="00D47137">
                                <w:rPr>
                                  <w:rStyle w:val="EstilodeenlacesCar"/>
                                </w:rPr>
                                <w:t>https://spagolabs.wordpress.com/</w:t>
                              </w:r>
                            </w:hyperlink>
                          </w:p>
                          <w:p w14:paraId="5778E5D4" w14:textId="0FD63739" w:rsidR="008A0759" w:rsidRDefault="008A0759" w:rsidP="003E703B">
                            <w:pPr>
                              <w:ind w:firstLine="708"/>
                              <w:jc w:val="both"/>
                            </w:pPr>
                          </w:p>
                          <w:p w14:paraId="5415D22D" w14:textId="77777777" w:rsidR="008A0759" w:rsidRPr="00C14FC6" w:rsidRDefault="008A0759" w:rsidP="003E703B">
                            <w:pPr>
                              <w:tabs>
                                <w:tab w:val="left" w:pos="284"/>
                              </w:tabs>
                              <w:jc w:val="both"/>
                              <w:rPr>
                                <w:color w:val="000000" w:themeColor="text1"/>
                              </w:rPr>
                            </w:pPr>
                          </w:p>
                          <w:p w14:paraId="642CF238" w14:textId="77777777" w:rsidR="008A0759" w:rsidRPr="00C14FC6" w:rsidRDefault="008A0759" w:rsidP="003E703B">
                            <w:pPr>
                              <w:tabs>
                                <w:tab w:val="left" w:pos="284"/>
                              </w:tabs>
                              <w:jc w:val="both"/>
                              <w:rPr>
                                <w:color w:val="000000" w:themeColor="text1"/>
                              </w:rPr>
                            </w:pPr>
                            <w:r w:rsidRPr="00C14FC6">
                              <w:rPr>
                                <w:color w:val="000000" w:themeColor="text1"/>
                              </w:rPr>
                              <w:tab/>
                            </w:r>
                            <w:r w:rsidRPr="00C14FC6">
                              <w:rPr>
                                <w:color w:val="000000" w:themeColor="text1"/>
                              </w:rPr>
                              <w:tab/>
                            </w:r>
                          </w:p>
                          <w:p w14:paraId="2B55416F" w14:textId="77777777" w:rsidR="008A0759" w:rsidRPr="00C14FC6" w:rsidRDefault="008A0759" w:rsidP="003E703B">
                            <w:pPr>
                              <w:tabs>
                                <w:tab w:val="left" w:pos="284"/>
                              </w:tabs>
                              <w:jc w:val="both"/>
                              <w:rPr>
                                <w:color w:val="000000" w:themeColor="text1"/>
                              </w:rPr>
                            </w:pPr>
                          </w:p>
                          <w:p w14:paraId="00BC192B" w14:textId="77777777" w:rsidR="008A0759" w:rsidRPr="00C14FC6" w:rsidRDefault="008A0759" w:rsidP="003E703B">
                            <w:pPr>
                              <w:tabs>
                                <w:tab w:val="left" w:pos="284"/>
                              </w:tabs>
                              <w:jc w:val="both"/>
                              <w:rPr>
                                <w:rStyle w:val="Hipervnculo"/>
                              </w:rPr>
                            </w:pPr>
                            <w:r w:rsidRPr="00C14FC6">
                              <w:rPr>
                                <w:rStyle w:val="Hipervnculo"/>
                              </w:rPr>
                              <w:t xml:space="preserve"> </w:t>
                            </w:r>
                          </w:p>
                          <w:p w14:paraId="4B1E31EE" w14:textId="77777777" w:rsidR="008A0759" w:rsidRPr="00C14FC6" w:rsidRDefault="008A0759" w:rsidP="003E703B">
                            <w:pPr>
                              <w:tabs>
                                <w:tab w:val="left" w:pos="284"/>
                              </w:tabs>
                              <w:jc w:val="both"/>
                              <w:rPr>
                                <w:rStyle w:val="Hipervnculo"/>
                              </w:rPr>
                            </w:pPr>
                            <w:r w:rsidRPr="00C14FC6">
                              <w:rPr>
                                <w:color w:val="000000" w:themeColor="text1"/>
                              </w:rPr>
                              <w:tab/>
                            </w:r>
                            <w:r w:rsidRPr="00C14FC6">
                              <w:rPr>
                                <w:color w:val="000000" w:themeColor="text1"/>
                              </w:rPr>
                              <w:tab/>
                            </w:r>
                          </w:p>
                          <w:p w14:paraId="606E50DA" w14:textId="77777777" w:rsidR="008A0759" w:rsidRPr="00C14FC6" w:rsidRDefault="008A0759" w:rsidP="003E703B">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A9B6229" id="Rectángulo 23" o:spid="_x0000_s1047" style="width:425.2pt;height:165.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" fillcolor="#ededed [662]" stroked="f" strokeweight="2.25pt">
                <v:textbox inset="6mm,1mm,6mm,1mm">
                  <w:txbxContent>
                    <w:p w14:paraId="3384DFE7" w14:textId="4A1363F6" w:rsidR="008A0759" w:rsidRDefault="008A0759" w:rsidP="003E703B">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7178D3A2" w14:textId="39AD995C" w:rsidR="008A0759" w:rsidRDefault="008A0759" w:rsidP="003E703B">
                      <w:pPr>
                        <w:rPr>
                          <w:color w:val="000000" w:themeColor="text1"/>
                        </w:rPr>
                      </w:pPr>
                      <w:r w:rsidRPr="00823F16">
                        <w:rPr>
                          <w:b/>
                          <w:color w:val="000000" w:themeColor="text1"/>
                        </w:rPr>
                        <w:t>Licencia:</w:t>
                      </w:r>
                      <w:r w:rsidRPr="008B1946">
                        <w:rPr>
                          <w:color w:val="000000" w:themeColor="text1"/>
                        </w:rPr>
                        <w:t xml:space="preserve"> </w:t>
                      </w:r>
                      <w:hyperlink r:id="rId181" w:history="1">
                        <w:r w:rsidRPr="00823F16">
                          <w:rPr>
                            <w:rStyle w:val="EstilodeenlacesCar"/>
                          </w:rPr>
                          <w:t>Mozilla Public License V2 (MPL)</w:t>
                        </w:r>
                      </w:hyperlink>
                    </w:p>
                    <w:p w14:paraId="208B7BED" w14:textId="6C5504A7" w:rsidR="008A0759" w:rsidRPr="001F592D" w:rsidRDefault="008A0759" w:rsidP="003E703B">
                      <w:pPr>
                        <w:rPr>
                          <w:color w:val="000000" w:themeColor="text1"/>
                        </w:rPr>
                      </w:pPr>
                      <w:r>
                        <w:rPr>
                          <w:b/>
                          <w:color w:val="000000" w:themeColor="text1"/>
                        </w:rPr>
                        <w:t>Coste:</w:t>
                      </w:r>
                      <w:r>
                        <w:rPr>
                          <w:color w:val="000000" w:themeColor="text1"/>
                        </w:rPr>
                        <w:t xml:space="preserve"> Software gratuito</w:t>
                      </w:r>
                    </w:p>
                    <w:p w14:paraId="435BDA20" w14:textId="77777777" w:rsidR="008A0759" w:rsidRPr="00823F16" w:rsidRDefault="008A0759" w:rsidP="003E703B">
                      <w:pPr>
                        <w:rPr>
                          <w:b/>
                          <w:color w:val="000000" w:themeColor="text1"/>
                        </w:rPr>
                      </w:pPr>
                      <w:r w:rsidRPr="00823F16">
                        <w:rPr>
                          <w:b/>
                          <w:color w:val="000000" w:themeColor="text1"/>
                        </w:rPr>
                        <w:t xml:space="preserve">Enlaces: </w:t>
                      </w:r>
                    </w:p>
                    <w:p w14:paraId="35CBC33C" w14:textId="03C9B093" w:rsidR="008A0759" w:rsidRPr="00E600D3" w:rsidRDefault="008A0759" w:rsidP="003E703B">
                      <w:pPr>
                        <w:rPr>
                          <w:rStyle w:val="EstilodeenlacesCar"/>
                        </w:rPr>
                      </w:pPr>
                      <w:r w:rsidRPr="00823F16">
                        <w:rPr>
                          <w:color w:val="000000" w:themeColor="text1"/>
                        </w:rPr>
                        <w:tab/>
                      </w:r>
                      <w:r w:rsidRPr="00C62D9C">
                        <w:rPr>
                          <w:color w:val="000000" w:themeColor="text1"/>
                        </w:rPr>
                        <w:t>Sitio web:</w:t>
                      </w:r>
                      <w:r w:rsidRPr="00E600D3">
                        <w:rPr>
                          <w:color w:val="000000" w:themeColor="text1"/>
                        </w:rPr>
                        <w:t xml:space="preserve"> </w:t>
                      </w:r>
                      <w:hyperlink r:id="rId182" w:history="1">
                        <w:r w:rsidRPr="00E600D3">
                          <w:rPr>
                            <w:rStyle w:val="EstilodeenlacesCar"/>
                          </w:rPr>
                          <w:t>https://www.spagobi.org/</w:t>
                        </w:r>
                      </w:hyperlink>
                    </w:p>
                    <w:p w14:paraId="5FDE8811" w14:textId="437F6361" w:rsidR="008A0759" w:rsidRPr="009475E8" w:rsidRDefault="008A0759" w:rsidP="009475E8">
                      <w:pPr>
                        <w:ind w:firstLine="708"/>
                        <w:jc w:val="both"/>
                        <w:rPr>
                          <w:rStyle w:val="Hipervnculo"/>
                          <w:color w:val="auto"/>
                          <w:u w:val="none"/>
                        </w:rPr>
                      </w:pPr>
                      <w:r>
                        <w:rPr>
                          <w:color w:val="000000" w:themeColor="text1"/>
                        </w:rPr>
                        <w:t>Repositorio GitHub</w:t>
                      </w:r>
                      <w:r w:rsidRPr="003E703B">
                        <w:rPr>
                          <w:color w:val="000000" w:themeColor="text1"/>
                        </w:rPr>
                        <w:t>:</w:t>
                      </w:r>
                      <w:r>
                        <w:rPr>
                          <w:color w:val="000000" w:themeColor="text1"/>
                        </w:rPr>
                        <w:t xml:space="preserve"> </w:t>
                      </w:r>
                      <w:hyperlink r:id="rId183" w:history="1">
                        <w:r w:rsidRPr="00D47137">
                          <w:rPr>
                            <w:rStyle w:val="EstilodeenlacesCar"/>
                          </w:rPr>
                          <w:t>https://github.com/SpagoBILabs/SpagoBI</w:t>
                        </w:r>
                      </w:hyperlink>
                      <w:r w:rsidRPr="00EE2ED0">
                        <w:t xml:space="preserve"> </w:t>
                      </w:r>
                    </w:p>
                    <w:p w14:paraId="650DA4D1" w14:textId="496528E3" w:rsidR="008A0759" w:rsidRPr="003E703B" w:rsidRDefault="008A0759" w:rsidP="003E703B">
                      <w:pPr>
                        <w:tabs>
                          <w:tab w:val="left" w:pos="284"/>
                        </w:tabs>
                        <w:jc w:val="both"/>
                        <w:rPr>
                          <w:rStyle w:val="Hipervnculo"/>
                        </w:rPr>
                      </w:pPr>
                      <w:r w:rsidRPr="009475E8">
                        <w:rPr>
                          <w:color w:val="000000" w:themeColor="text1"/>
                        </w:rPr>
                        <w:tab/>
                      </w:r>
                      <w:r w:rsidRPr="009475E8">
                        <w:rPr>
                          <w:color w:val="000000" w:themeColor="text1"/>
                        </w:rPr>
                        <w:tab/>
                      </w:r>
                      <w:r>
                        <w:rPr>
                          <w:color w:val="000000" w:themeColor="text1"/>
                        </w:rPr>
                        <w:t>Primeros pasos</w:t>
                      </w:r>
                      <w:r w:rsidRPr="003E703B">
                        <w:rPr>
                          <w:color w:val="000000" w:themeColor="text1"/>
                        </w:rPr>
                        <w:t xml:space="preserve">: </w:t>
                      </w:r>
                      <w:hyperlink r:id="rId184" w:history="1">
                        <w:r w:rsidRPr="00D47137">
                          <w:rPr>
                            <w:rStyle w:val="EstilodeenlacesCar"/>
                          </w:rPr>
                          <w:t>https://spagolabs.wordpress.com/</w:t>
                        </w:r>
                      </w:hyperlink>
                    </w:p>
                    <w:p w14:paraId="5778E5D4" w14:textId="0FD63739" w:rsidR="008A0759" w:rsidRDefault="008A0759" w:rsidP="003E703B">
                      <w:pPr>
                        <w:ind w:firstLine="708"/>
                        <w:jc w:val="both"/>
                      </w:pPr>
                    </w:p>
                    <w:p w14:paraId="5415D22D" w14:textId="77777777" w:rsidR="008A0759" w:rsidRPr="00C14FC6" w:rsidRDefault="008A0759" w:rsidP="003E703B">
                      <w:pPr>
                        <w:tabs>
                          <w:tab w:val="left" w:pos="284"/>
                        </w:tabs>
                        <w:jc w:val="both"/>
                        <w:rPr>
                          <w:color w:val="000000" w:themeColor="text1"/>
                        </w:rPr>
                      </w:pPr>
                    </w:p>
                    <w:p w14:paraId="642CF238" w14:textId="77777777" w:rsidR="008A0759" w:rsidRPr="00C14FC6" w:rsidRDefault="008A0759" w:rsidP="003E703B">
                      <w:pPr>
                        <w:tabs>
                          <w:tab w:val="left" w:pos="284"/>
                        </w:tabs>
                        <w:jc w:val="both"/>
                        <w:rPr>
                          <w:color w:val="000000" w:themeColor="text1"/>
                        </w:rPr>
                      </w:pPr>
                      <w:r w:rsidRPr="00C14FC6">
                        <w:rPr>
                          <w:color w:val="000000" w:themeColor="text1"/>
                        </w:rPr>
                        <w:tab/>
                      </w:r>
                      <w:r w:rsidRPr="00C14FC6">
                        <w:rPr>
                          <w:color w:val="000000" w:themeColor="text1"/>
                        </w:rPr>
                        <w:tab/>
                      </w:r>
                    </w:p>
                    <w:p w14:paraId="2B55416F" w14:textId="77777777" w:rsidR="008A0759" w:rsidRPr="00C14FC6" w:rsidRDefault="008A0759" w:rsidP="003E703B">
                      <w:pPr>
                        <w:tabs>
                          <w:tab w:val="left" w:pos="284"/>
                        </w:tabs>
                        <w:jc w:val="both"/>
                        <w:rPr>
                          <w:color w:val="000000" w:themeColor="text1"/>
                        </w:rPr>
                      </w:pPr>
                    </w:p>
                    <w:p w14:paraId="00BC192B" w14:textId="77777777" w:rsidR="008A0759" w:rsidRPr="00C14FC6" w:rsidRDefault="008A0759" w:rsidP="003E703B">
                      <w:pPr>
                        <w:tabs>
                          <w:tab w:val="left" w:pos="284"/>
                        </w:tabs>
                        <w:jc w:val="both"/>
                        <w:rPr>
                          <w:rStyle w:val="Hipervnculo"/>
                        </w:rPr>
                      </w:pPr>
                      <w:r w:rsidRPr="00C14FC6">
                        <w:rPr>
                          <w:rStyle w:val="Hipervnculo"/>
                        </w:rPr>
                        <w:t xml:space="preserve"> </w:t>
                      </w:r>
                    </w:p>
                    <w:p w14:paraId="4B1E31EE" w14:textId="77777777" w:rsidR="008A0759" w:rsidRPr="00C14FC6" w:rsidRDefault="008A0759" w:rsidP="003E703B">
                      <w:pPr>
                        <w:tabs>
                          <w:tab w:val="left" w:pos="284"/>
                        </w:tabs>
                        <w:jc w:val="both"/>
                        <w:rPr>
                          <w:rStyle w:val="Hipervnculo"/>
                        </w:rPr>
                      </w:pPr>
                      <w:r w:rsidRPr="00C14FC6">
                        <w:rPr>
                          <w:color w:val="000000" w:themeColor="text1"/>
                        </w:rPr>
                        <w:tab/>
                      </w:r>
                      <w:r w:rsidRPr="00C14FC6">
                        <w:rPr>
                          <w:color w:val="000000" w:themeColor="text1"/>
                        </w:rPr>
                        <w:tab/>
                      </w:r>
                    </w:p>
                    <w:p w14:paraId="606E50DA" w14:textId="77777777" w:rsidR="008A0759" w:rsidRPr="00C14FC6" w:rsidRDefault="008A0759" w:rsidP="003E703B">
                      <w:pPr>
                        <w:tabs>
                          <w:tab w:val="left" w:pos="284"/>
                        </w:tabs>
                        <w:jc w:val="both"/>
                        <w:rPr>
                          <w:color w:val="0563C1" w:themeColor="hyperlink"/>
                          <w:u w:val="single"/>
                        </w:rPr>
                      </w:pPr>
                    </w:p>
                  </w:txbxContent>
                </v:textbox>
                <w10:anchorlock/>
              </v:rect>
            </w:pict>
          </mc:Fallback>
        </mc:AlternateContent>
      </w:r>
    </w:p>
    <w:p w14:paraId="55BCABD4" w14:textId="213D4773" w:rsidR="009E4609" w:rsidRPr="00823F16" w:rsidRDefault="009E4609" w:rsidP="009E4609">
      <w:pPr>
        <w:spacing w:line="276" w:lineRule="auto"/>
        <w:jc w:val="both"/>
        <w:rPr>
          <w:rFonts w:ascii="Arial" w:hAnsi="Arial" w:cs="Arial"/>
        </w:rPr>
      </w:pPr>
      <w:r w:rsidRPr="00823F16">
        <w:rPr>
          <w:rFonts w:ascii="Arial" w:hAnsi="Arial" w:cs="Arial"/>
        </w:rPr>
        <w:t xml:space="preserve">SpagoBI es una plataforma diseñada principalmente para aplicaciones de Inteligencia de negocios. Presenta una estructura modular basada en compontes </w:t>
      </w:r>
      <w:hyperlink r:id="rId185">
        <w:r w:rsidRPr="00823F16">
          <w:rPr>
            <w:rStyle w:val="EstilodeenlacesCar"/>
            <w:rFonts w:ascii="Arial" w:hAnsi="Arial" w:cs="Arial"/>
          </w:rPr>
          <w:t>(Server, Studio, meta y SDK)</w:t>
        </w:r>
      </w:hyperlink>
      <w:r w:rsidRPr="00823F16">
        <w:rPr>
          <w:rFonts w:ascii="Arial" w:hAnsi="Arial" w:cs="Arial"/>
        </w:rPr>
        <w:t xml:space="preserve"> y ofrece soluciones para la presentación de informes, análisis multidimensional, minería de datos, dashboards y consultas ad-hoc.</w:t>
      </w:r>
      <w:r w:rsidR="001B00F3">
        <w:rPr>
          <w:rFonts w:ascii="Arial" w:hAnsi="Arial" w:cs="Arial"/>
        </w:rPr>
        <w:t xml:space="preserve"> </w:t>
      </w:r>
    </w:p>
    <w:p w14:paraId="4B2F811C"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Algunas de las características más relevantes de esta herramienta son: </w:t>
      </w:r>
    </w:p>
    <w:p w14:paraId="7878DF6B" w14:textId="77777777" w:rsidR="009E4609" w:rsidRPr="00823F16" w:rsidRDefault="009E4609" w:rsidP="00CC6213">
      <w:pPr>
        <w:pStyle w:val="Prrafodelista"/>
        <w:numPr>
          <w:ilvl w:val="0"/>
          <w:numId w:val="21"/>
        </w:numPr>
        <w:spacing w:line="276" w:lineRule="auto"/>
        <w:jc w:val="both"/>
        <w:rPr>
          <w:rFonts w:ascii="Arial" w:hAnsi="Arial" w:cs="Arial"/>
        </w:rPr>
      </w:pPr>
      <w:r w:rsidRPr="00823F16">
        <w:rPr>
          <w:rFonts w:ascii="Arial" w:hAnsi="Arial" w:cs="Arial"/>
        </w:rPr>
        <w:t xml:space="preserve">Crear informes personalizados y exportables en diferentes formatos (HTML, PDF, CSV, etc.) que pueden contener tablas, tablas cruzadas y gráficos. </w:t>
      </w:r>
    </w:p>
    <w:p w14:paraId="583A733B" w14:textId="1C18F17A" w:rsidR="00004421" w:rsidRPr="00823F16" w:rsidRDefault="00004421" w:rsidP="00004421">
      <w:pPr>
        <w:pStyle w:val="Prrafodelista"/>
        <w:numPr>
          <w:ilvl w:val="0"/>
          <w:numId w:val="21"/>
        </w:numPr>
        <w:spacing w:line="276" w:lineRule="auto"/>
        <w:jc w:val="both"/>
        <w:rPr>
          <w:rFonts w:ascii="Arial" w:hAnsi="Arial" w:cs="Arial"/>
        </w:rPr>
      </w:pPr>
      <w:r w:rsidRPr="00823F16">
        <w:rPr>
          <w:rFonts w:ascii="Arial" w:hAnsi="Arial" w:cs="Arial"/>
        </w:rPr>
        <w:t xml:space="preserve">Incluye SpagoBI Studio como entorno de desarrollo que permite diseñar y editar las plantillas de los distintos motores de análisis, tales como informes, gráficos y análisis geográficos. </w:t>
      </w:r>
    </w:p>
    <w:p w14:paraId="501FFA51" w14:textId="77777777" w:rsidR="009E4609" w:rsidRPr="00823F16" w:rsidRDefault="009E4609" w:rsidP="00CC6213">
      <w:pPr>
        <w:pStyle w:val="Prrafodelista"/>
        <w:numPr>
          <w:ilvl w:val="0"/>
          <w:numId w:val="21"/>
        </w:numPr>
        <w:spacing w:line="276" w:lineRule="auto"/>
        <w:jc w:val="both"/>
        <w:rPr>
          <w:rFonts w:ascii="Arial" w:hAnsi="Arial" w:cs="Arial"/>
        </w:rPr>
      </w:pPr>
      <w:r w:rsidRPr="00823F16">
        <w:rPr>
          <w:rFonts w:ascii="Arial" w:hAnsi="Arial" w:cs="Arial"/>
        </w:rPr>
        <w:t xml:space="preserve">Explora los datos con diferentes dimensiones y niveles de detalle. </w:t>
      </w:r>
    </w:p>
    <w:p w14:paraId="75D2C55F" w14:textId="77777777" w:rsidR="009E4609" w:rsidRPr="00823F16" w:rsidRDefault="009E4609" w:rsidP="00CC6213">
      <w:pPr>
        <w:pStyle w:val="Prrafodelista"/>
        <w:numPr>
          <w:ilvl w:val="0"/>
          <w:numId w:val="21"/>
        </w:numPr>
        <w:spacing w:line="276" w:lineRule="auto"/>
        <w:jc w:val="both"/>
        <w:rPr>
          <w:rFonts w:ascii="Arial" w:hAnsi="Arial" w:cs="Arial"/>
        </w:rPr>
      </w:pPr>
      <w:r w:rsidRPr="00823F16">
        <w:rPr>
          <w:rFonts w:ascii="Arial" w:hAnsi="Arial" w:cs="Arial"/>
        </w:rPr>
        <w:t xml:space="preserve">Creación de gráficos personalizados e interactivos. </w:t>
      </w:r>
    </w:p>
    <w:p w14:paraId="31EAC672" w14:textId="77777777" w:rsidR="009E4609" w:rsidRPr="00823F16" w:rsidRDefault="009E4609" w:rsidP="00CC6213">
      <w:pPr>
        <w:pStyle w:val="Prrafodelista"/>
        <w:numPr>
          <w:ilvl w:val="0"/>
          <w:numId w:val="21"/>
        </w:numPr>
        <w:spacing w:line="276" w:lineRule="auto"/>
        <w:jc w:val="both"/>
        <w:rPr>
          <w:rFonts w:ascii="Arial" w:hAnsi="Arial" w:cs="Arial"/>
        </w:rPr>
      </w:pPr>
      <w:r w:rsidRPr="00823F16">
        <w:rPr>
          <w:rFonts w:ascii="Arial" w:hAnsi="Arial" w:cs="Arial"/>
        </w:rPr>
        <w:t xml:space="preserve">Permite extraer conocimiento y descubrir patrones a partir de grandes volúmenes de datos. </w:t>
      </w:r>
    </w:p>
    <w:p w14:paraId="50B907A5" w14:textId="79F9E59F" w:rsidR="005B24FA" w:rsidRPr="008A0759" w:rsidRDefault="009E4609" w:rsidP="008A0759">
      <w:pPr>
        <w:pStyle w:val="Prrafodelista"/>
        <w:numPr>
          <w:ilvl w:val="0"/>
          <w:numId w:val="21"/>
        </w:numPr>
        <w:spacing w:line="276" w:lineRule="auto"/>
        <w:jc w:val="both"/>
        <w:rPr>
          <w:rFonts w:ascii="Arial" w:hAnsi="Arial" w:cs="Arial"/>
        </w:rPr>
      </w:pPr>
      <w:r w:rsidRPr="00823F16">
        <w:rPr>
          <w:rFonts w:ascii="Arial" w:hAnsi="Arial" w:cs="Arial"/>
        </w:rPr>
        <w:t xml:space="preserve">Capacidad de añadir nuevos registros o modificar los existentes en el dataset directamente a través de la interfaz de usuario. </w:t>
      </w:r>
    </w:p>
    <w:p w14:paraId="248C5D47" w14:textId="016D1714" w:rsidR="00AF72A5" w:rsidRDefault="00AF72A5" w:rsidP="00BC4573">
      <w:pPr>
        <w:pStyle w:val="Ttulo4"/>
        <w:numPr>
          <w:ilvl w:val="2"/>
          <w:numId w:val="48"/>
        </w:numPr>
      </w:pPr>
      <w:bookmarkStart w:id="28" w:name="_Toc66865499"/>
      <w:r>
        <w:t>Grafana</w:t>
      </w:r>
      <w:bookmarkEnd w:id="28"/>
    </w:p>
    <w:p w14:paraId="47DE213B" w14:textId="5861C6C3" w:rsidR="00E16985" w:rsidRPr="00E16985" w:rsidRDefault="00AF72A5" w:rsidP="00AF72A5">
      <w:pPr>
        <w:tabs>
          <w:tab w:val="left" w:pos="284"/>
        </w:tabs>
      </w:pPr>
      <w:r>
        <w:rPr>
          <w:noProof/>
          <w:lang w:eastAsia="es-ES"/>
        </w:rPr>
        <mc:AlternateContent>
          <mc:Choice Requires="wps">
            <w:drawing>
              <wp:inline distT="0" distB="0" distL="0" distR="0" wp14:anchorId="3A130E3E" wp14:editId="7E60EC0B">
                <wp:extent cx="5400040" cy="1878496"/>
                <wp:effectExtent l="0" t="0" r="0" b="7620"/>
                <wp:docPr id="24" name="Rectángulo 24"/>
                <wp:cNvGraphicFramePr/>
                <a:graphic xmlns:a="http://schemas.openxmlformats.org/drawingml/2006/main">
                  <a:graphicData uri="http://schemas.microsoft.com/office/word/2010/wordprocessingShape">
                    <wps:wsp>
                      <wps:cNvSpPr/>
                      <wps:spPr>
                        <a:xfrm>
                          <a:off x="0" y="0"/>
                          <a:ext cx="5400040" cy="187849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51C29C8" w14:textId="41CA30C3"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 xml:space="preserve">Aplicación de escritorio y Servicio en la nube </w:t>
                            </w:r>
                          </w:p>
                          <w:p w14:paraId="545BCCEF" w14:textId="546D282D" w:rsidR="008A0759" w:rsidRDefault="008A0759" w:rsidP="00AF72A5">
                            <w:pPr>
                              <w:rPr>
                                <w:color w:val="000000" w:themeColor="text1"/>
                              </w:rPr>
                            </w:pPr>
                            <w:r w:rsidRPr="00823F16">
                              <w:rPr>
                                <w:b/>
                                <w:color w:val="000000" w:themeColor="text1"/>
                              </w:rPr>
                              <w:t>Licencia:</w:t>
                            </w:r>
                            <w:r w:rsidRPr="00AF72A5">
                              <w:rPr>
                                <w:color w:val="000000" w:themeColor="text1"/>
                              </w:rPr>
                              <w:t xml:space="preserve"> </w:t>
                            </w:r>
                            <w:hyperlink r:id="rId186" w:history="1">
                              <w:r w:rsidRPr="00823F16">
                                <w:rPr>
                                  <w:rStyle w:val="EstilodeenlacesCar"/>
                                </w:rPr>
                                <w:t>Apache V2</w:t>
                              </w:r>
                            </w:hyperlink>
                          </w:p>
                          <w:p w14:paraId="1B0E12FC" w14:textId="4A298278" w:rsidR="008A0759" w:rsidRPr="00AF72A5" w:rsidRDefault="008A0759" w:rsidP="00AF72A5">
                            <w:pPr>
                              <w:rPr>
                                <w:color w:val="000000" w:themeColor="text1"/>
                              </w:rPr>
                            </w:pPr>
                            <w:r>
                              <w:rPr>
                                <w:b/>
                                <w:color w:val="000000" w:themeColor="text1"/>
                              </w:rPr>
                              <w:t>Coste:</w:t>
                            </w:r>
                            <w:r>
                              <w:rPr>
                                <w:color w:val="000000" w:themeColor="text1"/>
                              </w:rPr>
                              <w:t xml:space="preserve"> Software gratuito / diferentes versiones de pago</w:t>
                            </w:r>
                          </w:p>
                          <w:p w14:paraId="60D1DE0A" w14:textId="77777777" w:rsidR="008A0759" w:rsidRPr="00823F16" w:rsidRDefault="008A0759" w:rsidP="00AF72A5">
                            <w:pPr>
                              <w:rPr>
                                <w:b/>
                                <w:color w:val="000000" w:themeColor="text1"/>
                                <w:lang w:val="en-US"/>
                              </w:rPr>
                            </w:pPr>
                            <w:r w:rsidRPr="00823F16">
                              <w:rPr>
                                <w:b/>
                                <w:color w:val="000000" w:themeColor="text1"/>
                                <w:lang w:val="en-US"/>
                              </w:rPr>
                              <w:t xml:space="preserve">Enlaces: </w:t>
                            </w:r>
                          </w:p>
                          <w:p w14:paraId="6E401114" w14:textId="61A7AAE8" w:rsidR="008A0759" w:rsidRPr="003E703B" w:rsidRDefault="008A0759" w:rsidP="00AF72A5">
                            <w:pPr>
                              <w:rPr>
                                <w:rStyle w:val="Hipervnculo"/>
                                <w:lang w:val="en-US"/>
                              </w:rPr>
                            </w:pPr>
                            <w:r w:rsidRPr="003E703B">
                              <w:rPr>
                                <w:color w:val="000000" w:themeColor="text1"/>
                                <w:lang w:val="en-US"/>
                              </w:rPr>
                              <w:tab/>
                            </w:r>
                            <w:r w:rsidRPr="00E600D3">
                              <w:rPr>
                                <w:color w:val="000000" w:themeColor="text1"/>
                                <w:lang w:val="en-US"/>
                              </w:rPr>
                              <w:t>Sitio web:</w:t>
                            </w:r>
                            <w:r w:rsidRPr="003E703B">
                              <w:rPr>
                                <w:color w:val="000000" w:themeColor="text1"/>
                                <w:lang w:val="en-US"/>
                              </w:rPr>
                              <w:t xml:space="preserve"> </w:t>
                            </w:r>
                            <w:hyperlink r:id="rId187" w:history="1">
                              <w:r w:rsidRPr="00362186">
                                <w:rPr>
                                  <w:rStyle w:val="EstilodeenlacesCar"/>
                                  <w:lang w:val="en-US"/>
                                </w:rPr>
                                <w:t>https://grafana.com/</w:t>
                              </w:r>
                            </w:hyperlink>
                          </w:p>
                          <w:p w14:paraId="2ADC183D" w14:textId="496FD324" w:rsidR="008A0759" w:rsidRPr="003E703B" w:rsidRDefault="008A0759" w:rsidP="00AF72A5">
                            <w:pPr>
                              <w:tabs>
                                <w:tab w:val="left" w:pos="284"/>
                              </w:tabs>
                              <w:jc w:val="both"/>
                              <w:rPr>
                                <w:rStyle w:val="Hipervnculo"/>
                              </w:rPr>
                            </w:pPr>
                            <w:r w:rsidRPr="003E703B">
                              <w:rPr>
                                <w:color w:val="000000" w:themeColor="text1"/>
                                <w:lang w:val="en-US"/>
                              </w:rPr>
                              <w:tab/>
                            </w:r>
                            <w:r w:rsidRPr="003E703B">
                              <w:rPr>
                                <w:color w:val="000000" w:themeColor="text1"/>
                                <w:lang w:val="en-US"/>
                              </w:rPr>
                              <w:tab/>
                            </w:r>
                            <w:r>
                              <w:rPr>
                                <w:color w:val="000000" w:themeColor="text1"/>
                              </w:rPr>
                              <w:t xml:space="preserve">Repositorio de GitHub: </w:t>
                            </w:r>
                            <w:hyperlink r:id="rId188" w:history="1">
                              <w:r w:rsidRPr="00D47137">
                                <w:rPr>
                                  <w:rStyle w:val="EstilodeenlacesCar"/>
                                </w:rPr>
                                <w:t>https://github.com/grafana/grafana</w:t>
                              </w:r>
                            </w:hyperlink>
                          </w:p>
                          <w:p w14:paraId="40CF407C" w14:textId="77777777" w:rsidR="008A0759" w:rsidRDefault="008A0759" w:rsidP="00AF72A5">
                            <w:pPr>
                              <w:ind w:firstLine="708"/>
                              <w:jc w:val="both"/>
                            </w:pPr>
                          </w:p>
                          <w:p w14:paraId="69E9AD16" w14:textId="77777777" w:rsidR="008A0759" w:rsidRPr="00C14FC6" w:rsidRDefault="008A0759" w:rsidP="00AF72A5">
                            <w:pPr>
                              <w:tabs>
                                <w:tab w:val="left" w:pos="284"/>
                              </w:tabs>
                              <w:jc w:val="both"/>
                              <w:rPr>
                                <w:color w:val="000000" w:themeColor="text1"/>
                              </w:rPr>
                            </w:pPr>
                          </w:p>
                          <w:p w14:paraId="44A20F3E" w14:textId="77777777" w:rsidR="008A0759" w:rsidRPr="00C14FC6" w:rsidRDefault="008A0759" w:rsidP="00AF72A5">
                            <w:pPr>
                              <w:tabs>
                                <w:tab w:val="left" w:pos="284"/>
                              </w:tabs>
                              <w:jc w:val="both"/>
                              <w:rPr>
                                <w:color w:val="000000" w:themeColor="text1"/>
                              </w:rPr>
                            </w:pPr>
                            <w:r w:rsidRPr="00C14FC6">
                              <w:rPr>
                                <w:color w:val="000000" w:themeColor="text1"/>
                              </w:rPr>
                              <w:tab/>
                            </w:r>
                            <w:r w:rsidRPr="00C14FC6">
                              <w:rPr>
                                <w:color w:val="000000" w:themeColor="text1"/>
                              </w:rPr>
                              <w:tab/>
                            </w:r>
                          </w:p>
                          <w:p w14:paraId="182F86BB" w14:textId="77777777" w:rsidR="008A0759" w:rsidRPr="00C14FC6" w:rsidRDefault="008A0759" w:rsidP="00AF72A5">
                            <w:pPr>
                              <w:tabs>
                                <w:tab w:val="left" w:pos="284"/>
                              </w:tabs>
                              <w:jc w:val="both"/>
                              <w:rPr>
                                <w:color w:val="000000" w:themeColor="text1"/>
                              </w:rPr>
                            </w:pPr>
                          </w:p>
                          <w:p w14:paraId="7250792A" w14:textId="77777777" w:rsidR="008A0759" w:rsidRPr="00C14FC6" w:rsidRDefault="008A0759" w:rsidP="00AF72A5">
                            <w:pPr>
                              <w:tabs>
                                <w:tab w:val="left" w:pos="284"/>
                              </w:tabs>
                              <w:jc w:val="both"/>
                              <w:rPr>
                                <w:rStyle w:val="Hipervnculo"/>
                              </w:rPr>
                            </w:pPr>
                            <w:r w:rsidRPr="00C14FC6">
                              <w:rPr>
                                <w:rStyle w:val="Hipervnculo"/>
                              </w:rPr>
                              <w:t xml:space="preserve"> </w:t>
                            </w:r>
                          </w:p>
                          <w:p w14:paraId="14453A2B" w14:textId="77777777" w:rsidR="008A0759" w:rsidRPr="00C14FC6" w:rsidRDefault="008A0759" w:rsidP="00AF72A5">
                            <w:pPr>
                              <w:tabs>
                                <w:tab w:val="left" w:pos="284"/>
                              </w:tabs>
                              <w:jc w:val="both"/>
                              <w:rPr>
                                <w:rStyle w:val="Hipervnculo"/>
                              </w:rPr>
                            </w:pPr>
                            <w:r w:rsidRPr="00C14FC6">
                              <w:rPr>
                                <w:color w:val="000000" w:themeColor="text1"/>
                              </w:rPr>
                              <w:tab/>
                            </w:r>
                            <w:r w:rsidRPr="00C14FC6">
                              <w:rPr>
                                <w:color w:val="000000" w:themeColor="text1"/>
                              </w:rPr>
                              <w:tab/>
                            </w:r>
                          </w:p>
                          <w:p w14:paraId="3ED54B7A" w14:textId="77777777" w:rsidR="008A0759" w:rsidRPr="00C14FC6" w:rsidRDefault="008A0759" w:rsidP="00AF72A5">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A130E3E" id="Rectángulo 24" o:spid="_x0000_s1048" style="width:425.2pt;height:14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" fillcolor="#ededed [662]" stroked="f" strokeweight="2.25pt">
                <v:textbox inset="6mm,1mm,6mm,1mm">
                  <w:txbxContent>
                    <w:p w14:paraId="251C29C8" w14:textId="41CA30C3"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 xml:space="preserve">Aplicación de escritorio y Servicio en la nube </w:t>
                      </w:r>
                    </w:p>
                    <w:p w14:paraId="545BCCEF" w14:textId="546D282D" w:rsidR="008A0759" w:rsidRDefault="008A0759" w:rsidP="00AF72A5">
                      <w:pPr>
                        <w:rPr>
                          <w:color w:val="000000" w:themeColor="text1"/>
                        </w:rPr>
                      </w:pPr>
                      <w:r w:rsidRPr="00823F16">
                        <w:rPr>
                          <w:b/>
                          <w:color w:val="000000" w:themeColor="text1"/>
                        </w:rPr>
                        <w:t>Licencia:</w:t>
                      </w:r>
                      <w:r w:rsidRPr="00AF72A5">
                        <w:rPr>
                          <w:color w:val="000000" w:themeColor="text1"/>
                        </w:rPr>
                        <w:t xml:space="preserve"> </w:t>
                      </w:r>
                      <w:hyperlink r:id="rId189" w:history="1">
                        <w:r w:rsidRPr="00823F16">
                          <w:rPr>
                            <w:rStyle w:val="EstilodeenlacesCar"/>
                          </w:rPr>
                          <w:t>Apache V2</w:t>
                        </w:r>
                      </w:hyperlink>
                    </w:p>
                    <w:p w14:paraId="1B0E12FC" w14:textId="4A298278" w:rsidR="008A0759" w:rsidRPr="00AF72A5" w:rsidRDefault="008A0759" w:rsidP="00AF72A5">
                      <w:pPr>
                        <w:rPr>
                          <w:color w:val="000000" w:themeColor="text1"/>
                        </w:rPr>
                      </w:pPr>
                      <w:r>
                        <w:rPr>
                          <w:b/>
                          <w:color w:val="000000" w:themeColor="text1"/>
                        </w:rPr>
                        <w:t>Coste:</w:t>
                      </w:r>
                      <w:r>
                        <w:rPr>
                          <w:color w:val="000000" w:themeColor="text1"/>
                        </w:rPr>
                        <w:t xml:space="preserve"> Software gratuito / diferentes versiones de pago</w:t>
                      </w:r>
                    </w:p>
                    <w:p w14:paraId="60D1DE0A" w14:textId="77777777" w:rsidR="008A0759" w:rsidRPr="00823F16" w:rsidRDefault="008A0759" w:rsidP="00AF72A5">
                      <w:pPr>
                        <w:rPr>
                          <w:b/>
                          <w:color w:val="000000" w:themeColor="text1"/>
                          <w:lang w:val="en-US"/>
                        </w:rPr>
                      </w:pPr>
                      <w:r w:rsidRPr="00823F16">
                        <w:rPr>
                          <w:b/>
                          <w:color w:val="000000" w:themeColor="text1"/>
                          <w:lang w:val="en-US"/>
                        </w:rPr>
                        <w:t xml:space="preserve">Enlaces: </w:t>
                      </w:r>
                    </w:p>
                    <w:p w14:paraId="6E401114" w14:textId="61A7AAE8" w:rsidR="008A0759" w:rsidRPr="003E703B" w:rsidRDefault="008A0759" w:rsidP="00AF72A5">
                      <w:pPr>
                        <w:rPr>
                          <w:rStyle w:val="Hipervnculo"/>
                          <w:lang w:val="en-US"/>
                        </w:rPr>
                      </w:pPr>
                      <w:r w:rsidRPr="003E703B">
                        <w:rPr>
                          <w:color w:val="000000" w:themeColor="text1"/>
                          <w:lang w:val="en-US"/>
                        </w:rPr>
                        <w:tab/>
                      </w:r>
                      <w:r w:rsidRPr="00E600D3">
                        <w:rPr>
                          <w:color w:val="000000" w:themeColor="text1"/>
                          <w:lang w:val="en-US"/>
                        </w:rPr>
                        <w:t>Sitio web:</w:t>
                      </w:r>
                      <w:r w:rsidRPr="003E703B">
                        <w:rPr>
                          <w:color w:val="000000" w:themeColor="text1"/>
                          <w:lang w:val="en-US"/>
                        </w:rPr>
                        <w:t xml:space="preserve"> </w:t>
                      </w:r>
                      <w:hyperlink r:id="rId190" w:history="1">
                        <w:r w:rsidRPr="00362186">
                          <w:rPr>
                            <w:rStyle w:val="EstilodeenlacesCar"/>
                            <w:lang w:val="en-US"/>
                          </w:rPr>
                          <w:t>https://grafana.com/</w:t>
                        </w:r>
                      </w:hyperlink>
                    </w:p>
                    <w:p w14:paraId="2ADC183D" w14:textId="496FD324" w:rsidR="008A0759" w:rsidRPr="003E703B" w:rsidRDefault="008A0759" w:rsidP="00AF72A5">
                      <w:pPr>
                        <w:tabs>
                          <w:tab w:val="left" w:pos="284"/>
                        </w:tabs>
                        <w:jc w:val="both"/>
                        <w:rPr>
                          <w:rStyle w:val="Hipervnculo"/>
                        </w:rPr>
                      </w:pPr>
                      <w:r w:rsidRPr="003E703B">
                        <w:rPr>
                          <w:color w:val="000000" w:themeColor="text1"/>
                          <w:lang w:val="en-US"/>
                        </w:rPr>
                        <w:tab/>
                      </w:r>
                      <w:r w:rsidRPr="003E703B">
                        <w:rPr>
                          <w:color w:val="000000" w:themeColor="text1"/>
                          <w:lang w:val="en-US"/>
                        </w:rPr>
                        <w:tab/>
                      </w:r>
                      <w:r>
                        <w:rPr>
                          <w:color w:val="000000" w:themeColor="text1"/>
                        </w:rPr>
                        <w:t xml:space="preserve">Repositorio de GitHub: </w:t>
                      </w:r>
                      <w:hyperlink r:id="rId191" w:history="1">
                        <w:r w:rsidRPr="00D47137">
                          <w:rPr>
                            <w:rStyle w:val="EstilodeenlacesCar"/>
                          </w:rPr>
                          <w:t>https://github.com/grafana/grafana</w:t>
                        </w:r>
                      </w:hyperlink>
                    </w:p>
                    <w:p w14:paraId="40CF407C" w14:textId="77777777" w:rsidR="008A0759" w:rsidRDefault="008A0759" w:rsidP="00AF72A5">
                      <w:pPr>
                        <w:ind w:firstLine="708"/>
                        <w:jc w:val="both"/>
                      </w:pPr>
                    </w:p>
                    <w:p w14:paraId="69E9AD16" w14:textId="77777777" w:rsidR="008A0759" w:rsidRPr="00C14FC6" w:rsidRDefault="008A0759" w:rsidP="00AF72A5">
                      <w:pPr>
                        <w:tabs>
                          <w:tab w:val="left" w:pos="284"/>
                        </w:tabs>
                        <w:jc w:val="both"/>
                        <w:rPr>
                          <w:color w:val="000000" w:themeColor="text1"/>
                        </w:rPr>
                      </w:pPr>
                    </w:p>
                    <w:p w14:paraId="44A20F3E" w14:textId="77777777" w:rsidR="008A0759" w:rsidRPr="00C14FC6" w:rsidRDefault="008A0759" w:rsidP="00AF72A5">
                      <w:pPr>
                        <w:tabs>
                          <w:tab w:val="left" w:pos="284"/>
                        </w:tabs>
                        <w:jc w:val="both"/>
                        <w:rPr>
                          <w:color w:val="000000" w:themeColor="text1"/>
                        </w:rPr>
                      </w:pPr>
                      <w:r w:rsidRPr="00C14FC6">
                        <w:rPr>
                          <w:color w:val="000000" w:themeColor="text1"/>
                        </w:rPr>
                        <w:tab/>
                      </w:r>
                      <w:r w:rsidRPr="00C14FC6">
                        <w:rPr>
                          <w:color w:val="000000" w:themeColor="text1"/>
                        </w:rPr>
                        <w:tab/>
                      </w:r>
                    </w:p>
                    <w:p w14:paraId="182F86BB" w14:textId="77777777" w:rsidR="008A0759" w:rsidRPr="00C14FC6" w:rsidRDefault="008A0759" w:rsidP="00AF72A5">
                      <w:pPr>
                        <w:tabs>
                          <w:tab w:val="left" w:pos="284"/>
                        </w:tabs>
                        <w:jc w:val="both"/>
                        <w:rPr>
                          <w:color w:val="000000" w:themeColor="text1"/>
                        </w:rPr>
                      </w:pPr>
                    </w:p>
                    <w:p w14:paraId="7250792A" w14:textId="77777777" w:rsidR="008A0759" w:rsidRPr="00C14FC6" w:rsidRDefault="008A0759" w:rsidP="00AF72A5">
                      <w:pPr>
                        <w:tabs>
                          <w:tab w:val="left" w:pos="284"/>
                        </w:tabs>
                        <w:jc w:val="both"/>
                        <w:rPr>
                          <w:rStyle w:val="Hipervnculo"/>
                        </w:rPr>
                      </w:pPr>
                      <w:r w:rsidRPr="00C14FC6">
                        <w:rPr>
                          <w:rStyle w:val="Hipervnculo"/>
                        </w:rPr>
                        <w:t xml:space="preserve"> </w:t>
                      </w:r>
                    </w:p>
                    <w:p w14:paraId="14453A2B" w14:textId="77777777" w:rsidR="008A0759" w:rsidRPr="00C14FC6" w:rsidRDefault="008A0759" w:rsidP="00AF72A5">
                      <w:pPr>
                        <w:tabs>
                          <w:tab w:val="left" w:pos="284"/>
                        </w:tabs>
                        <w:jc w:val="both"/>
                        <w:rPr>
                          <w:rStyle w:val="Hipervnculo"/>
                        </w:rPr>
                      </w:pPr>
                      <w:r w:rsidRPr="00C14FC6">
                        <w:rPr>
                          <w:color w:val="000000" w:themeColor="text1"/>
                        </w:rPr>
                        <w:tab/>
                      </w:r>
                      <w:r w:rsidRPr="00C14FC6">
                        <w:rPr>
                          <w:color w:val="000000" w:themeColor="text1"/>
                        </w:rPr>
                        <w:tab/>
                      </w:r>
                    </w:p>
                    <w:p w14:paraId="3ED54B7A" w14:textId="77777777" w:rsidR="008A0759" w:rsidRPr="00C14FC6" w:rsidRDefault="008A0759" w:rsidP="00AF72A5">
                      <w:pPr>
                        <w:tabs>
                          <w:tab w:val="left" w:pos="284"/>
                        </w:tabs>
                        <w:jc w:val="both"/>
                        <w:rPr>
                          <w:color w:val="0563C1" w:themeColor="hyperlink"/>
                          <w:u w:val="single"/>
                        </w:rPr>
                      </w:pPr>
                    </w:p>
                  </w:txbxContent>
                </v:textbox>
                <w10:anchorlock/>
              </v:rect>
            </w:pict>
          </mc:Fallback>
        </mc:AlternateContent>
      </w:r>
    </w:p>
    <w:p w14:paraId="5DA66F77" w14:textId="1CF12CA4" w:rsidR="009E4609" w:rsidRPr="00823F16" w:rsidRDefault="009E4609" w:rsidP="009E4609">
      <w:p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lastRenderedPageBreak/>
        <w:t>Grafana es una herramienta de código abierto que permite crear visualizaciones interactivas y dinámicas.</w:t>
      </w:r>
      <w:r w:rsidR="001B00F3">
        <w:rPr>
          <w:rStyle w:val="Hipervnculo"/>
          <w:rFonts w:ascii="Arial" w:hAnsi="Arial" w:cs="Arial"/>
          <w:color w:val="auto"/>
          <w:u w:val="none"/>
        </w:rPr>
        <w:t xml:space="preserve"> </w:t>
      </w:r>
      <w:r w:rsidRPr="00823F16">
        <w:rPr>
          <w:rStyle w:val="Hipervnculo"/>
          <w:rFonts w:ascii="Arial" w:hAnsi="Arial" w:cs="Arial"/>
          <w:color w:val="auto"/>
          <w:u w:val="none"/>
        </w:rPr>
        <w:t xml:space="preserve">Originalmente empezó siendo un componente de </w:t>
      </w:r>
      <w:r w:rsidR="004274B5" w:rsidRPr="00823F16">
        <w:rPr>
          <w:rStyle w:val="Hipervnculo"/>
          <w:rFonts w:ascii="Arial" w:hAnsi="Arial" w:cs="Arial"/>
          <w:color w:val="auto"/>
          <w:u w:val="none"/>
        </w:rPr>
        <w:t>K</w:t>
      </w:r>
      <w:r w:rsidRPr="00823F16">
        <w:rPr>
          <w:rStyle w:val="Hipervnculo"/>
          <w:rFonts w:ascii="Arial" w:hAnsi="Arial" w:cs="Arial"/>
          <w:color w:val="auto"/>
          <w:u w:val="none"/>
        </w:rPr>
        <w:t>ibana, pero en la actualizad son herramientas completamente independientes.</w:t>
      </w:r>
      <w:r w:rsidR="001B00F3">
        <w:rPr>
          <w:rStyle w:val="Hipervnculo"/>
          <w:rFonts w:ascii="Arial" w:hAnsi="Arial" w:cs="Arial"/>
          <w:color w:val="auto"/>
          <w:u w:val="none"/>
        </w:rPr>
        <w:t xml:space="preserve"> </w:t>
      </w:r>
    </w:p>
    <w:p w14:paraId="550F2223" w14:textId="1F98AC9B" w:rsidR="009E4609" w:rsidRPr="00823F16" w:rsidRDefault="009E4609" w:rsidP="009E4609">
      <w:p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Las características más destacadas de Grafana son:</w:t>
      </w:r>
      <w:r w:rsidR="001B00F3">
        <w:rPr>
          <w:rStyle w:val="Hipervnculo"/>
          <w:rFonts w:ascii="Arial" w:hAnsi="Arial" w:cs="Arial"/>
          <w:color w:val="auto"/>
          <w:u w:val="none"/>
        </w:rPr>
        <w:t xml:space="preserve"> </w:t>
      </w:r>
    </w:p>
    <w:p w14:paraId="409D86DC" w14:textId="77777777" w:rsidR="009E4609" w:rsidRPr="00823F16" w:rsidRDefault="009E4609" w:rsidP="00CC6213">
      <w:pPr>
        <w:pStyle w:val="Prrafodelista"/>
        <w:numPr>
          <w:ilvl w:val="0"/>
          <w:numId w:val="4"/>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Permite la creación de dashboards dinámicos y reutilizables. </w:t>
      </w:r>
    </w:p>
    <w:p w14:paraId="764B8035" w14:textId="77777777" w:rsidR="009E4609" w:rsidRPr="00823F16" w:rsidRDefault="009E4609" w:rsidP="00CC6213">
      <w:pPr>
        <w:pStyle w:val="Prrafodelista"/>
        <w:numPr>
          <w:ilvl w:val="0"/>
          <w:numId w:val="4"/>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Permite una colaboración entre usuarios para el intercambio de datos y dashboards. </w:t>
      </w:r>
    </w:p>
    <w:p w14:paraId="49826CBC" w14:textId="77777777" w:rsidR="009E4609" w:rsidRPr="00823F16" w:rsidRDefault="009E4609" w:rsidP="00CC6213">
      <w:pPr>
        <w:pStyle w:val="Prrafodelista"/>
        <w:numPr>
          <w:ilvl w:val="0"/>
          <w:numId w:val="4"/>
        </w:numPr>
        <w:spacing w:line="276" w:lineRule="auto"/>
        <w:jc w:val="both"/>
        <w:rPr>
          <w:rStyle w:val="Hipervnculo"/>
          <w:rFonts w:ascii="Arial" w:eastAsiaTheme="minorEastAsia" w:hAnsi="Arial" w:cs="Arial"/>
          <w:color w:val="auto"/>
          <w:u w:val="none"/>
        </w:rPr>
      </w:pPr>
      <w:r w:rsidRPr="00823F16">
        <w:rPr>
          <w:rStyle w:val="Hipervnculo"/>
          <w:rFonts w:ascii="Arial" w:hAnsi="Arial" w:cs="Arial"/>
          <w:color w:val="auto"/>
          <w:u w:val="none"/>
        </w:rPr>
        <w:t>Visualización de múltiples tipos de gráficos (histogramas, mapas de calor, series temporales, entre otros) que se pueden enriquecer y extender con la inserción de diferentes plugins.</w:t>
      </w:r>
    </w:p>
    <w:p w14:paraId="645B1350" w14:textId="3FE2188F" w:rsidR="008A0759" w:rsidRPr="00F23214" w:rsidRDefault="009E4609" w:rsidP="00F23214">
      <w:pPr>
        <w:pStyle w:val="Prrafodelista"/>
        <w:numPr>
          <w:ilvl w:val="0"/>
          <w:numId w:val="4"/>
        </w:numPr>
        <w:spacing w:line="276" w:lineRule="auto"/>
        <w:jc w:val="both"/>
        <w:rPr>
          <w:rFonts w:ascii="Arial" w:hAnsi="Arial" w:cs="Arial"/>
        </w:rPr>
      </w:pPr>
      <w:r w:rsidRPr="00823F16">
        <w:rPr>
          <w:rStyle w:val="Hipervnculo"/>
          <w:rFonts w:ascii="Arial" w:hAnsi="Arial" w:cs="Arial"/>
          <w:color w:val="auto"/>
          <w:u w:val="none"/>
        </w:rPr>
        <w:t xml:space="preserve">Integra múltiples bases de datos como PostgreSQL, MySQL y Elasticsearch, de las que se pueden obtener métricas personalizadas, filtrar datos o realizar anotaciones en tiempo real. </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7DFC477E" w14:textId="77777777" w:rsidTr="007517F9">
        <w:tc>
          <w:tcPr>
            <w:tcW w:w="8494" w:type="dxa"/>
            <w:shd w:val="clear" w:color="auto" w:fill="6E2585"/>
          </w:tcPr>
          <w:p w14:paraId="74947292" w14:textId="24CCFFF9" w:rsidR="00EF2F81" w:rsidRPr="009475E8" w:rsidRDefault="00EF2F81" w:rsidP="00EF2F81">
            <w:pPr>
              <w:jc w:val="center"/>
              <w:rPr>
                <w:b/>
              </w:rPr>
            </w:pPr>
            <w:bookmarkStart w:id="29" w:name="_Toc66118463"/>
            <w:r w:rsidRPr="009475E8">
              <w:rPr>
                <w:b/>
                <w:color w:val="FFFFFF" w:themeColor="background1"/>
                <w:sz w:val="28"/>
              </w:rPr>
              <w:t>Herramientas de visualización</w:t>
            </w:r>
          </w:p>
        </w:tc>
      </w:tr>
      <w:tr w:rsidR="00EF2F81" w14:paraId="53FC97F7" w14:textId="77777777" w:rsidTr="00A86E57">
        <w:trPr>
          <w:trHeight w:val="3204"/>
        </w:trPr>
        <w:tc>
          <w:tcPr>
            <w:tcW w:w="8494" w:type="dxa"/>
          </w:tcPr>
          <w:p w14:paraId="16112DE0" w14:textId="77777777"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27945875" wp14:editId="5CFF67C3">
                  <wp:extent cx="3426472" cy="2581275"/>
                  <wp:effectExtent l="0" t="0" r="2540" b="0"/>
                  <wp:docPr id="471" name="Imagen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a:off x="0" y="0"/>
                            <a:ext cx="3436328" cy="2588700"/>
                          </a:xfrm>
                          <a:prstGeom prst="rect">
                            <a:avLst/>
                          </a:prstGeom>
                          <a:noFill/>
                        </pic:spPr>
                      </pic:pic>
                    </a:graphicData>
                  </a:graphic>
                </wp:inline>
              </w:drawing>
            </w:r>
          </w:p>
          <w:p w14:paraId="524FA1BC" w14:textId="0D015506" w:rsidR="008A0759" w:rsidRDefault="008A0759" w:rsidP="00A86E57">
            <w:pPr>
              <w:jc w:val="center"/>
              <w:rPr>
                <w:rFonts w:eastAsia="Arial Unicode MS" w:cs="Arial Unicode MS"/>
                <w:b/>
                <w:color w:val="5E146B"/>
                <w:sz w:val="26"/>
                <w:szCs w:val="26"/>
              </w:rPr>
            </w:pPr>
          </w:p>
        </w:tc>
      </w:tr>
    </w:tbl>
    <w:p w14:paraId="0CCB6AAC" w14:textId="77777777" w:rsidR="00F23214" w:rsidRDefault="00F23214">
      <w:pPr>
        <w:rPr>
          <w:rFonts w:eastAsiaTheme="majorEastAsia" w:cstheme="majorBidi"/>
          <w:b/>
          <w:color w:val="6E2585"/>
          <w:szCs w:val="24"/>
          <w:highlight w:val="lightGray"/>
        </w:rPr>
      </w:pPr>
      <w:bookmarkStart w:id="30" w:name="_Toc66865500"/>
      <w:bookmarkEnd w:id="29"/>
      <w:r>
        <w:rPr>
          <w:highlight w:val="lightGray"/>
        </w:rPr>
        <w:br w:type="page"/>
      </w:r>
    </w:p>
    <w:p w14:paraId="2A550EF2" w14:textId="7D72FA07" w:rsidR="00945EE7" w:rsidRPr="002D698A" w:rsidRDefault="005276E2" w:rsidP="00F23214">
      <w:pPr>
        <w:pStyle w:val="Ttulo3"/>
        <w:numPr>
          <w:ilvl w:val="1"/>
          <w:numId w:val="48"/>
        </w:numPr>
      </w:pPr>
      <w:r>
        <w:lastRenderedPageBreak/>
        <w:t>Librerías</w:t>
      </w:r>
      <w:r w:rsidR="00945EE7" w:rsidRPr="002D698A">
        <w:t xml:space="preserve"> </w:t>
      </w:r>
      <w:r>
        <w:t xml:space="preserve">y </w:t>
      </w:r>
      <w:r w:rsidR="00945EE7" w:rsidRPr="002D698A">
        <w:t>API</w:t>
      </w:r>
      <w:r>
        <w:t>s de visualización</w:t>
      </w:r>
      <w:bookmarkEnd w:id="30"/>
    </w:p>
    <w:p w14:paraId="214B08DA" w14:textId="2B151E15" w:rsidR="009E4609" w:rsidRPr="00823F16" w:rsidRDefault="009E4609" w:rsidP="009E4609">
      <w:pPr>
        <w:jc w:val="both"/>
        <w:rPr>
          <w:rFonts w:ascii="Arial" w:hAnsi="Arial" w:cs="Arial"/>
        </w:rPr>
      </w:pPr>
      <w:r w:rsidRPr="00823F16">
        <w:rPr>
          <w:rFonts w:ascii="Arial" w:hAnsi="Arial" w:cs="Arial"/>
        </w:rPr>
        <w:t>Existe una amplia gama de librerías y APIs que implementan funcionalidades relacionadas con la visualización de datos, para diferentes lenguajes de programación o plataformas.</w:t>
      </w:r>
      <w:r w:rsidR="001B00F3">
        <w:rPr>
          <w:rFonts w:ascii="Arial" w:hAnsi="Arial" w:cs="Arial"/>
        </w:rPr>
        <w:t xml:space="preserve"> </w:t>
      </w:r>
      <w:r w:rsidRPr="00823F16">
        <w:rPr>
          <w:rFonts w:ascii="Arial" w:hAnsi="Arial" w:cs="Arial"/>
        </w:rPr>
        <w:t>Entre otras, reseñamos las siguientes:</w:t>
      </w:r>
    </w:p>
    <w:p w14:paraId="1EE7EF5B" w14:textId="40D939E2" w:rsidR="00AF72A5" w:rsidRDefault="00AF72A5" w:rsidP="00BC4573">
      <w:pPr>
        <w:pStyle w:val="Ttulo4"/>
        <w:numPr>
          <w:ilvl w:val="2"/>
          <w:numId w:val="48"/>
        </w:numPr>
      </w:pPr>
      <w:bookmarkStart w:id="31" w:name="_Toc66865501"/>
      <w:r>
        <w:t>Google Chart Tools</w:t>
      </w:r>
      <w:bookmarkEnd w:id="31"/>
      <w:r>
        <w:t xml:space="preserve"> </w:t>
      </w:r>
    </w:p>
    <w:p w14:paraId="3231CD46" w14:textId="09338192" w:rsidR="00AF72A5" w:rsidRPr="00AF72A5" w:rsidRDefault="00AF72A5" w:rsidP="00AF72A5">
      <w:r>
        <w:rPr>
          <w:noProof/>
          <w:lang w:eastAsia="es-ES"/>
        </w:rPr>
        <mc:AlternateContent>
          <mc:Choice Requires="wps">
            <w:drawing>
              <wp:inline distT="0" distB="0" distL="0" distR="0" wp14:anchorId="17FE7544" wp14:editId="0CCBF045">
                <wp:extent cx="5400040" cy="2126974"/>
                <wp:effectExtent l="0" t="0" r="0" b="6985"/>
                <wp:docPr id="25" name="Rectángulo 25"/>
                <wp:cNvGraphicFramePr/>
                <a:graphic xmlns:a="http://schemas.openxmlformats.org/drawingml/2006/main">
                  <a:graphicData uri="http://schemas.microsoft.com/office/word/2010/wordprocessingShape">
                    <wps:wsp>
                      <wps:cNvSpPr/>
                      <wps:spPr>
                        <a:xfrm>
                          <a:off x="0" y="0"/>
                          <a:ext cx="5400040" cy="2126974"/>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2D63377" w14:textId="7FD61CDD"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API JavaScript</w:t>
                            </w:r>
                          </w:p>
                          <w:p w14:paraId="3E811CAB" w14:textId="68B057BE" w:rsidR="008A0759" w:rsidRDefault="008A0759" w:rsidP="00AF72A5">
                            <w:pPr>
                              <w:rPr>
                                <w:color w:val="000000" w:themeColor="text1"/>
                              </w:rPr>
                            </w:pPr>
                            <w:r w:rsidRPr="00823F16">
                              <w:rPr>
                                <w:b/>
                                <w:color w:val="000000" w:themeColor="text1"/>
                              </w:rPr>
                              <w:t>Licencia:</w:t>
                            </w:r>
                            <w:r w:rsidRPr="00823F16">
                              <w:rPr>
                                <w:color w:val="000000" w:themeColor="text1"/>
                              </w:rPr>
                              <w:t xml:space="preserve"> </w:t>
                            </w:r>
                            <w:hyperlink r:id="rId193" w:history="1">
                              <w:r w:rsidRPr="00823F16">
                                <w:rPr>
                                  <w:rStyle w:val="EstilodeenlacesCar"/>
                                </w:rPr>
                                <w:t>Términos del Servicio de Google</w:t>
                              </w:r>
                            </w:hyperlink>
                          </w:p>
                          <w:p w14:paraId="50F1CF1B" w14:textId="26DD8906" w:rsidR="008A0759" w:rsidRPr="00823F16" w:rsidRDefault="008A0759" w:rsidP="00AF72A5">
                            <w:pPr>
                              <w:rPr>
                                <w:color w:val="000000" w:themeColor="text1"/>
                              </w:rPr>
                            </w:pPr>
                            <w:r>
                              <w:rPr>
                                <w:b/>
                                <w:color w:val="000000" w:themeColor="text1"/>
                              </w:rPr>
                              <w:t>Coste:</w:t>
                            </w:r>
                            <w:r>
                              <w:rPr>
                                <w:color w:val="000000" w:themeColor="text1"/>
                              </w:rPr>
                              <w:t xml:space="preserve"> Versión gratuita / Versión comercial</w:t>
                            </w:r>
                          </w:p>
                          <w:p w14:paraId="7A35AE0D" w14:textId="77777777" w:rsidR="008A0759" w:rsidRPr="00823F16" w:rsidRDefault="008A0759" w:rsidP="00AF72A5">
                            <w:pPr>
                              <w:rPr>
                                <w:b/>
                                <w:color w:val="000000" w:themeColor="text1"/>
                              </w:rPr>
                            </w:pPr>
                            <w:r w:rsidRPr="00823F16">
                              <w:rPr>
                                <w:b/>
                                <w:color w:val="000000" w:themeColor="text1"/>
                              </w:rPr>
                              <w:t xml:space="preserve">Enlaces: </w:t>
                            </w:r>
                          </w:p>
                          <w:p w14:paraId="78631212" w14:textId="78DFDF6C" w:rsidR="008A0759" w:rsidRPr="003E703B" w:rsidRDefault="008A0759" w:rsidP="00AF72A5">
                            <w:pPr>
                              <w:rPr>
                                <w:rStyle w:val="Hipervnculo"/>
                                <w:lang w:val="en-US"/>
                              </w:rPr>
                            </w:pPr>
                            <w:r w:rsidRPr="00F43ADD">
                              <w:rPr>
                                <w:color w:val="000000" w:themeColor="text1"/>
                              </w:rPr>
                              <w:tab/>
                            </w:r>
                            <w:r w:rsidRPr="00E600D3">
                              <w:rPr>
                                <w:color w:val="000000" w:themeColor="text1"/>
                                <w:lang w:val="en-US"/>
                              </w:rPr>
                              <w:t>Sitio web:</w:t>
                            </w:r>
                            <w:r w:rsidRPr="003E703B">
                              <w:rPr>
                                <w:color w:val="000000" w:themeColor="text1"/>
                                <w:lang w:val="en-US"/>
                              </w:rPr>
                              <w:t xml:space="preserve"> </w:t>
                            </w:r>
                            <w:hyperlink r:id="rId194" w:history="1">
                              <w:r w:rsidRPr="00823F16">
                                <w:rPr>
                                  <w:rStyle w:val="EstilodeenlacesCar"/>
                                  <w:lang w:val="en-US"/>
                                </w:rPr>
                                <w:t>https://developers.google.com/chart</w:t>
                              </w:r>
                            </w:hyperlink>
                          </w:p>
                          <w:p w14:paraId="0BB9255E" w14:textId="3F5F0181" w:rsidR="008A0759" w:rsidRDefault="008A0759" w:rsidP="00AF72A5">
                            <w:pPr>
                              <w:tabs>
                                <w:tab w:val="left" w:pos="284"/>
                              </w:tabs>
                              <w:jc w:val="both"/>
                              <w:rPr>
                                <w:rStyle w:val="Hipervnculo"/>
                              </w:rPr>
                            </w:pPr>
                            <w:r w:rsidRPr="003E703B">
                              <w:rPr>
                                <w:color w:val="000000" w:themeColor="text1"/>
                                <w:lang w:val="en-US"/>
                              </w:rPr>
                              <w:tab/>
                            </w:r>
                            <w:r w:rsidRPr="003E703B">
                              <w:rPr>
                                <w:color w:val="000000" w:themeColor="text1"/>
                                <w:lang w:val="en-US"/>
                              </w:rPr>
                              <w:tab/>
                            </w:r>
                            <w:r>
                              <w:rPr>
                                <w:color w:val="000000" w:themeColor="text1"/>
                              </w:rPr>
                              <w:t xml:space="preserve">Repositorio de GitHub: </w:t>
                            </w:r>
                            <w:hyperlink r:id="rId195">
                              <w:r w:rsidRPr="00D47137">
                                <w:rPr>
                                  <w:rStyle w:val="EstilodeenlacesCar"/>
                                </w:rPr>
                                <w:t>https://github.com/google/charts</w:t>
                              </w:r>
                            </w:hyperlink>
                          </w:p>
                          <w:p w14:paraId="3AC977C6" w14:textId="0C944840" w:rsidR="008A0759" w:rsidRPr="00AF72A5" w:rsidRDefault="008A0759" w:rsidP="00AF72A5">
                            <w:pPr>
                              <w:tabs>
                                <w:tab w:val="left" w:pos="284"/>
                              </w:tabs>
                              <w:jc w:val="both"/>
                              <w:rPr>
                                <w:rStyle w:val="Hipervnculo"/>
                              </w:rPr>
                            </w:pPr>
                            <w:r>
                              <w:rPr>
                                <w:color w:val="000000" w:themeColor="text1"/>
                              </w:rPr>
                              <w:tab/>
                            </w:r>
                            <w:r>
                              <w:rPr>
                                <w:color w:val="000000" w:themeColor="text1"/>
                              </w:rPr>
                              <w:tab/>
                            </w:r>
                            <w:r w:rsidRPr="00AF72A5">
                              <w:rPr>
                                <w:color w:val="000000" w:themeColor="text1"/>
                              </w:rPr>
                              <w:t>Galer</w:t>
                            </w:r>
                            <w:r>
                              <w:rPr>
                                <w:color w:val="000000" w:themeColor="text1"/>
                              </w:rPr>
                              <w:t>ía</w:t>
                            </w:r>
                            <w:r w:rsidRPr="00AF72A5">
                              <w:rPr>
                                <w:color w:val="000000" w:themeColor="text1"/>
                              </w:rPr>
                              <w:t>:</w:t>
                            </w:r>
                            <w:r w:rsidRPr="00D47137">
                              <w:rPr>
                                <w:rStyle w:val="EstilodeenlacesCar"/>
                              </w:rPr>
                              <w:t xml:space="preserve"> </w:t>
                            </w:r>
                            <w:hyperlink r:id="rId196" w:history="1">
                              <w:r w:rsidRPr="00D47137">
                                <w:rPr>
                                  <w:rStyle w:val="EstilodeenlacesCar"/>
                                </w:rPr>
                                <w:t>https://developers.google.com/chart/interactive/docs/gallery</w:t>
                              </w:r>
                            </w:hyperlink>
                          </w:p>
                          <w:p w14:paraId="58DB3F1E" w14:textId="77777777" w:rsidR="008A0759" w:rsidRPr="00AF72A5" w:rsidRDefault="008A0759" w:rsidP="00AF72A5">
                            <w:pPr>
                              <w:ind w:firstLine="708"/>
                              <w:jc w:val="both"/>
                            </w:pPr>
                          </w:p>
                          <w:p w14:paraId="6E115609" w14:textId="77777777" w:rsidR="008A0759" w:rsidRPr="00AF72A5" w:rsidRDefault="008A0759" w:rsidP="00AF72A5">
                            <w:pPr>
                              <w:tabs>
                                <w:tab w:val="left" w:pos="284"/>
                              </w:tabs>
                              <w:jc w:val="both"/>
                              <w:rPr>
                                <w:color w:val="000000" w:themeColor="text1"/>
                              </w:rPr>
                            </w:pPr>
                          </w:p>
                          <w:p w14:paraId="2A1E85F1" w14:textId="77777777" w:rsidR="008A0759" w:rsidRPr="00AF72A5" w:rsidRDefault="008A0759" w:rsidP="00AF72A5">
                            <w:pPr>
                              <w:tabs>
                                <w:tab w:val="left" w:pos="284"/>
                              </w:tabs>
                              <w:jc w:val="both"/>
                              <w:rPr>
                                <w:color w:val="000000" w:themeColor="text1"/>
                              </w:rPr>
                            </w:pPr>
                            <w:r w:rsidRPr="00AF72A5">
                              <w:rPr>
                                <w:color w:val="000000" w:themeColor="text1"/>
                              </w:rPr>
                              <w:tab/>
                            </w:r>
                            <w:r w:rsidRPr="00AF72A5">
                              <w:rPr>
                                <w:color w:val="000000" w:themeColor="text1"/>
                              </w:rPr>
                              <w:tab/>
                            </w:r>
                          </w:p>
                          <w:p w14:paraId="70052CF7" w14:textId="77777777" w:rsidR="008A0759" w:rsidRPr="00AF72A5" w:rsidRDefault="008A0759" w:rsidP="00AF72A5">
                            <w:pPr>
                              <w:tabs>
                                <w:tab w:val="left" w:pos="284"/>
                              </w:tabs>
                              <w:jc w:val="both"/>
                              <w:rPr>
                                <w:color w:val="000000" w:themeColor="text1"/>
                              </w:rPr>
                            </w:pPr>
                          </w:p>
                          <w:p w14:paraId="119AE556" w14:textId="77777777" w:rsidR="008A0759" w:rsidRPr="00AF72A5" w:rsidRDefault="008A0759" w:rsidP="00AF72A5">
                            <w:pPr>
                              <w:tabs>
                                <w:tab w:val="left" w:pos="284"/>
                              </w:tabs>
                              <w:jc w:val="both"/>
                              <w:rPr>
                                <w:rStyle w:val="Hipervnculo"/>
                              </w:rPr>
                            </w:pPr>
                            <w:r w:rsidRPr="00AF72A5">
                              <w:rPr>
                                <w:rStyle w:val="Hipervnculo"/>
                              </w:rPr>
                              <w:t xml:space="preserve"> </w:t>
                            </w:r>
                          </w:p>
                          <w:p w14:paraId="7E5CD367" w14:textId="77777777" w:rsidR="008A0759" w:rsidRPr="00AF72A5" w:rsidRDefault="008A0759" w:rsidP="00AF72A5">
                            <w:pPr>
                              <w:tabs>
                                <w:tab w:val="left" w:pos="284"/>
                              </w:tabs>
                              <w:jc w:val="both"/>
                              <w:rPr>
                                <w:rStyle w:val="Hipervnculo"/>
                              </w:rPr>
                            </w:pPr>
                            <w:r w:rsidRPr="00AF72A5">
                              <w:rPr>
                                <w:color w:val="000000" w:themeColor="text1"/>
                              </w:rPr>
                              <w:tab/>
                            </w:r>
                            <w:r w:rsidRPr="00AF72A5">
                              <w:rPr>
                                <w:color w:val="000000" w:themeColor="text1"/>
                              </w:rPr>
                              <w:tab/>
                            </w:r>
                          </w:p>
                          <w:p w14:paraId="4A271B57" w14:textId="77777777" w:rsidR="008A0759" w:rsidRPr="00AF72A5" w:rsidRDefault="008A0759" w:rsidP="00AF72A5">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17FE7544" id="Rectángulo 25" o:spid="_x0000_s1049" style="width:425.2pt;height:1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" fillcolor="#ededed [662]" stroked="f" strokeweight="2.25pt">
                <v:textbox inset="6mm,1mm,6mm,1mm">
                  <w:txbxContent>
                    <w:p w14:paraId="12D63377" w14:textId="7FD61CDD"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API JavaScript</w:t>
                      </w:r>
                    </w:p>
                    <w:p w14:paraId="3E811CAB" w14:textId="68B057BE" w:rsidR="008A0759" w:rsidRDefault="008A0759" w:rsidP="00AF72A5">
                      <w:pPr>
                        <w:rPr>
                          <w:color w:val="000000" w:themeColor="text1"/>
                        </w:rPr>
                      </w:pPr>
                      <w:r w:rsidRPr="00823F16">
                        <w:rPr>
                          <w:b/>
                          <w:color w:val="000000" w:themeColor="text1"/>
                        </w:rPr>
                        <w:t>Licencia:</w:t>
                      </w:r>
                      <w:r w:rsidRPr="00823F16">
                        <w:rPr>
                          <w:color w:val="000000" w:themeColor="text1"/>
                        </w:rPr>
                        <w:t xml:space="preserve"> </w:t>
                      </w:r>
                      <w:hyperlink r:id="rId197" w:history="1">
                        <w:r w:rsidRPr="00823F16">
                          <w:rPr>
                            <w:rStyle w:val="EstilodeenlacesCar"/>
                          </w:rPr>
                          <w:t>Términos del Servicio de Google</w:t>
                        </w:r>
                      </w:hyperlink>
                    </w:p>
                    <w:p w14:paraId="50F1CF1B" w14:textId="26DD8906" w:rsidR="008A0759" w:rsidRPr="00823F16" w:rsidRDefault="008A0759" w:rsidP="00AF72A5">
                      <w:pPr>
                        <w:rPr>
                          <w:color w:val="000000" w:themeColor="text1"/>
                        </w:rPr>
                      </w:pPr>
                      <w:r>
                        <w:rPr>
                          <w:b/>
                          <w:color w:val="000000" w:themeColor="text1"/>
                        </w:rPr>
                        <w:t>Coste:</w:t>
                      </w:r>
                      <w:r>
                        <w:rPr>
                          <w:color w:val="000000" w:themeColor="text1"/>
                        </w:rPr>
                        <w:t xml:space="preserve"> Versión gratuita / Versión comercial</w:t>
                      </w:r>
                    </w:p>
                    <w:p w14:paraId="7A35AE0D" w14:textId="77777777" w:rsidR="008A0759" w:rsidRPr="00823F16" w:rsidRDefault="008A0759" w:rsidP="00AF72A5">
                      <w:pPr>
                        <w:rPr>
                          <w:b/>
                          <w:color w:val="000000" w:themeColor="text1"/>
                        </w:rPr>
                      </w:pPr>
                      <w:r w:rsidRPr="00823F16">
                        <w:rPr>
                          <w:b/>
                          <w:color w:val="000000" w:themeColor="text1"/>
                        </w:rPr>
                        <w:t xml:space="preserve">Enlaces: </w:t>
                      </w:r>
                    </w:p>
                    <w:p w14:paraId="78631212" w14:textId="78DFDF6C" w:rsidR="008A0759" w:rsidRPr="003E703B" w:rsidRDefault="008A0759" w:rsidP="00AF72A5">
                      <w:pPr>
                        <w:rPr>
                          <w:rStyle w:val="Hipervnculo"/>
                          <w:lang w:val="en-US"/>
                        </w:rPr>
                      </w:pPr>
                      <w:r w:rsidRPr="00F43ADD">
                        <w:rPr>
                          <w:color w:val="000000" w:themeColor="text1"/>
                        </w:rPr>
                        <w:tab/>
                      </w:r>
                      <w:r w:rsidRPr="00E600D3">
                        <w:rPr>
                          <w:color w:val="000000" w:themeColor="text1"/>
                          <w:lang w:val="en-US"/>
                        </w:rPr>
                        <w:t>Sitio web:</w:t>
                      </w:r>
                      <w:r w:rsidRPr="003E703B">
                        <w:rPr>
                          <w:color w:val="000000" w:themeColor="text1"/>
                          <w:lang w:val="en-US"/>
                        </w:rPr>
                        <w:t xml:space="preserve"> </w:t>
                      </w:r>
                      <w:hyperlink r:id="rId198" w:history="1">
                        <w:r w:rsidRPr="00823F16">
                          <w:rPr>
                            <w:rStyle w:val="EstilodeenlacesCar"/>
                            <w:lang w:val="en-US"/>
                          </w:rPr>
                          <w:t>https://developers.google.com/chart</w:t>
                        </w:r>
                      </w:hyperlink>
                    </w:p>
                    <w:p w14:paraId="0BB9255E" w14:textId="3F5F0181" w:rsidR="008A0759" w:rsidRDefault="008A0759" w:rsidP="00AF72A5">
                      <w:pPr>
                        <w:tabs>
                          <w:tab w:val="left" w:pos="284"/>
                        </w:tabs>
                        <w:jc w:val="both"/>
                        <w:rPr>
                          <w:rStyle w:val="Hipervnculo"/>
                        </w:rPr>
                      </w:pPr>
                      <w:r w:rsidRPr="003E703B">
                        <w:rPr>
                          <w:color w:val="000000" w:themeColor="text1"/>
                          <w:lang w:val="en-US"/>
                        </w:rPr>
                        <w:tab/>
                      </w:r>
                      <w:r w:rsidRPr="003E703B">
                        <w:rPr>
                          <w:color w:val="000000" w:themeColor="text1"/>
                          <w:lang w:val="en-US"/>
                        </w:rPr>
                        <w:tab/>
                      </w:r>
                      <w:r>
                        <w:rPr>
                          <w:color w:val="000000" w:themeColor="text1"/>
                        </w:rPr>
                        <w:t xml:space="preserve">Repositorio de GitHub: </w:t>
                      </w:r>
                      <w:hyperlink r:id="rId199">
                        <w:r w:rsidRPr="00D47137">
                          <w:rPr>
                            <w:rStyle w:val="EstilodeenlacesCar"/>
                          </w:rPr>
                          <w:t>https://github.com/google/charts</w:t>
                        </w:r>
                      </w:hyperlink>
                    </w:p>
                    <w:p w14:paraId="3AC977C6" w14:textId="0C944840" w:rsidR="008A0759" w:rsidRPr="00AF72A5" w:rsidRDefault="008A0759" w:rsidP="00AF72A5">
                      <w:pPr>
                        <w:tabs>
                          <w:tab w:val="left" w:pos="284"/>
                        </w:tabs>
                        <w:jc w:val="both"/>
                        <w:rPr>
                          <w:rStyle w:val="Hipervnculo"/>
                        </w:rPr>
                      </w:pPr>
                      <w:r>
                        <w:rPr>
                          <w:color w:val="000000" w:themeColor="text1"/>
                        </w:rPr>
                        <w:tab/>
                      </w:r>
                      <w:r>
                        <w:rPr>
                          <w:color w:val="000000" w:themeColor="text1"/>
                        </w:rPr>
                        <w:tab/>
                      </w:r>
                      <w:r w:rsidRPr="00AF72A5">
                        <w:rPr>
                          <w:color w:val="000000" w:themeColor="text1"/>
                        </w:rPr>
                        <w:t>Galer</w:t>
                      </w:r>
                      <w:r>
                        <w:rPr>
                          <w:color w:val="000000" w:themeColor="text1"/>
                        </w:rPr>
                        <w:t>ía</w:t>
                      </w:r>
                      <w:r w:rsidRPr="00AF72A5">
                        <w:rPr>
                          <w:color w:val="000000" w:themeColor="text1"/>
                        </w:rPr>
                        <w:t>:</w:t>
                      </w:r>
                      <w:r w:rsidRPr="00D47137">
                        <w:rPr>
                          <w:rStyle w:val="EstilodeenlacesCar"/>
                        </w:rPr>
                        <w:t xml:space="preserve"> </w:t>
                      </w:r>
                      <w:hyperlink r:id="rId200" w:history="1">
                        <w:r w:rsidRPr="00D47137">
                          <w:rPr>
                            <w:rStyle w:val="EstilodeenlacesCar"/>
                          </w:rPr>
                          <w:t>https://developers.google.com/chart/interactive/docs/gallery</w:t>
                        </w:r>
                      </w:hyperlink>
                    </w:p>
                    <w:p w14:paraId="58DB3F1E" w14:textId="77777777" w:rsidR="008A0759" w:rsidRPr="00AF72A5" w:rsidRDefault="008A0759" w:rsidP="00AF72A5">
                      <w:pPr>
                        <w:ind w:firstLine="708"/>
                        <w:jc w:val="both"/>
                      </w:pPr>
                    </w:p>
                    <w:p w14:paraId="6E115609" w14:textId="77777777" w:rsidR="008A0759" w:rsidRPr="00AF72A5" w:rsidRDefault="008A0759" w:rsidP="00AF72A5">
                      <w:pPr>
                        <w:tabs>
                          <w:tab w:val="left" w:pos="284"/>
                        </w:tabs>
                        <w:jc w:val="both"/>
                        <w:rPr>
                          <w:color w:val="000000" w:themeColor="text1"/>
                        </w:rPr>
                      </w:pPr>
                    </w:p>
                    <w:p w14:paraId="2A1E85F1" w14:textId="77777777" w:rsidR="008A0759" w:rsidRPr="00AF72A5" w:rsidRDefault="008A0759" w:rsidP="00AF72A5">
                      <w:pPr>
                        <w:tabs>
                          <w:tab w:val="left" w:pos="284"/>
                        </w:tabs>
                        <w:jc w:val="both"/>
                        <w:rPr>
                          <w:color w:val="000000" w:themeColor="text1"/>
                        </w:rPr>
                      </w:pPr>
                      <w:r w:rsidRPr="00AF72A5">
                        <w:rPr>
                          <w:color w:val="000000" w:themeColor="text1"/>
                        </w:rPr>
                        <w:tab/>
                      </w:r>
                      <w:r w:rsidRPr="00AF72A5">
                        <w:rPr>
                          <w:color w:val="000000" w:themeColor="text1"/>
                        </w:rPr>
                        <w:tab/>
                      </w:r>
                    </w:p>
                    <w:p w14:paraId="70052CF7" w14:textId="77777777" w:rsidR="008A0759" w:rsidRPr="00AF72A5" w:rsidRDefault="008A0759" w:rsidP="00AF72A5">
                      <w:pPr>
                        <w:tabs>
                          <w:tab w:val="left" w:pos="284"/>
                        </w:tabs>
                        <w:jc w:val="both"/>
                        <w:rPr>
                          <w:color w:val="000000" w:themeColor="text1"/>
                        </w:rPr>
                      </w:pPr>
                    </w:p>
                    <w:p w14:paraId="119AE556" w14:textId="77777777" w:rsidR="008A0759" w:rsidRPr="00AF72A5" w:rsidRDefault="008A0759" w:rsidP="00AF72A5">
                      <w:pPr>
                        <w:tabs>
                          <w:tab w:val="left" w:pos="284"/>
                        </w:tabs>
                        <w:jc w:val="both"/>
                        <w:rPr>
                          <w:rStyle w:val="Hipervnculo"/>
                        </w:rPr>
                      </w:pPr>
                      <w:r w:rsidRPr="00AF72A5">
                        <w:rPr>
                          <w:rStyle w:val="Hipervnculo"/>
                        </w:rPr>
                        <w:t xml:space="preserve"> </w:t>
                      </w:r>
                    </w:p>
                    <w:p w14:paraId="7E5CD367" w14:textId="77777777" w:rsidR="008A0759" w:rsidRPr="00AF72A5" w:rsidRDefault="008A0759" w:rsidP="00AF72A5">
                      <w:pPr>
                        <w:tabs>
                          <w:tab w:val="left" w:pos="284"/>
                        </w:tabs>
                        <w:jc w:val="both"/>
                        <w:rPr>
                          <w:rStyle w:val="Hipervnculo"/>
                        </w:rPr>
                      </w:pPr>
                      <w:r w:rsidRPr="00AF72A5">
                        <w:rPr>
                          <w:color w:val="000000" w:themeColor="text1"/>
                        </w:rPr>
                        <w:tab/>
                      </w:r>
                      <w:r w:rsidRPr="00AF72A5">
                        <w:rPr>
                          <w:color w:val="000000" w:themeColor="text1"/>
                        </w:rPr>
                        <w:tab/>
                      </w:r>
                    </w:p>
                    <w:p w14:paraId="4A271B57" w14:textId="77777777" w:rsidR="008A0759" w:rsidRPr="00AF72A5" w:rsidRDefault="008A0759" w:rsidP="00AF72A5">
                      <w:pPr>
                        <w:tabs>
                          <w:tab w:val="left" w:pos="284"/>
                        </w:tabs>
                        <w:jc w:val="both"/>
                        <w:rPr>
                          <w:color w:val="0563C1" w:themeColor="hyperlink"/>
                          <w:u w:val="single"/>
                        </w:rPr>
                      </w:pPr>
                    </w:p>
                  </w:txbxContent>
                </v:textbox>
                <w10:anchorlock/>
              </v:rect>
            </w:pict>
          </mc:Fallback>
        </mc:AlternateContent>
      </w:r>
    </w:p>
    <w:p w14:paraId="4BA9E23C" w14:textId="61042014" w:rsidR="009E4609" w:rsidRPr="00823F16" w:rsidRDefault="009E4609" w:rsidP="009E4609">
      <w:pPr>
        <w:spacing w:line="276" w:lineRule="auto"/>
        <w:jc w:val="both"/>
        <w:rPr>
          <w:rFonts w:ascii="Arial" w:hAnsi="Arial" w:cs="Arial"/>
        </w:rPr>
      </w:pPr>
      <w:r w:rsidRPr="00823F16">
        <w:rPr>
          <w:rFonts w:ascii="Arial" w:hAnsi="Arial" w:cs="Arial"/>
        </w:rPr>
        <w:t xml:space="preserve">API de Google que permite la creación de visualizaciones gráficas. Es una herramienta muy fácil de usar e intuitiva. </w:t>
      </w:r>
    </w:p>
    <w:p w14:paraId="4F58F11C"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Algunas características de esta herramienta son: </w:t>
      </w:r>
    </w:p>
    <w:p w14:paraId="61E660BD" w14:textId="6DA71D27" w:rsidR="00004421" w:rsidRPr="00823F16" w:rsidRDefault="00004421" w:rsidP="00CC6213">
      <w:pPr>
        <w:pStyle w:val="Prrafodelista"/>
        <w:numPr>
          <w:ilvl w:val="0"/>
          <w:numId w:val="22"/>
        </w:numPr>
        <w:spacing w:line="276" w:lineRule="auto"/>
        <w:jc w:val="both"/>
        <w:rPr>
          <w:rFonts w:ascii="Arial" w:eastAsiaTheme="minorEastAsia" w:hAnsi="Arial" w:cs="Arial"/>
        </w:rPr>
      </w:pPr>
      <w:r w:rsidRPr="00823F16">
        <w:rPr>
          <w:rFonts w:ascii="Arial" w:hAnsi="Arial" w:cs="Arial"/>
        </w:rPr>
        <w:t>Dispone de una gran variedad de gráficos interactivos.</w:t>
      </w:r>
    </w:p>
    <w:p w14:paraId="2226ACCB" w14:textId="77777777" w:rsidR="009E4609" w:rsidRPr="00823F16" w:rsidRDefault="009E4609" w:rsidP="00CC6213">
      <w:pPr>
        <w:pStyle w:val="Prrafodelista"/>
        <w:numPr>
          <w:ilvl w:val="0"/>
          <w:numId w:val="22"/>
        </w:numPr>
        <w:spacing w:line="276" w:lineRule="auto"/>
        <w:jc w:val="both"/>
        <w:rPr>
          <w:rFonts w:ascii="Arial" w:eastAsiaTheme="minorEastAsia" w:hAnsi="Arial" w:cs="Arial"/>
        </w:rPr>
      </w:pPr>
      <w:r w:rsidRPr="00823F16">
        <w:rPr>
          <w:rFonts w:ascii="Arial" w:hAnsi="Arial" w:cs="Arial"/>
        </w:rPr>
        <w:t xml:space="preserve">Los gráficos se pueden personalizar fácilmente. </w:t>
      </w:r>
    </w:p>
    <w:p w14:paraId="396C59B0" w14:textId="6688FD11" w:rsidR="00004421" w:rsidRPr="00823F16" w:rsidRDefault="00004421" w:rsidP="00004421">
      <w:pPr>
        <w:pStyle w:val="Prrafodelista"/>
        <w:numPr>
          <w:ilvl w:val="0"/>
          <w:numId w:val="22"/>
        </w:numPr>
        <w:spacing w:line="276" w:lineRule="auto"/>
        <w:jc w:val="both"/>
        <w:rPr>
          <w:rFonts w:ascii="Arial" w:eastAsiaTheme="minorEastAsia" w:hAnsi="Arial" w:cs="Arial"/>
        </w:rPr>
      </w:pPr>
      <w:r w:rsidRPr="00823F16">
        <w:rPr>
          <w:rFonts w:ascii="Arial" w:hAnsi="Arial" w:cs="Arial"/>
        </w:rPr>
        <w:t>Permite la creación de dashboards utilizando diferentes tipos de widgets c</w:t>
      </w:r>
      <w:r w:rsidRPr="00823F16">
        <w:rPr>
          <w:rFonts w:ascii="Arial" w:eastAsia="Calibri" w:hAnsi="Arial" w:cs="Arial"/>
          <w:color w:val="000000" w:themeColor="text1"/>
        </w:rPr>
        <w:t xml:space="preserve">on los que se puede interactuar, como </w:t>
      </w:r>
      <w:r w:rsidRPr="00823F16">
        <w:rPr>
          <w:rFonts w:ascii="Arial" w:hAnsi="Arial" w:cs="Arial"/>
        </w:rPr>
        <w:t xml:space="preserve">selectores de categoría, rangos y autocompletadores, entre otros. </w:t>
      </w:r>
    </w:p>
    <w:p w14:paraId="40BFB79F" w14:textId="039D3848" w:rsidR="009E4609" w:rsidRPr="00823F16" w:rsidRDefault="009E4609" w:rsidP="00CC6213">
      <w:pPr>
        <w:pStyle w:val="Prrafodelista"/>
        <w:numPr>
          <w:ilvl w:val="0"/>
          <w:numId w:val="22"/>
        </w:numPr>
        <w:spacing w:line="276" w:lineRule="auto"/>
        <w:jc w:val="both"/>
        <w:rPr>
          <w:rFonts w:ascii="Arial" w:hAnsi="Arial" w:cs="Arial"/>
        </w:rPr>
      </w:pPr>
      <w:r w:rsidRPr="00823F16">
        <w:rPr>
          <w:rFonts w:ascii="Arial" w:hAnsi="Arial" w:cs="Arial"/>
        </w:rPr>
        <w:t>Las visualizaciones pueden ser integradas en sit</w:t>
      </w:r>
      <w:r w:rsidR="00DC7724" w:rsidRPr="00823F16">
        <w:rPr>
          <w:rFonts w:ascii="Arial" w:hAnsi="Arial" w:cs="Arial"/>
        </w:rPr>
        <w:t>i</w:t>
      </w:r>
      <w:r w:rsidRPr="00823F16">
        <w:rPr>
          <w:rFonts w:ascii="Arial" w:hAnsi="Arial" w:cs="Arial"/>
        </w:rPr>
        <w:t>os webs utilizando tecnología HTML5/SVG.</w:t>
      </w:r>
      <w:r w:rsidRPr="00823F16">
        <w:rPr>
          <w:rFonts w:ascii="Arial" w:hAnsi="Arial" w:cs="Arial"/>
        </w:rPr>
        <w:tab/>
      </w:r>
    </w:p>
    <w:p w14:paraId="219B003C" w14:textId="04472B57" w:rsidR="001F592D" w:rsidRDefault="00F43ADD" w:rsidP="008A0759">
      <w:pPr>
        <w:pStyle w:val="Prrafodelista"/>
        <w:numPr>
          <w:ilvl w:val="0"/>
          <w:numId w:val="22"/>
        </w:numPr>
        <w:spacing w:line="276" w:lineRule="auto"/>
        <w:jc w:val="both"/>
      </w:pPr>
      <w:r w:rsidRPr="00823F16">
        <w:rPr>
          <w:rFonts w:ascii="Arial" w:hAnsi="Arial" w:cs="Arial"/>
        </w:rPr>
        <w:t>El uso gratuito de la API está limitado a 250.000 peticiones por día.</w:t>
      </w:r>
      <w:r>
        <w:t xml:space="preserve"> </w:t>
      </w:r>
    </w:p>
    <w:p w14:paraId="0416FF3E" w14:textId="3A46D31D" w:rsidR="00AF72A5" w:rsidRDefault="00AF72A5" w:rsidP="00BC4573">
      <w:pPr>
        <w:pStyle w:val="Ttulo4"/>
        <w:numPr>
          <w:ilvl w:val="2"/>
          <w:numId w:val="48"/>
        </w:numPr>
      </w:pPr>
      <w:bookmarkStart w:id="32" w:name="_Toc66865502"/>
      <w:r>
        <w:t>JavaScript InfoVis Toolkit</w:t>
      </w:r>
      <w:bookmarkEnd w:id="32"/>
    </w:p>
    <w:p w14:paraId="289EDCB3" w14:textId="03D48238" w:rsidR="00AF72A5" w:rsidRPr="00AF72A5" w:rsidRDefault="00AF72A5" w:rsidP="00AF72A5">
      <w:r>
        <w:rPr>
          <w:noProof/>
          <w:lang w:eastAsia="es-ES"/>
        </w:rPr>
        <mc:AlternateContent>
          <mc:Choice Requires="wps">
            <w:drawing>
              <wp:inline distT="0" distB="0" distL="0" distR="0" wp14:anchorId="0A945139" wp14:editId="4069FBA4">
                <wp:extent cx="5400040" cy="1868557"/>
                <wp:effectExtent l="0" t="0" r="0" b="0"/>
                <wp:docPr id="26" name="Rectángulo 26"/>
                <wp:cNvGraphicFramePr/>
                <a:graphic xmlns:a="http://schemas.openxmlformats.org/drawingml/2006/main">
                  <a:graphicData uri="http://schemas.microsoft.com/office/word/2010/wordprocessingShape">
                    <wps:wsp>
                      <wps:cNvSpPr/>
                      <wps:spPr>
                        <a:xfrm>
                          <a:off x="0" y="0"/>
                          <a:ext cx="5400040" cy="1868557"/>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B182017" w14:textId="140D785B"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JavaScript</w:t>
                            </w:r>
                          </w:p>
                          <w:p w14:paraId="1793F2DE" w14:textId="6ED5E815" w:rsidR="008A0759" w:rsidRDefault="008A0759" w:rsidP="00AF72A5">
                            <w:pPr>
                              <w:rPr>
                                <w:color w:val="000000" w:themeColor="text1"/>
                              </w:rPr>
                            </w:pPr>
                            <w:r w:rsidRPr="00823F16">
                              <w:rPr>
                                <w:b/>
                                <w:color w:val="000000" w:themeColor="text1"/>
                              </w:rPr>
                              <w:t>Licencia:</w:t>
                            </w:r>
                            <w:r w:rsidRPr="00AF72A5">
                              <w:rPr>
                                <w:color w:val="000000" w:themeColor="text1"/>
                              </w:rPr>
                              <w:t xml:space="preserve"> </w:t>
                            </w:r>
                            <w:hyperlink r:id="rId201" w:history="1">
                              <w:r w:rsidRPr="00823F16">
                                <w:rPr>
                                  <w:rStyle w:val="EstilodeenlacesCar"/>
                                </w:rPr>
                                <w:t>MIT</w:t>
                              </w:r>
                            </w:hyperlink>
                          </w:p>
                          <w:p w14:paraId="0240BEB2" w14:textId="40A51961" w:rsidR="008A0759" w:rsidRPr="00AF72A5" w:rsidRDefault="008A0759" w:rsidP="00AF72A5">
                            <w:pPr>
                              <w:rPr>
                                <w:color w:val="000000" w:themeColor="text1"/>
                              </w:rPr>
                            </w:pPr>
                            <w:r>
                              <w:rPr>
                                <w:b/>
                                <w:color w:val="000000" w:themeColor="text1"/>
                              </w:rPr>
                              <w:t>Coste:</w:t>
                            </w:r>
                            <w:r>
                              <w:rPr>
                                <w:color w:val="000000" w:themeColor="text1"/>
                              </w:rPr>
                              <w:t xml:space="preserve"> Librería gratuita</w:t>
                            </w:r>
                          </w:p>
                          <w:p w14:paraId="21D8E054" w14:textId="77777777" w:rsidR="008A0759" w:rsidRPr="00C62D9C" w:rsidRDefault="008A0759" w:rsidP="00AF72A5">
                            <w:pPr>
                              <w:rPr>
                                <w:b/>
                                <w:color w:val="000000" w:themeColor="text1"/>
                                <w:lang w:val="en-US"/>
                              </w:rPr>
                            </w:pPr>
                            <w:r w:rsidRPr="00C62D9C">
                              <w:rPr>
                                <w:b/>
                                <w:color w:val="000000" w:themeColor="text1"/>
                                <w:lang w:val="en-US"/>
                              </w:rPr>
                              <w:t xml:space="preserve">Enlaces: </w:t>
                            </w:r>
                          </w:p>
                          <w:p w14:paraId="1822BA67" w14:textId="5BC43562" w:rsidR="008A0759" w:rsidRPr="00823F16" w:rsidRDefault="008A0759" w:rsidP="00AF72A5">
                            <w:pPr>
                              <w:rPr>
                                <w:rStyle w:val="Hipervnculo"/>
                                <w:lang w:val="en-US"/>
                              </w:rPr>
                            </w:pPr>
                            <w:r w:rsidRPr="00C62D9C">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202" w:history="1">
                              <w:r w:rsidRPr="00823F16">
                                <w:rPr>
                                  <w:rStyle w:val="EstilodeenlacesCar"/>
                                  <w:lang w:val="en-US"/>
                                </w:rPr>
                                <w:t>http://philogb.github.io/jit/</w:t>
                              </w:r>
                            </w:hyperlink>
                          </w:p>
                          <w:p w14:paraId="264A7006" w14:textId="2672EC40" w:rsidR="008A0759" w:rsidRPr="00AF72A5" w:rsidRDefault="008A0759" w:rsidP="00AF72A5">
                            <w:pPr>
                              <w:tabs>
                                <w:tab w:val="left" w:pos="284"/>
                              </w:tabs>
                              <w:jc w:val="both"/>
                              <w:rPr>
                                <w:rStyle w:val="Hipervnculo"/>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203">
                              <w:r w:rsidRPr="00823F16">
                                <w:rPr>
                                  <w:rStyle w:val="EstilodeenlacesCar"/>
                                </w:rPr>
                                <w:t>https://github.com/philogb/jit</w:t>
                              </w:r>
                            </w:hyperlink>
                            <w:r w:rsidRPr="00AF72A5">
                              <w:rPr>
                                <w:rStyle w:val="Hipervnculo"/>
                                <w:color w:val="auto"/>
                                <w:u w:val="none"/>
                              </w:rPr>
                              <w:t xml:space="preserve"> </w:t>
                            </w:r>
                          </w:p>
                          <w:p w14:paraId="014B215D" w14:textId="6D96BDFF" w:rsidR="008A0759" w:rsidRPr="00AF72A5" w:rsidRDefault="008A0759" w:rsidP="00AF72A5">
                            <w:pPr>
                              <w:tabs>
                                <w:tab w:val="left" w:pos="284"/>
                              </w:tabs>
                              <w:jc w:val="both"/>
                              <w:rPr>
                                <w:rStyle w:val="Hipervnculo"/>
                              </w:rPr>
                            </w:pPr>
                          </w:p>
                          <w:p w14:paraId="3A4B99F8" w14:textId="77777777" w:rsidR="008A0759" w:rsidRPr="00AF72A5" w:rsidRDefault="008A0759" w:rsidP="00AF72A5">
                            <w:pPr>
                              <w:ind w:firstLine="708"/>
                              <w:jc w:val="both"/>
                            </w:pPr>
                          </w:p>
                          <w:p w14:paraId="015E86E1" w14:textId="77777777" w:rsidR="008A0759" w:rsidRPr="00AF72A5" w:rsidRDefault="008A0759" w:rsidP="00AF72A5">
                            <w:pPr>
                              <w:tabs>
                                <w:tab w:val="left" w:pos="284"/>
                              </w:tabs>
                              <w:jc w:val="both"/>
                              <w:rPr>
                                <w:color w:val="000000" w:themeColor="text1"/>
                              </w:rPr>
                            </w:pPr>
                          </w:p>
                          <w:p w14:paraId="22692521" w14:textId="77777777" w:rsidR="008A0759" w:rsidRPr="00AF72A5" w:rsidRDefault="008A0759" w:rsidP="00AF72A5">
                            <w:pPr>
                              <w:tabs>
                                <w:tab w:val="left" w:pos="284"/>
                              </w:tabs>
                              <w:jc w:val="both"/>
                              <w:rPr>
                                <w:color w:val="000000" w:themeColor="text1"/>
                              </w:rPr>
                            </w:pPr>
                            <w:r w:rsidRPr="00AF72A5">
                              <w:rPr>
                                <w:color w:val="000000" w:themeColor="text1"/>
                              </w:rPr>
                              <w:tab/>
                            </w:r>
                            <w:r w:rsidRPr="00AF72A5">
                              <w:rPr>
                                <w:color w:val="000000" w:themeColor="text1"/>
                              </w:rPr>
                              <w:tab/>
                            </w:r>
                          </w:p>
                          <w:p w14:paraId="36C23017" w14:textId="77777777" w:rsidR="008A0759" w:rsidRPr="00AF72A5" w:rsidRDefault="008A0759" w:rsidP="00AF72A5">
                            <w:pPr>
                              <w:tabs>
                                <w:tab w:val="left" w:pos="284"/>
                              </w:tabs>
                              <w:jc w:val="both"/>
                              <w:rPr>
                                <w:color w:val="000000" w:themeColor="text1"/>
                              </w:rPr>
                            </w:pPr>
                          </w:p>
                          <w:p w14:paraId="52BBC42C" w14:textId="77777777" w:rsidR="008A0759" w:rsidRPr="00AF72A5" w:rsidRDefault="008A0759" w:rsidP="00AF72A5">
                            <w:pPr>
                              <w:tabs>
                                <w:tab w:val="left" w:pos="284"/>
                              </w:tabs>
                              <w:jc w:val="both"/>
                              <w:rPr>
                                <w:rStyle w:val="Hipervnculo"/>
                              </w:rPr>
                            </w:pPr>
                            <w:r w:rsidRPr="00AF72A5">
                              <w:rPr>
                                <w:rStyle w:val="Hipervnculo"/>
                              </w:rPr>
                              <w:t xml:space="preserve"> </w:t>
                            </w:r>
                          </w:p>
                          <w:p w14:paraId="0861BE07" w14:textId="77777777" w:rsidR="008A0759" w:rsidRPr="00AF72A5" w:rsidRDefault="008A0759" w:rsidP="00AF72A5">
                            <w:pPr>
                              <w:tabs>
                                <w:tab w:val="left" w:pos="284"/>
                              </w:tabs>
                              <w:jc w:val="both"/>
                              <w:rPr>
                                <w:rStyle w:val="Hipervnculo"/>
                              </w:rPr>
                            </w:pPr>
                            <w:r w:rsidRPr="00AF72A5">
                              <w:rPr>
                                <w:color w:val="000000" w:themeColor="text1"/>
                              </w:rPr>
                              <w:tab/>
                            </w:r>
                            <w:r w:rsidRPr="00AF72A5">
                              <w:rPr>
                                <w:color w:val="000000" w:themeColor="text1"/>
                              </w:rPr>
                              <w:tab/>
                            </w:r>
                          </w:p>
                          <w:p w14:paraId="28C3D78E" w14:textId="77777777" w:rsidR="008A0759" w:rsidRPr="00AF72A5" w:rsidRDefault="008A0759" w:rsidP="00AF72A5">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A945139" id="Rectángulo 26" o:spid="_x0000_s1050" style="width:425.2pt;height:147.1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" fillcolor="#ededed [662]" stroked="f" strokeweight="2.25pt">
                <v:textbox inset="6mm,1mm,6mm,1mm">
                  <w:txbxContent>
                    <w:p w14:paraId="6B182017" w14:textId="140D785B" w:rsidR="008A0759" w:rsidRDefault="008A0759" w:rsidP="00AF72A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JavaScript</w:t>
                      </w:r>
                    </w:p>
                    <w:p w14:paraId="1793F2DE" w14:textId="6ED5E815" w:rsidR="008A0759" w:rsidRDefault="008A0759" w:rsidP="00AF72A5">
                      <w:pPr>
                        <w:rPr>
                          <w:color w:val="000000" w:themeColor="text1"/>
                        </w:rPr>
                      </w:pPr>
                      <w:r w:rsidRPr="00823F16">
                        <w:rPr>
                          <w:b/>
                          <w:color w:val="000000" w:themeColor="text1"/>
                        </w:rPr>
                        <w:t>Licencia:</w:t>
                      </w:r>
                      <w:r w:rsidRPr="00AF72A5">
                        <w:rPr>
                          <w:color w:val="000000" w:themeColor="text1"/>
                        </w:rPr>
                        <w:t xml:space="preserve"> </w:t>
                      </w:r>
                      <w:hyperlink r:id="rId204" w:history="1">
                        <w:r w:rsidRPr="00823F16">
                          <w:rPr>
                            <w:rStyle w:val="EstilodeenlacesCar"/>
                          </w:rPr>
                          <w:t>MIT</w:t>
                        </w:r>
                      </w:hyperlink>
                    </w:p>
                    <w:p w14:paraId="0240BEB2" w14:textId="40A51961" w:rsidR="008A0759" w:rsidRPr="00AF72A5" w:rsidRDefault="008A0759" w:rsidP="00AF72A5">
                      <w:pPr>
                        <w:rPr>
                          <w:color w:val="000000" w:themeColor="text1"/>
                        </w:rPr>
                      </w:pPr>
                      <w:r>
                        <w:rPr>
                          <w:b/>
                          <w:color w:val="000000" w:themeColor="text1"/>
                        </w:rPr>
                        <w:t>Coste:</w:t>
                      </w:r>
                      <w:r>
                        <w:rPr>
                          <w:color w:val="000000" w:themeColor="text1"/>
                        </w:rPr>
                        <w:t xml:space="preserve"> Librería gratuita</w:t>
                      </w:r>
                    </w:p>
                    <w:p w14:paraId="21D8E054" w14:textId="77777777" w:rsidR="008A0759" w:rsidRPr="00C62D9C" w:rsidRDefault="008A0759" w:rsidP="00AF72A5">
                      <w:pPr>
                        <w:rPr>
                          <w:b/>
                          <w:color w:val="000000" w:themeColor="text1"/>
                          <w:lang w:val="en-US"/>
                        </w:rPr>
                      </w:pPr>
                      <w:r w:rsidRPr="00C62D9C">
                        <w:rPr>
                          <w:b/>
                          <w:color w:val="000000" w:themeColor="text1"/>
                          <w:lang w:val="en-US"/>
                        </w:rPr>
                        <w:t xml:space="preserve">Enlaces: </w:t>
                      </w:r>
                    </w:p>
                    <w:p w14:paraId="1822BA67" w14:textId="5BC43562" w:rsidR="008A0759" w:rsidRPr="00823F16" w:rsidRDefault="008A0759" w:rsidP="00AF72A5">
                      <w:pPr>
                        <w:rPr>
                          <w:rStyle w:val="Hipervnculo"/>
                          <w:lang w:val="en-US"/>
                        </w:rPr>
                      </w:pPr>
                      <w:r w:rsidRPr="00C62D9C">
                        <w:rPr>
                          <w:color w:val="000000" w:themeColor="text1"/>
                          <w:lang w:val="en-US"/>
                        </w:rPr>
                        <w:tab/>
                      </w:r>
                      <w:r w:rsidRPr="00E600D3">
                        <w:rPr>
                          <w:color w:val="000000" w:themeColor="text1"/>
                          <w:lang w:val="en-US"/>
                        </w:rPr>
                        <w:t>Sitio web:</w:t>
                      </w:r>
                      <w:r w:rsidRPr="00823F16">
                        <w:rPr>
                          <w:color w:val="000000" w:themeColor="text1"/>
                          <w:lang w:val="en-US"/>
                        </w:rPr>
                        <w:t xml:space="preserve"> </w:t>
                      </w:r>
                      <w:hyperlink r:id="rId205" w:history="1">
                        <w:r w:rsidRPr="00823F16">
                          <w:rPr>
                            <w:rStyle w:val="EstilodeenlacesCar"/>
                            <w:lang w:val="en-US"/>
                          </w:rPr>
                          <w:t>http://philogb.github.io/jit/</w:t>
                        </w:r>
                      </w:hyperlink>
                    </w:p>
                    <w:p w14:paraId="264A7006" w14:textId="2672EC40" w:rsidR="008A0759" w:rsidRPr="00AF72A5" w:rsidRDefault="008A0759" w:rsidP="00AF72A5">
                      <w:pPr>
                        <w:tabs>
                          <w:tab w:val="left" w:pos="284"/>
                        </w:tabs>
                        <w:jc w:val="both"/>
                        <w:rPr>
                          <w:rStyle w:val="Hipervnculo"/>
                        </w:rPr>
                      </w:pPr>
                      <w:r w:rsidRPr="00823F16">
                        <w:rPr>
                          <w:color w:val="000000" w:themeColor="text1"/>
                          <w:lang w:val="en-US"/>
                        </w:rPr>
                        <w:tab/>
                      </w:r>
                      <w:r w:rsidRPr="00823F16">
                        <w:rPr>
                          <w:color w:val="000000" w:themeColor="text1"/>
                          <w:lang w:val="en-US"/>
                        </w:rPr>
                        <w:tab/>
                      </w:r>
                      <w:r>
                        <w:rPr>
                          <w:color w:val="000000" w:themeColor="text1"/>
                        </w:rPr>
                        <w:t xml:space="preserve">Repositorio de GitHub: </w:t>
                      </w:r>
                      <w:hyperlink r:id="rId206">
                        <w:r w:rsidRPr="00823F16">
                          <w:rPr>
                            <w:rStyle w:val="EstilodeenlacesCar"/>
                          </w:rPr>
                          <w:t>https://github.com/philogb/jit</w:t>
                        </w:r>
                      </w:hyperlink>
                      <w:r w:rsidRPr="00AF72A5">
                        <w:rPr>
                          <w:rStyle w:val="Hipervnculo"/>
                          <w:color w:val="auto"/>
                          <w:u w:val="none"/>
                        </w:rPr>
                        <w:t xml:space="preserve"> </w:t>
                      </w:r>
                    </w:p>
                    <w:p w14:paraId="014B215D" w14:textId="6D96BDFF" w:rsidR="008A0759" w:rsidRPr="00AF72A5" w:rsidRDefault="008A0759" w:rsidP="00AF72A5">
                      <w:pPr>
                        <w:tabs>
                          <w:tab w:val="left" w:pos="284"/>
                        </w:tabs>
                        <w:jc w:val="both"/>
                        <w:rPr>
                          <w:rStyle w:val="Hipervnculo"/>
                        </w:rPr>
                      </w:pPr>
                    </w:p>
                    <w:p w14:paraId="3A4B99F8" w14:textId="77777777" w:rsidR="008A0759" w:rsidRPr="00AF72A5" w:rsidRDefault="008A0759" w:rsidP="00AF72A5">
                      <w:pPr>
                        <w:ind w:firstLine="708"/>
                        <w:jc w:val="both"/>
                      </w:pPr>
                    </w:p>
                    <w:p w14:paraId="015E86E1" w14:textId="77777777" w:rsidR="008A0759" w:rsidRPr="00AF72A5" w:rsidRDefault="008A0759" w:rsidP="00AF72A5">
                      <w:pPr>
                        <w:tabs>
                          <w:tab w:val="left" w:pos="284"/>
                        </w:tabs>
                        <w:jc w:val="both"/>
                        <w:rPr>
                          <w:color w:val="000000" w:themeColor="text1"/>
                        </w:rPr>
                      </w:pPr>
                    </w:p>
                    <w:p w14:paraId="22692521" w14:textId="77777777" w:rsidR="008A0759" w:rsidRPr="00AF72A5" w:rsidRDefault="008A0759" w:rsidP="00AF72A5">
                      <w:pPr>
                        <w:tabs>
                          <w:tab w:val="left" w:pos="284"/>
                        </w:tabs>
                        <w:jc w:val="both"/>
                        <w:rPr>
                          <w:color w:val="000000" w:themeColor="text1"/>
                        </w:rPr>
                      </w:pPr>
                      <w:r w:rsidRPr="00AF72A5">
                        <w:rPr>
                          <w:color w:val="000000" w:themeColor="text1"/>
                        </w:rPr>
                        <w:tab/>
                      </w:r>
                      <w:r w:rsidRPr="00AF72A5">
                        <w:rPr>
                          <w:color w:val="000000" w:themeColor="text1"/>
                        </w:rPr>
                        <w:tab/>
                      </w:r>
                    </w:p>
                    <w:p w14:paraId="36C23017" w14:textId="77777777" w:rsidR="008A0759" w:rsidRPr="00AF72A5" w:rsidRDefault="008A0759" w:rsidP="00AF72A5">
                      <w:pPr>
                        <w:tabs>
                          <w:tab w:val="left" w:pos="284"/>
                        </w:tabs>
                        <w:jc w:val="both"/>
                        <w:rPr>
                          <w:color w:val="000000" w:themeColor="text1"/>
                        </w:rPr>
                      </w:pPr>
                    </w:p>
                    <w:p w14:paraId="52BBC42C" w14:textId="77777777" w:rsidR="008A0759" w:rsidRPr="00AF72A5" w:rsidRDefault="008A0759" w:rsidP="00AF72A5">
                      <w:pPr>
                        <w:tabs>
                          <w:tab w:val="left" w:pos="284"/>
                        </w:tabs>
                        <w:jc w:val="both"/>
                        <w:rPr>
                          <w:rStyle w:val="Hipervnculo"/>
                        </w:rPr>
                      </w:pPr>
                      <w:r w:rsidRPr="00AF72A5">
                        <w:rPr>
                          <w:rStyle w:val="Hipervnculo"/>
                        </w:rPr>
                        <w:t xml:space="preserve"> </w:t>
                      </w:r>
                    </w:p>
                    <w:p w14:paraId="0861BE07" w14:textId="77777777" w:rsidR="008A0759" w:rsidRPr="00AF72A5" w:rsidRDefault="008A0759" w:rsidP="00AF72A5">
                      <w:pPr>
                        <w:tabs>
                          <w:tab w:val="left" w:pos="284"/>
                        </w:tabs>
                        <w:jc w:val="both"/>
                        <w:rPr>
                          <w:rStyle w:val="Hipervnculo"/>
                        </w:rPr>
                      </w:pPr>
                      <w:r w:rsidRPr="00AF72A5">
                        <w:rPr>
                          <w:color w:val="000000" w:themeColor="text1"/>
                        </w:rPr>
                        <w:tab/>
                      </w:r>
                      <w:r w:rsidRPr="00AF72A5">
                        <w:rPr>
                          <w:color w:val="000000" w:themeColor="text1"/>
                        </w:rPr>
                        <w:tab/>
                      </w:r>
                    </w:p>
                    <w:p w14:paraId="28C3D78E" w14:textId="77777777" w:rsidR="008A0759" w:rsidRPr="00AF72A5" w:rsidRDefault="008A0759" w:rsidP="00AF72A5">
                      <w:pPr>
                        <w:tabs>
                          <w:tab w:val="left" w:pos="284"/>
                        </w:tabs>
                        <w:jc w:val="both"/>
                        <w:rPr>
                          <w:color w:val="0563C1" w:themeColor="hyperlink"/>
                          <w:u w:val="single"/>
                        </w:rPr>
                      </w:pPr>
                    </w:p>
                  </w:txbxContent>
                </v:textbox>
                <w10:anchorlock/>
              </v:rect>
            </w:pict>
          </mc:Fallback>
        </mc:AlternateContent>
      </w:r>
    </w:p>
    <w:p w14:paraId="3BE1CA4E" w14:textId="1AB67A13" w:rsidR="009E4609" w:rsidRPr="00823F16" w:rsidRDefault="009475E8" w:rsidP="009E4609">
      <w:pPr>
        <w:spacing w:line="276" w:lineRule="auto"/>
        <w:jc w:val="both"/>
        <w:rPr>
          <w:rStyle w:val="Hipervnculo"/>
          <w:rFonts w:ascii="Arial" w:hAnsi="Arial" w:cs="Arial"/>
          <w:color w:val="auto"/>
          <w:u w:val="none"/>
        </w:rPr>
      </w:pPr>
      <w:r>
        <w:rPr>
          <w:rStyle w:val="Hipervnculo"/>
          <w:rFonts w:ascii="Arial" w:hAnsi="Arial" w:cs="Arial"/>
          <w:color w:val="auto"/>
          <w:u w:val="none"/>
        </w:rPr>
        <w:lastRenderedPageBreak/>
        <w:t>Librería de JavaScript que</w:t>
      </w:r>
      <w:r w:rsidR="009E4609" w:rsidRPr="00823F16">
        <w:rPr>
          <w:rStyle w:val="Hipervnculo"/>
          <w:rFonts w:ascii="Arial" w:hAnsi="Arial" w:cs="Arial"/>
          <w:color w:val="auto"/>
          <w:u w:val="none"/>
        </w:rPr>
        <w:t xml:space="preserve"> proporciona herramientas para crear visualizaciones interactivas en aplicaciones web (mapas estratégicos, árboles jerárquicos o gráficos de líneas) a partir de estructuras de datos en JSON. </w:t>
      </w:r>
    </w:p>
    <w:p w14:paraId="601AF551" w14:textId="77777777" w:rsidR="009E4609" w:rsidRPr="00823F16" w:rsidRDefault="009E4609" w:rsidP="009E4609">
      <w:p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Algunas de las características más relevantes de esta librería son: </w:t>
      </w:r>
    </w:p>
    <w:p w14:paraId="4F76ABDE" w14:textId="77777777" w:rsidR="009E4609" w:rsidRPr="00823F16" w:rsidRDefault="009E4609" w:rsidP="00CC6213">
      <w:pPr>
        <w:pStyle w:val="Prrafodelista"/>
        <w:numPr>
          <w:ilvl w:val="0"/>
          <w:numId w:val="5"/>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Permite combinar las visualizaciones para crear nuevas formas de visualización. </w:t>
      </w:r>
    </w:p>
    <w:p w14:paraId="36FB14CE" w14:textId="1B580BB8" w:rsidR="00D07659" w:rsidRPr="00823F16" w:rsidRDefault="009E4609" w:rsidP="00CC6213">
      <w:pPr>
        <w:pStyle w:val="Prrafodelista"/>
        <w:numPr>
          <w:ilvl w:val="0"/>
          <w:numId w:val="5"/>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Eficiente en el manejo de estructuras de datos complejas.</w:t>
      </w:r>
      <w:r w:rsidR="001B00F3">
        <w:rPr>
          <w:rStyle w:val="Hipervnculo"/>
          <w:rFonts w:ascii="Arial" w:hAnsi="Arial" w:cs="Arial"/>
          <w:color w:val="auto"/>
          <w:u w:val="none"/>
        </w:rPr>
        <w:t xml:space="preserve"> </w:t>
      </w:r>
    </w:p>
    <w:p w14:paraId="0391FA73" w14:textId="43FF5031" w:rsidR="004A7F75" w:rsidRPr="00823F16" w:rsidRDefault="004A7F75" w:rsidP="00CC6213">
      <w:pPr>
        <w:pStyle w:val="Prrafodelista"/>
        <w:numPr>
          <w:ilvl w:val="0"/>
          <w:numId w:val="5"/>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Extensible a través de módulos, pudiendo realizar compilaciones personalizables. </w:t>
      </w:r>
    </w:p>
    <w:p w14:paraId="36C7D5C0" w14:textId="381B5D4A" w:rsidR="00004421" w:rsidRPr="00823F16" w:rsidRDefault="00004421" w:rsidP="004A7F75">
      <w:pPr>
        <w:pStyle w:val="Prrafodelista"/>
        <w:numPr>
          <w:ilvl w:val="0"/>
          <w:numId w:val="5"/>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Debido a la gran diversidad de opciones de visualización disponibles, se adapta a cualquier necesidad del desarrollador. </w:t>
      </w:r>
    </w:p>
    <w:p w14:paraId="312289B3" w14:textId="738587F0" w:rsidR="006E72B8" w:rsidRDefault="006E72B8" w:rsidP="00BC4573">
      <w:pPr>
        <w:pStyle w:val="Ttulo4"/>
        <w:numPr>
          <w:ilvl w:val="2"/>
          <w:numId w:val="48"/>
        </w:numPr>
        <w:rPr>
          <w:rStyle w:val="Hipervnculo"/>
          <w:rFonts w:eastAsiaTheme="minorHAnsi" w:cstheme="minorBidi"/>
          <w:b w:val="0"/>
          <w:color w:val="5E146B"/>
          <w:szCs w:val="22"/>
          <w:u w:val="none"/>
          <w:lang w:val="en-US"/>
        </w:rPr>
      </w:pPr>
      <w:bookmarkStart w:id="33" w:name="_Toc66865503"/>
      <w:r w:rsidRPr="006E72B8">
        <w:rPr>
          <w:rStyle w:val="Hipervnculo"/>
          <w:color w:val="5E146B"/>
          <w:u w:val="none"/>
          <w:lang w:val="en-US"/>
        </w:rPr>
        <w:t>Data-Driven Documents (D3.js)</w:t>
      </w:r>
      <w:bookmarkEnd w:id="33"/>
    </w:p>
    <w:p w14:paraId="4B74EE5D" w14:textId="39781FB5" w:rsidR="006E72B8" w:rsidRPr="006E72B8" w:rsidRDefault="006E72B8" w:rsidP="006E72B8">
      <w:pPr>
        <w:rPr>
          <w:lang w:val="en-US"/>
        </w:rPr>
      </w:pPr>
      <w:r>
        <w:rPr>
          <w:noProof/>
          <w:lang w:eastAsia="es-ES"/>
        </w:rPr>
        <mc:AlternateContent>
          <mc:Choice Requires="wps">
            <w:drawing>
              <wp:inline distT="0" distB="0" distL="0" distR="0" wp14:anchorId="50652AAF" wp14:editId="6D51CBB2">
                <wp:extent cx="5400040" cy="2156791"/>
                <wp:effectExtent l="0" t="0" r="0" b="0"/>
                <wp:docPr id="27" name="Rectángulo 27"/>
                <wp:cNvGraphicFramePr/>
                <a:graphic xmlns:a="http://schemas.openxmlformats.org/drawingml/2006/main">
                  <a:graphicData uri="http://schemas.microsoft.com/office/word/2010/wordprocessingShape">
                    <wps:wsp>
                      <wps:cNvSpPr/>
                      <wps:spPr>
                        <a:xfrm>
                          <a:off x="0" y="0"/>
                          <a:ext cx="5400040" cy="215679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581F6C9" w14:textId="134B04C1"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JavaScript</w:t>
                            </w:r>
                          </w:p>
                          <w:p w14:paraId="55E543E7" w14:textId="5122C8F1" w:rsidR="008A0759" w:rsidRDefault="008A0759" w:rsidP="006E72B8">
                            <w:pPr>
                              <w:rPr>
                                <w:color w:val="000000" w:themeColor="text1"/>
                              </w:rPr>
                            </w:pPr>
                            <w:r w:rsidRPr="00823F16">
                              <w:rPr>
                                <w:b/>
                                <w:color w:val="000000" w:themeColor="text1"/>
                              </w:rPr>
                              <w:t>Licencia:</w:t>
                            </w:r>
                            <w:r>
                              <w:rPr>
                                <w:color w:val="000000" w:themeColor="text1"/>
                              </w:rPr>
                              <w:t xml:space="preserve"> </w:t>
                            </w:r>
                            <w:hyperlink r:id="rId207" w:history="1">
                              <w:r w:rsidRPr="00823F16">
                                <w:rPr>
                                  <w:rStyle w:val="EstilodeenlacesCar"/>
                                </w:rPr>
                                <w:t>BSD V3</w:t>
                              </w:r>
                            </w:hyperlink>
                          </w:p>
                          <w:p w14:paraId="2F3EBF56" w14:textId="50CD48CF" w:rsidR="008A0759" w:rsidRPr="00AF72A5" w:rsidRDefault="008A0759" w:rsidP="006E72B8">
                            <w:pPr>
                              <w:rPr>
                                <w:color w:val="000000" w:themeColor="text1"/>
                              </w:rPr>
                            </w:pPr>
                            <w:r>
                              <w:rPr>
                                <w:b/>
                                <w:color w:val="000000" w:themeColor="text1"/>
                              </w:rPr>
                              <w:t>Coste:</w:t>
                            </w:r>
                            <w:r>
                              <w:rPr>
                                <w:color w:val="000000" w:themeColor="text1"/>
                              </w:rPr>
                              <w:t xml:space="preserve"> Librería gratuita</w:t>
                            </w:r>
                          </w:p>
                          <w:p w14:paraId="576AC850" w14:textId="77777777" w:rsidR="008A0759" w:rsidRPr="00823F16" w:rsidRDefault="008A0759" w:rsidP="006E72B8">
                            <w:pPr>
                              <w:rPr>
                                <w:b/>
                                <w:color w:val="000000" w:themeColor="text1"/>
                              </w:rPr>
                            </w:pPr>
                            <w:r w:rsidRPr="00823F16">
                              <w:rPr>
                                <w:b/>
                                <w:color w:val="000000" w:themeColor="text1"/>
                              </w:rPr>
                              <w:t xml:space="preserve">Enlaces: </w:t>
                            </w:r>
                          </w:p>
                          <w:p w14:paraId="36938545" w14:textId="36F8B976" w:rsidR="008A0759" w:rsidRPr="00E600D3" w:rsidRDefault="008A0759" w:rsidP="006E72B8">
                            <w:pPr>
                              <w:rPr>
                                <w:rStyle w:val="EstilodeenlacesCar"/>
                              </w:rPr>
                            </w:pPr>
                            <w:r w:rsidRPr="00823F16">
                              <w:rPr>
                                <w:color w:val="000000" w:themeColor="text1"/>
                              </w:rPr>
                              <w:tab/>
                            </w:r>
                            <w:r w:rsidRPr="00C62D9C">
                              <w:rPr>
                                <w:color w:val="000000" w:themeColor="text1"/>
                              </w:rPr>
                              <w:t>Sitio web:</w:t>
                            </w:r>
                            <w:r w:rsidRPr="00E600D3">
                              <w:t xml:space="preserve"> </w:t>
                            </w:r>
                            <w:hyperlink r:id="rId208" w:history="1">
                              <w:r w:rsidRPr="00E600D3">
                                <w:rPr>
                                  <w:rStyle w:val="EstilodeenlacesCar"/>
                                </w:rPr>
                                <w:t>https://d3js.org/</w:t>
                              </w:r>
                            </w:hyperlink>
                          </w:p>
                          <w:p w14:paraId="546C8A99" w14:textId="181F01C3" w:rsidR="008A0759" w:rsidRDefault="008A0759" w:rsidP="006E72B8">
                            <w:pPr>
                              <w:tabs>
                                <w:tab w:val="left" w:pos="284"/>
                              </w:tabs>
                              <w:jc w:val="both"/>
                              <w:rPr>
                                <w:rStyle w:val="Hipervnculo"/>
                              </w:rPr>
                            </w:pPr>
                            <w:r w:rsidRPr="00E600D3">
                              <w:rPr>
                                <w:color w:val="000000" w:themeColor="text1"/>
                              </w:rPr>
                              <w:tab/>
                            </w:r>
                            <w:r w:rsidRPr="00E600D3">
                              <w:rPr>
                                <w:color w:val="000000" w:themeColor="text1"/>
                              </w:rPr>
                              <w:tab/>
                            </w:r>
                            <w:r>
                              <w:rPr>
                                <w:color w:val="000000" w:themeColor="text1"/>
                              </w:rPr>
                              <w:t xml:space="preserve">Repositorio de GitHub: </w:t>
                            </w:r>
                            <w:hyperlink r:id="rId209">
                              <w:r w:rsidRPr="00D47137">
                                <w:rPr>
                                  <w:rStyle w:val="EstilodeenlacesCar"/>
                                </w:rPr>
                                <w:t>https://github.com/d3/d3</w:t>
                              </w:r>
                            </w:hyperlink>
                          </w:p>
                          <w:p w14:paraId="630DE3F3" w14:textId="6DA3F935" w:rsidR="008A0759" w:rsidRPr="00AF72A5" w:rsidRDefault="008A0759" w:rsidP="006E72B8">
                            <w:pPr>
                              <w:tabs>
                                <w:tab w:val="left" w:pos="284"/>
                              </w:tabs>
                              <w:jc w:val="both"/>
                              <w:rPr>
                                <w:rStyle w:val="Hipervnculo"/>
                              </w:rPr>
                            </w:pPr>
                            <w:r>
                              <w:rPr>
                                <w:color w:val="000000" w:themeColor="text1"/>
                              </w:rPr>
                              <w:tab/>
                            </w:r>
                            <w:r>
                              <w:rPr>
                                <w:color w:val="000000" w:themeColor="text1"/>
                              </w:rPr>
                              <w:tab/>
                              <w:t xml:space="preserve">Galería: </w:t>
                            </w:r>
                            <w:hyperlink r:id="rId210" w:history="1">
                              <w:r w:rsidRPr="00D47137">
                                <w:rPr>
                                  <w:rStyle w:val="EstilodeenlacesCar"/>
                                </w:rPr>
                                <w:t>https://www.d3-graph-gallery.com/</w:t>
                              </w:r>
                            </w:hyperlink>
                          </w:p>
                          <w:p w14:paraId="26EECF59" w14:textId="77777777" w:rsidR="008A0759" w:rsidRPr="00AF72A5" w:rsidRDefault="008A0759" w:rsidP="006E72B8">
                            <w:pPr>
                              <w:ind w:firstLine="708"/>
                              <w:jc w:val="both"/>
                            </w:pPr>
                          </w:p>
                          <w:p w14:paraId="32955CA7" w14:textId="77777777" w:rsidR="008A0759" w:rsidRPr="00AF72A5" w:rsidRDefault="008A0759" w:rsidP="006E72B8">
                            <w:pPr>
                              <w:tabs>
                                <w:tab w:val="left" w:pos="284"/>
                              </w:tabs>
                              <w:jc w:val="both"/>
                              <w:rPr>
                                <w:color w:val="000000" w:themeColor="text1"/>
                              </w:rPr>
                            </w:pPr>
                          </w:p>
                          <w:p w14:paraId="27104BE9"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373CE9EF" w14:textId="77777777" w:rsidR="008A0759" w:rsidRPr="00AF72A5" w:rsidRDefault="008A0759" w:rsidP="006E72B8">
                            <w:pPr>
                              <w:tabs>
                                <w:tab w:val="left" w:pos="284"/>
                              </w:tabs>
                              <w:jc w:val="both"/>
                              <w:rPr>
                                <w:color w:val="000000" w:themeColor="text1"/>
                              </w:rPr>
                            </w:pPr>
                          </w:p>
                          <w:p w14:paraId="36E749D2" w14:textId="77777777" w:rsidR="008A0759" w:rsidRPr="00AF72A5" w:rsidRDefault="008A0759" w:rsidP="006E72B8">
                            <w:pPr>
                              <w:tabs>
                                <w:tab w:val="left" w:pos="284"/>
                              </w:tabs>
                              <w:jc w:val="both"/>
                              <w:rPr>
                                <w:rStyle w:val="Hipervnculo"/>
                              </w:rPr>
                            </w:pPr>
                            <w:r w:rsidRPr="00AF72A5">
                              <w:rPr>
                                <w:rStyle w:val="Hipervnculo"/>
                              </w:rPr>
                              <w:t xml:space="preserve"> </w:t>
                            </w:r>
                          </w:p>
                          <w:p w14:paraId="6207C884"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FA457E1"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0652AAF" id="Rectángulo 27" o:spid="_x0000_s1051" style="width:425.2pt;height:169.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" fillcolor="#ededed [662]" stroked="f" strokeweight="2.25pt">
                <v:textbox inset="6mm,1mm,6mm,1mm">
                  <w:txbxContent>
                    <w:p w14:paraId="3581F6C9" w14:textId="134B04C1"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JavaScript</w:t>
                      </w:r>
                    </w:p>
                    <w:p w14:paraId="55E543E7" w14:textId="5122C8F1" w:rsidR="008A0759" w:rsidRDefault="008A0759" w:rsidP="006E72B8">
                      <w:pPr>
                        <w:rPr>
                          <w:color w:val="000000" w:themeColor="text1"/>
                        </w:rPr>
                      </w:pPr>
                      <w:r w:rsidRPr="00823F16">
                        <w:rPr>
                          <w:b/>
                          <w:color w:val="000000" w:themeColor="text1"/>
                        </w:rPr>
                        <w:t>Licencia:</w:t>
                      </w:r>
                      <w:r>
                        <w:rPr>
                          <w:color w:val="000000" w:themeColor="text1"/>
                        </w:rPr>
                        <w:t xml:space="preserve"> </w:t>
                      </w:r>
                      <w:hyperlink r:id="rId211" w:history="1">
                        <w:r w:rsidRPr="00823F16">
                          <w:rPr>
                            <w:rStyle w:val="EstilodeenlacesCar"/>
                          </w:rPr>
                          <w:t>BSD V3</w:t>
                        </w:r>
                      </w:hyperlink>
                    </w:p>
                    <w:p w14:paraId="2F3EBF56" w14:textId="50CD48CF" w:rsidR="008A0759" w:rsidRPr="00AF72A5" w:rsidRDefault="008A0759" w:rsidP="006E72B8">
                      <w:pPr>
                        <w:rPr>
                          <w:color w:val="000000" w:themeColor="text1"/>
                        </w:rPr>
                      </w:pPr>
                      <w:r>
                        <w:rPr>
                          <w:b/>
                          <w:color w:val="000000" w:themeColor="text1"/>
                        </w:rPr>
                        <w:t>Coste:</w:t>
                      </w:r>
                      <w:r>
                        <w:rPr>
                          <w:color w:val="000000" w:themeColor="text1"/>
                        </w:rPr>
                        <w:t xml:space="preserve"> Librería gratuita</w:t>
                      </w:r>
                    </w:p>
                    <w:p w14:paraId="576AC850" w14:textId="77777777" w:rsidR="008A0759" w:rsidRPr="00823F16" w:rsidRDefault="008A0759" w:rsidP="006E72B8">
                      <w:pPr>
                        <w:rPr>
                          <w:b/>
                          <w:color w:val="000000" w:themeColor="text1"/>
                        </w:rPr>
                      </w:pPr>
                      <w:r w:rsidRPr="00823F16">
                        <w:rPr>
                          <w:b/>
                          <w:color w:val="000000" w:themeColor="text1"/>
                        </w:rPr>
                        <w:t xml:space="preserve">Enlaces: </w:t>
                      </w:r>
                    </w:p>
                    <w:p w14:paraId="36938545" w14:textId="36F8B976" w:rsidR="008A0759" w:rsidRPr="00E600D3" w:rsidRDefault="008A0759" w:rsidP="006E72B8">
                      <w:pPr>
                        <w:rPr>
                          <w:rStyle w:val="EstilodeenlacesCar"/>
                        </w:rPr>
                      </w:pPr>
                      <w:r w:rsidRPr="00823F16">
                        <w:rPr>
                          <w:color w:val="000000" w:themeColor="text1"/>
                        </w:rPr>
                        <w:tab/>
                      </w:r>
                      <w:r w:rsidRPr="00C62D9C">
                        <w:rPr>
                          <w:color w:val="000000" w:themeColor="text1"/>
                        </w:rPr>
                        <w:t>Sitio web:</w:t>
                      </w:r>
                      <w:r w:rsidRPr="00E600D3">
                        <w:t xml:space="preserve"> </w:t>
                      </w:r>
                      <w:hyperlink r:id="rId212" w:history="1">
                        <w:r w:rsidRPr="00E600D3">
                          <w:rPr>
                            <w:rStyle w:val="EstilodeenlacesCar"/>
                          </w:rPr>
                          <w:t>https://d3js.org/</w:t>
                        </w:r>
                      </w:hyperlink>
                    </w:p>
                    <w:p w14:paraId="546C8A99" w14:textId="181F01C3" w:rsidR="008A0759" w:rsidRDefault="008A0759" w:rsidP="006E72B8">
                      <w:pPr>
                        <w:tabs>
                          <w:tab w:val="left" w:pos="284"/>
                        </w:tabs>
                        <w:jc w:val="both"/>
                        <w:rPr>
                          <w:rStyle w:val="Hipervnculo"/>
                        </w:rPr>
                      </w:pPr>
                      <w:r w:rsidRPr="00E600D3">
                        <w:rPr>
                          <w:color w:val="000000" w:themeColor="text1"/>
                        </w:rPr>
                        <w:tab/>
                      </w:r>
                      <w:r w:rsidRPr="00E600D3">
                        <w:rPr>
                          <w:color w:val="000000" w:themeColor="text1"/>
                        </w:rPr>
                        <w:tab/>
                      </w:r>
                      <w:r>
                        <w:rPr>
                          <w:color w:val="000000" w:themeColor="text1"/>
                        </w:rPr>
                        <w:t xml:space="preserve">Repositorio de GitHub: </w:t>
                      </w:r>
                      <w:hyperlink r:id="rId213">
                        <w:r w:rsidRPr="00D47137">
                          <w:rPr>
                            <w:rStyle w:val="EstilodeenlacesCar"/>
                          </w:rPr>
                          <w:t>https://github.com/d3/d3</w:t>
                        </w:r>
                      </w:hyperlink>
                    </w:p>
                    <w:p w14:paraId="630DE3F3" w14:textId="6DA3F935" w:rsidR="008A0759" w:rsidRPr="00AF72A5" w:rsidRDefault="008A0759" w:rsidP="006E72B8">
                      <w:pPr>
                        <w:tabs>
                          <w:tab w:val="left" w:pos="284"/>
                        </w:tabs>
                        <w:jc w:val="both"/>
                        <w:rPr>
                          <w:rStyle w:val="Hipervnculo"/>
                        </w:rPr>
                      </w:pPr>
                      <w:r>
                        <w:rPr>
                          <w:color w:val="000000" w:themeColor="text1"/>
                        </w:rPr>
                        <w:tab/>
                      </w:r>
                      <w:r>
                        <w:rPr>
                          <w:color w:val="000000" w:themeColor="text1"/>
                        </w:rPr>
                        <w:tab/>
                        <w:t xml:space="preserve">Galería: </w:t>
                      </w:r>
                      <w:hyperlink r:id="rId214" w:history="1">
                        <w:r w:rsidRPr="00D47137">
                          <w:rPr>
                            <w:rStyle w:val="EstilodeenlacesCar"/>
                          </w:rPr>
                          <w:t>https://www.d3-graph-gallery.com/</w:t>
                        </w:r>
                      </w:hyperlink>
                    </w:p>
                    <w:p w14:paraId="26EECF59" w14:textId="77777777" w:rsidR="008A0759" w:rsidRPr="00AF72A5" w:rsidRDefault="008A0759" w:rsidP="006E72B8">
                      <w:pPr>
                        <w:ind w:firstLine="708"/>
                        <w:jc w:val="both"/>
                      </w:pPr>
                    </w:p>
                    <w:p w14:paraId="32955CA7" w14:textId="77777777" w:rsidR="008A0759" w:rsidRPr="00AF72A5" w:rsidRDefault="008A0759" w:rsidP="006E72B8">
                      <w:pPr>
                        <w:tabs>
                          <w:tab w:val="left" w:pos="284"/>
                        </w:tabs>
                        <w:jc w:val="both"/>
                        <w:rPr>
                          <w:color w:val="000000" w:themeColor="text1"/>
                        </w:rPr>
                      </w:pPr>
                    </w:p>
                    <w:p w14:paraId="27104BE9"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373CE9EF" w14:textId="77777777" w:rsidR="008A0759" w:rsidRPr="00AF72A5" w:rsidRDefault="008A0759" w:rsidP="006E72B8">
                      <w:pPr>
                        <w:tabs>
                          <w:tab w:val="left" w:pos="284"/>
                        </w:tabs>
                        <w:jc w:val="both"/>
                        <w:rPr>
                          <w:color w:val="000000" w:themeColor="text1"/>
                        </w:rPr>
                      </w:pPr>
                    </w:p>
                    <w:p w14:paraId="36E749D2" w14:textId="77777777" w:rsidR="008A0759" w:rsidRPr="00AF72A5" w:rsidRDefault="008A0759" w:rsidP="006E72B8">
                      <w:pPr>
                        <w:tabs>
                          <w:tab w:val="left" w:pos="284"/>
                        </w:tabs>
                        <w:jc w:val="both"/>
                        <w:rPr>
                          <w:rStyle w:val="Hipervnculo"/>
                        </w:rPr>
                      </w:pPr>
                      <w:r w:rsidRPr="00AF72A5">
                        <w:rPr>
                          <w:rStyle w:val="Hipervnculo"/>
                        </w:rPr>
                        <w:t xml:space="preserve"> </w:t>
                      </w:r>
                    </w:p>
                    <w:p w14:paraId="6207C884"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FA457E1"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760058E8" w14:textId="1D9983E6" w:rsidR="00F27F14" w:rsidRPr="00823F16" w:rsidRDefault="009E4609" w:rsidP="009E4609">
      <w:p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Librería de JavaScript que permite crear visualizaciones complejas y gráficos interactivos. Básicamente la librería permite manipular documentos basados en datos usando estándares abiertos de la web, fundamentalmente SVG, CSS y HTML, de forma que los navegadores pueden interpretarlos para crear visualizaciones complejas sin depender de software propietario. </w:t>
      </w:r>
    </w:p>
    <w:p w14:paraId="5E8B9375" w14:textId="77777777" w:rsidR="009E4609" w:rsidRPr="00823F16" w:rsidRDefault="009E4609" w:rsidP="009E4609">
      <w:p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Algunas características relevantes de esta librería son: </w:t>
      </w:r>
    </w:p>
    <w:p w14:paraId="488F3D06" w14:textId="2149E1DC" w:rsidR="004A7F75" w:rsidRPr="00823F16" w:rsidRDefault="004A7F75" w:rsidP="004A7F75">
      <w:pPr>
        <w:pStyle w:val="Prrafodelista"/>
        <w:numPr>
          <w:ilvl w:val="0"/>
          <w:numId w:val="23"/>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Configuración sencilla de gráficos encadenando funciones.</w:t>
      </w:r>
      <w:r w:rsidR="001B00F3">
        <w:rPr>
          <w:rStyle w:val="Hipervnculo"/>
          <w:rFonts w:ascii="Arial" w:hAnsi="Arial" w:cs="Arial"/>
          <w:color w:val="auto"/>
          <w:u w:val="none"/>
        </w:rPr>
        <w:t xml:space="preserve"> </w:t>
      </w:r>
    </w:p>
    <w:p w14:paraId="3B0DEE97" w14:textId="3A24EF3D" w:rsidR="004A7F75" w:rsidRPr="00823F16" w:rsidRDefault="004A7F75" w:rsidP="004A7F75">
      <w:pPr>
        <w:pStyle w:val="Prrafodelista"/>
        <w:numPr>
          <w:ilvl w:val="0"/>
          <w:numId w:val="23"/>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Sus posibilidades de creación de gráficos son muy amplias, gráficos de burbujas, diagramas, matriciales y links de nodos, entre otros.</w:t>
      </w:r>
    </w:p>
    <w:p w14:paraId="2BA4E7FE" w14:textId="77777777" w:rsidR="009E4609" w:rsidRPr="00823F16" w:rsidRDefault="009E4609" w:rsidP="00CC6213">
      <w:pPr>
        <w:pStyle w:val="Prrafodelista"/>
        <w:numPr>
          <w:ilvl w:val="0"/>
          <w:numId w:val="23"/>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Versatilidad prácticamente ilimitada. </w:t>
      </w:r>
    </w:p>
    <w:p w14:paraId="7064C8BF" w14:textId="77777777" w:rsidR="009E4609" w:rsidRPr="00823F16" w:rsidRDefault="009E4609" w:rsidP="00CC6213">
      <w:pPr>
        <w:pStyle w:val="Prrafodelista"/>
        <w:numPr>
          <w:ilvl w:val="0"/>
          <w:numId w:val="23"/>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 xml:space="preserve">Es modular. No es necesario cargar toda la librería a la vez y se puede descargar e invocar únicamente el módulo que se desea utilizar. </w:t>
      </w:r>
    </w:p>
    <w:p w14:paraId="71C4F0E7" w14:textId="2EAC6E6C" w:rsidR="009664B1" w:rsidRPr="00823F16" w:rsidRDefault="009664B1" w:rsidP="007563BC">
      <w:pPr>
        <w:pStyle w:val="Prrafodelista"/>
        <w:numPr>
          <w:ilvl w:val="0"/>
          <w:numId w:val="23"/>
        </w:numPr>
        <w:spacing w:line="276" w:lineRule="auto"/>
        <w:jc w:val="both"/>
        <w:rPr>
          <w:rStyle w:val="Hipervnculo"/>
          <w:rFonts w:ascii="Arial" w:hAnsi="Arial" w:cs="Arial"/>
          <w:color w:val="auto"/>
          <w:u w:val="none"/>
        </w:rPr>
      </w:pPr>
      <w:r w:rsidRPr="00823F16">
        <w:rPr>
          <w:rStyle w:val="Hipervnculo"/>
          <w:rFonts w:ascii="Arial" w:hAnsi="Arial" w:cs="Arial"/>
          <w:color w:val="auto"/>
          <w:u w:val="none"/>
        </w:rPr>
        <w:t>Permite una manipulación de un DOM (Modelo en Objetos para la Representación de Documentos) aplicando las transformaciones necesarias sobre el documento.</w:t>
      </w:r>
    </w:p>
    <w:p w14:paraId="6F47F7E3" w14:textId="117C5ABD" w:rsidR="00F23214" w:rsidRDefault="009664B1" w:rsidP="00823F16">
      <w:pPr>
        <w:pStyle w:val="Prrafodelista"/>
        <w:numPr>
          <w:ilvl w:val="0"/>
          <w:numId w:val="23"/>
        </w:numPr>
        <w:spacing w:line="276" w:lineRule="auto"/>
        <w:jc w:val="both"/>
        <w:rPr>
          <w:rStyle w:val="Hipervnculo"/>
          <w:color w:val="auto"/>
          <w:u w:val="none"/>
        </w:rPr>
      </w:pPr>
      <w:r w:rsidRPr="00823F16">
        <w:rPr>
          <w:rStyle w:val="Hipervnculo"/>
          <w:rFonts w:ascii="Arial" w:hAnsi="Arial" w:cs="Arial"/>
          <w:color w:val="auto"/>
          <w:u w:val="none"/>
        </w:rPr>
        <w:t xml:space="preserve">El modelo de implementación permite la reutilización de código disponible en un amplio catálogo de </w:t>
      </w:r>
      <w:hyperlink r:id="rId215">
        <w:r w:rsidRPr="00823F16">
          <w:rPr>
            <w:rStyle w:val="EstilodeenlacesCar"/>
            <w:rFonts w:ascii="Arial" w:hAnsi="Arial" w:cs="Arial"/>
          </w:rPr>
          <w:t>módulos D3</w:t>
        </w:r>
      </w:hyperlink>
      <w:r w:rsidRPr="00823F16">
        <w:rPr>
          <w:rStyle w:val="Hipervnculo"/>
          <w:rFonts w:ascii="Arial" w:hAnsi="Arial" w:cs="Arial"/>
          <w:color w:val="auto"/>
          <w:u w:val="none"/>
        </w:rPr>
        <w:t>.</w:t>
      </w:r>
      <w:r w:rsidRPr="009664B1">
        <w:rPr>
          <w:rStyle w:val="Hipervnculo"/>
          <w:color w:val="auto"/>
          <w:u w:val="none"/>
        </w:rPr>
        <w:t xml:space="preserve"> </w:t>
      </w:r>
    </w:p>
    <w:p w14:paraId="6AB1B3F0" w14:textId="77777777" w:rsidR="00F23214" w:rsidRDefault="00F23214">
      <w:pPr>
        <w:rPr>
          <w:rStyle w:val="Hipervnculo"/>
          <w:color w:val="auto"/>
          <w:u w:val="none"/>
        </w:rPr>
      </w:pPr>
      <w:r>
        <w:rPr>
          <w:rStyle w:val="Hipervnculo"/>
          <w:color w:val="auto"/>
          <w:u w:val="none"/>
        </w:rPr>
        <w:br w:type="page"/>
      </w:r>
    </w:p>
    <w:p w14:paraId="35C4C4DA" w14:textId="6C8E1BA5" w:rsidR="006E72B8" w:rsidRDefault="006E72B8" w:rsidP="00BC4573">
      <w:pPr>
        <w:pStyle w:val="Ttulo4"/>
        <w:numPr>
          <w:ilvl w:val="2"/>
          <w:numId w:val="48"/>
        </w:numPr>
        <w:rPr>
          <w:rStyle w:val="Hipervnculo"/>
          <w:rFonts w:eastAsiaTheme="minorHAnsi" w:cstheme="minorBidi"/>
          <w:b w:val="0"/>
          <w:color w:val="5E146B"/>
          <w:szCs w:val="22"/>
          <w:u w:val="none"/>
        </w:rPr>
      </w:pPr>
      <w:bookmarkStart w:id="34" w:name="_Toc66865504"/>
      <w:r>
        <w:rPr>
          <w:rStyle w:val="Hipervnculo"/>
          <w:color w:val="5E146B"/>
          <w:u w:val="none"/>
        </w:rPr>
        <w:lastRenderedPageBreak/>
        <w:t>Matplotlib</w:t>
      </w:r>
      <w:bookmarkEnd w:id="34"/>
      <w:r w:rsidR="009E4609">
        <w:rPr>
          <w:rStyle w:val="Hipervnculo"/>
          <w:color w:val="5E146B"/>
          <w:u w:val="none"/>
        </w:rPr>
        <w:tab/>
      </w:r>
    </w:p>
    <w:p w14:paraId="2E6E1BC2" w14:textId="05526BF6" w:rsidR="006E72B8" w:rsidRPr="006E72B8" w:rsidRDefault="006E72B8" w:rsidP="006E72B8">
      <w:r>
        <w:rPr>
          <w:noProof/>
          <w:lang w:eastAsia="es-ES"/>
        </w:rPr>
        <mc:AlternateContent>
          <mc:Choice Requires="wps">
            <w:drawing>
              <wp:inline distT="0" distB="0" distL="0" distR="0" wp14:anchorId="46047EFA" wp14:editId="4B4631B8">
                <wp:extent cx="5400040" cy="1878496"/>
                <wp:effectExtent l="0" t="0" r="0" b="7620"/>
                <wp:docPr id="28" name="Rectángulo 28"/>
                <wp:cNvGraphicFramePr/>
                <a:graphic xmlns:a="http://schemas.openxmlformats.org/drawingml/2006/main">
                  <a:graphicData uri="http://schemas.microsoft.com/office/word/2010/wordprocessingShape">
                    <wps:wsp>
                      <wps:cNvSpPr/>
                      <wps:spPr>
                        <a:xfrm>
                          <a:off x="0" y="0"/>
                          <a:ext cx="5400040" cy="187849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03F71BF" w14:textId="37E9F24C"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3CFB5FF0" w14:textId="2A2816D0" w:rsidR="008A0759" w:rsidRPr="00E600D3" w:rsidRDefault="008A0759" w:rsidP="006E72B8">
                            <w:pPr>
                              <w:rPr>
                                <w:color w:val="000000" w:themeColor="text1"/>
                              </w:rPr>
                            </w:pPr>
                            <w:r w:rsidRPr="00C62D9C">
                              <w:rPr>
                                <w:b/>
                                <w:color w:val="000000" w:themeColor="text1"/>
                              </w:rPr>
                              <w:t>Licencia:</w:t>
                            </w:r>
                            <w:r w:rsidRPr="00E600D3">
                              <w:rPr>
                                <w:color w:val="000000" w:themeColor="text1"/>
                              </w:rPr>
                              <w:t xml:space="preserve"> </w:t>
                            </w:r>
                            <w:hyperlink r:id="rId216" w:history="1">
                              <w:r w:rsidRPr="00E600D3">
                                <w:rPr>
                                  <w:rStyle w:val="EstilodeenlacesCar"/>
                                </w:rPr>
                                <w:t>Python Software Foundation (PSF)</w:t>
                              </w:r>
                            </w:hyperlink>
                          </w:p>
                          <w:p w14:paraId="7B760352" w14:textId="34769382" w:rsidR="008A0759" w:rsidRPr="00BC7C44" w:rsidRDefault="008A0759" w:rsidP="006E72B8">
                            <w:pPr>
                              <w:rPr>
                                <w:color w:val="000000" w:themeColor="text1"/>
                              </w:rPr>
                            </w:pPr>
                            <w:r>
                              <w:rPr>
                                <w:b/>
                                <w:color w:val="000000" w:themeColor="text1"/>
                              </w:rPr>
                              <w:t>Coste:</w:t>
                            </w:r>
                            <w:r w:rsidRPr="00823F16">
                              <w:rPr>
                                <w:color w:val="000000" w:themeColor="text1"/>
                              </w:rPr>
                              <w:t xml:space="preserve"> Librería gratuita</w:t>
                            </w:r>
                          </w:p>
                          <w:p w14:paraId="129C52D5"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1222644A" w14:textId="04099E34"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 web:</w:t>
                            </w:r>
                            <w:r w:rsidRPr="00823F16">
                              <w:rPr>
                                <w:lang w:val="en-US"/>
                              </w:rPr>
                              <w:t xml:space="preserve"> </w:t>
                            </w:r>
                            <w:hyperlink r:id="rId217" w:history="1">
                              <w:r w:rsidRPr="00823F16">
                                <w:rPr>
                                  <w:rStyle w:val="EstilodeenlacesCar"/>
                                  <w:lang w:val="en-US"/>
                                </w:rPr>
                                <w:t>https://matplotlib.org/</w:t>
                              </w:r>
                            </w:hyperlink>
                          </w:p>
                          <w:p w14:paraId="5CE1C79F" w14:textId="5CB40EB4"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18">
                              <w:r w:rsidRPr="00D47137">
                                <w:rPr>
                                  <w:rStyle w:val="EstilodeenlacesCar"/>
                                </w:rPr>
                                <w:t>https://github.com/matplotlib/matplotlib</w:t>
                              </w:r>
                            </w:hyperlink>
                          </w:p>
                          <w:p w14:paraId="35E0547E" w14:textId="69886D12" w:rsidR="008A0759" w:rsidRPr="00AF72A5" w:rsidRDefault="008A0759" w:rsidP="006E72B8">
                            <w:pPr>
                              <w:tabs>
                                <w:tab w:val="left" w:pos="284"/>
                              </w:tabs>
                              <w:jc w:val="both"/>
                              <w:rPr>
                                <w:rStyle w:val="Hipervnculo"/>
                              </w:rPr>
                            </w:pPr>
                          </w:p>
                          <w:p w14:paraId="7A164381" w14:textId="77777777" w:rsidR="008A0759" w:rsidRPr="00AF72A5" w:rsidRDefault="008A0759" w:rsidP="006E72B8">
                            <w:pPr>
                              <w:ind w:firstLine="708"/>
                              <w:jc w:val="both"/>
                            </w:pPr>
                          </w:p>
                          <w:p w14:paraId="4328B4FB" w14:textId="77777777" w:rsidR="008A0759" w:rsidRPr="00AF72A5" w:rsidRDefault="008A0759" w:rsidP="006E72B8">
                            <w:pPr>
                              <w:tabs>
                                <w:tab w:val="left" w:pos="284"/>
                              </w:tabs>
                              <w:jc w:val="both"/>
                              <w:rPr>
                                <w:color w:val="000000" w:themeColor="text1"/>
                              </w:rPr>
                            </w:pPr>
                          </w:p>
                          <w:p w14:paraId="0BB3EA9C"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103C2BF4" w14:textId="77777777" w:rsidR="008A0759" w:rsidRPr="00AF72A5" w:rsidRDefault="008A0759" w:rsidP="006E72B8">
                            <w:pPr>
                              <w:tabs>
                                <w:tab w:val="left" w:pos="284"/>
                              </w:tabs>
                              <w:jc w:val="both"/>
                              <w:rPr>
                                <w:color w:val="000000" w:themeColor="text1"/>
                              </w:rPr>
                            </w:pPr>
                          </w:p>
                          <w:p w14:paraId="6F6EFBD7" w14:textId="77777777" w:rsidR="008A0759" w:rsidRPr="00AF72A5" w:rsidRDefault="008A0759" w:rsidP="006E72B8">
                            <w:pPr>
                              <w:tabs>
                                <w:tab w:val="left" w:pos="284"/>
                              </w:tabs>
                              <w:jc w:val="both"/>
                              <w:rPr>
                                <w:rStyle w:val="Hipervnculo"/>
                              </w:rPr>
                            </w:pPr>
                            <w:r w:rsidRPr="00AF72A5">
                              <w:rPr>
                                <w:rStyle w:val="Hipervnculo"/>
                              </w:rPr>
                              <w:t xml:space="preserve"> </w:t>
                            </w:r>
                          </w:p>
                          <w:p w14:paraId="0FC05CE5"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61B88558"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46047EFA" id="Rectángulo 28" o:spid="_x0000_s1052" style="width:425.2pt;height:14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" fillcolor="#ededed [662]" stroked="f" strokeweight="2.25pt">
                <v:textbox inset="6mm,1mm,6mm,1mm">
                  <w:txbxContent>
                    <w:p w14:paraId="203F71BF" w14:textId="37E9F24C"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3CFB5FF0" w14:textId="2A2816D0" w:rsidR="008A0759" w:rsidRPr="00E600D3" w:rsidRDefault="008A0759" w:rsidP="006E72B8">
                      <w:pPr>
                        <w:rPr>
                          <w:color w:val="000000" w:themeColor="text1"/>
                        </w:rPr>
                      </w:pPr>
                      <w:r w:rsidRPr="00C62D9C">
                        <w:rPr>
                          <w:b/>
                          <w:color w:val="000000" w:themeColor="text1"/>
                        </w:rPr>
                        <w:t>Licencia:</w:t>
                      </w:r>
                      <w:r w:rsidRPr="00E600D3">
                        <w:rPr>
                          <w:color w:val="000000" w:themeColor="text1"/>
                        </w:rPr>
                        <w:t xml:space="preserve"> </w:t>
                      </w:r>
                      <w:hyperlink r:id="rId219" w:history="1">
                        <w:r w:rsidRPr="00E600D3">
                          <w:rPr>
                            <w:rStyle w:val="EstilodeenlacesCar"/>
                          </w:rPr>
                          <w:t>Python Software Foundation (PSF)</w:t>
                        </w:r>
                      </w:hyperlink>
                    </w:p>
                    <w:p w14:paraId="7B760352" w14:textId="34769382" w:rsidR="008A0759" w:rsidRPr="00BC7C44" w:rsidRDefault="008A0759" w:rsidP="006E72B8">
                      <w:pPr>
                        <w:rPr>
                          <w:color w:val="000000" w:themeColor="text1"/>
                        </w:rPr>
                      </w:pPr>
                      <w:r>
                        <w:rPr>
                          <w:b/>
                          <w:color w:val="000000" w:themeColor="text1"/>
                        </w:rPr>
                        <w:t>Coste:</w:t>
                      </w:r>
                      <w:r w:rsidRPr="00823F16">
                        <w:rPr>
                          <w:color w:val="000000" w:themeColor="text1"/>
                        </w:rPr>
                        <w:t xml:space="preserve"> Librería gratuita</w:t>
                      </w:r>
                    </w:p>
                    <w:p w14:paraId="129C52D5"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1222644A" w14:textId="04099E34"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 web:</w:t>
                      </w:r>
                      <w:r w:rsidRPr="00823F16">
                        <w:rPr>
                          <w:lang w:val="en-US"/>
                        </w:rPr>
                        <w:t xml:space="preserve"> </w:t>
                      </w:r>
                      <w:hyperlink r:id="rId220" w:history="1">
                        <w:r w:rsidRPr="00823F16">
                          <w:rPr>
                            <w:rStyle w:val="EstilodeenlacesCar"/>
                            <w:lang w:val="en-US"/>
                          </w:rPr>
                          <w:t>https://matplotlib.org/</w:t>
                        </w:r>
                      </w:hyperlink>
                    </w:p>
                    <w:p w14:paraId="5CE1C79F" w14:textId="5CB40EB4"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21">
                        <w:r w:rsidRPr="00D47137">
                          <w:rPr>
                            <w:rStyle w:val="EstilodeenlacesCar"/>
                          </w:rPr>
                          <w:t>https://github.com/matplotlib/matplotlib</w:t>
                        </w:r>
                      </w:hyperlink>
                    </w:p>
                    <w:p w14:paraId="35E0547E" w14:textId="69886D12" w:rsidR="008A0759" w:rsidRPr="00AF72A5" w:rsidRDefault="008A0759" w:rsidP="006E72B8">
                      <w:pPr>
                        <w:tabs>
                          <w:tab w:val="left" w:pos="284"/>
                        </w:tabs>
                        <w:jc w:val="both"/>
                        <w:rPr>
                          <w:rStyle w:val="Hipervnculo"/>
                        </w:rPr>
                      </w:pPr>
                    </w:p>
                    <w:p w14:paraId="7A164381" w14:textId="77777777" w:rsidR="008A0759" w:rsidRPr="00AF72A5" w:rsidRDefault="008A0759" w:rsidP="006E72B8">
                      <w:pPr>
                        <w:ind w:firstLine="708"/>
                        <w:jc w:val="both"/>
                      </w:pPr>
                    </w:p>
                    <w:p w14:paraId="4328B4FB" w14:textId="77777777" w:rsidR="008A0759" w:rsidRPr="00AF72A5" w:rsidRDefault="008A0759" w:rsidP="006E72B8">
                      <w:pPr>
                        <w:tabs>
                          <w:tab w:val="left" w:pos="284"/>
                        </w:tabs>
                        <w:jc w:val="both"/>
                        <w:rPr>
                          <w:color w:val="000000" w:themeColor="text1"/>
                        </w:rPr>
                      </w:pPr>
                    </w:p>
                    <w:p w14:paraId="0BB3EA9C"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103C2BF4" w14:textId="77777777" w:rsidR="008A0759" w:rsidRPr="00AF72A5" w:rsidRDefault="008A0759" w:rsidP="006E72B8">
                      <w:pPr>
                        <w:tabs>
                          <w:tab w:val="left" w:pos="284"/>
                        </w:tabs>
                        <w:jc w:val="both"/>
                        <w:rPr>
                          <w:color w:val="000000" w:themeColor="text1"/>
                        </w:rPr>
                      </w:pPr>
                    </w:p>
                    <w:p w14:paraId="6F6EFBD7" w14:textId="77777777" w:rsidR="008A0759" w:rsidRPr="00AF72A5" w:rsidRDefault="008A0759" w:rsidP="006E72B8">
                      <w:pPr>
                        <w:tabs>
                          <w:tab w:val="left" w:pos="284"/>
                        </w:tabs>
                        <w:jc w:val="both"/>
                        <w:rPr>
                          <w:rStyle w:val="Hipervnculo"/>
                        </w:rPr>
                      </w:pPr>
                      <w:r w:rsidRPr="00AF72A5">
                        <w:rPr>
                          <w:rStyle w:val="Hipervnculo"/>
                        </w:rPr>
                        <w:t xml:space="preserve"> </w:t>
                      </w:r>
                    </w:p>
                    <w:p w14:paraId="0FC05CE5"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61B88558"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1227FD9A"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Matplotlib es una de las librerías de Python más populares para crear visualizaciones estáticas, dinámicas e interactivas. Esta librería tiene una base de código muy extensa que puede resultar abrumadora para nuevos usuarios, pero la mayor parte de su marco conceptual es simple y con el conocimiento de algunos conceptos básicos se puede manejar con soltura. Para que esto ocurra, presenta una organización jerárquica que va desde el nivel más general, como puede ser el contorno de una matriz 2D, hasta un nivel muy específico, como puede ser colorear un pixel determinado. </w:t>
      </w:r>
    </w:p>
    <w:p w14:paraId="2338BD76"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Las características más comunes de esta librería son: </w:t>
      </w:r>
    </w:p>
    <w:p w14:paraId="52C91A67" w14:textId="77777777" w:rsidR="009E4609" w:rsidRPr="00823F16" w:rsidRDefault="009E4609" w:rsidP="00CC6213">
      <w:pPr>
        <w:pStyle w:val="Prrafodelista"/>
        <w:numPr>
          <w:ilvl w:val="0"/>
          <w:numId w:val="24"/>
        </w:numPr>
        <w:spacing w:line="276" w:lineRule="auto"/>
        <w:jc w:val="both"/>
        <w:rPr>
          <w:rFonts w:ascii="Arial" w:hAnsi="Arial" w:cs="Arial"/>
        </w:rPr>
      </w:pPr>
      <w:r w:rsidRPr="00823F16">
        <w:rPr>
          <w:rFonts w:ascii="Arial" w:hAnsi="Arial" w:cs="Arial"/>
        </w:rPr>
        <w:t xml:space="preserve">Capacidad para crear interfaces de usuario interactivos. </w:t>
      </w:r>
    </w:p>
    <w:p w14:paraId="0806C6A6" w14:textId="77777777" w:rsidR="009E4609" w:rsidRPr="00823F16" w:rsidRDefault="009E4609" w:rsidP="00CC6213">
      <w:pPr>
        <w:pStyle w:val="Prrafodelista"/>
        <w:numPr>
          <w:ilvl w:val="0"/>
          <w:numId w:val="24"/>
        </w:numPr>
        <w:spacing w:line="276" w:lineRule="auto"/>
        <w:jc w:val="both"/>
        <w:rPr>
          <w:rFonts w:ascii="Arial" w:hAnsi="Arial" w:cs="Arial"/>
        </w:rPr>
      </w:pPr>
      <w:r w:rsidRPr="00823F16">
        <w:rPr>
          <w:rFonts w:ascii="Arial" w:hAnsi="Arial" w:cs="Arial"/>
        </w:rPr>
        <w:t xml:space="preserve">Es muy flexible, aunque parte de ajustes de valores predeterminados que ayudan al usuario a la creación de gráficos. </w:t>
      </w:r>
    </w:p>
    <w:p w14:paraId="4CB32D01" w14:textId="21AFAB7A" w:rsidR="00F92EAE" w:rsidRPr="00F23214" w:rsidRDefault="009E4609" w:rsidP="00F23214">
      <w:pPr>
        <w:pStyle w:val="Prrafodelista"/>
        <w:numPr>
          <w:ilvl w:val="0"/>
          <w:numId w:val="24"/>
        </w:numPr>
        <w:spacing w:line="276" w:lineRule="auto"/>
        <w:jc w:val="both"/>
        <w:rPr>
          <w:rFonts w:ascii="Arial" w:hAnsi="Arial" w:cs="Arial"/>
        </w:rPr>
      </w:pPr>
      <w:r w:rsidRPr="00823F16">
        <w:rPr>
          <w:rFonts w:ascii="Arial" w:hAnsi="Arial" w:cs="Arial"/>
        </w:rPr>
        <w:t xml:space="preserve">Permite la exportación de imágenes en los formatos más populares (PNG, JPG, TIFF o GIF) o en formato PGF para LaTeX y su inclusión en artículos científicos. </w:t>
      </w:r>
    </w:p>
    <w:p w14:paraId="2AD17A68" w14:textId="5A587409" w:rsidR="006E72B8" w:rsidRDefault="006E72B8" w:rsidP="00BC4573">
      <w:pPr>
        <w:pStyle w:val="Ttulo4"/>
        <w:numPr>
          <w:ilvl w:val="2"/>
          <w:numId w:val="48"/>
        </w:numPr>
      </w:pPr>
      <w:bookmarkStart w:id="35" w:name="_Toc66865505"/>
      <w:r>
        <w:t>Bokeh</w:t>
      </w:r>
      <w:bookmarkEnd w:id="35"/>
      <w:r w:rsidR="009E4609">
        <w:tab/>
      </w:r>
    </w:p>
    <w:p w14:paraId="103B0D90" w14:textId="3A2058C8" w:rsidR="006E72B8" w:rsidRPr="006E72B8" w:rsidRDefault="006E72B8" w:rsidP="006E72B8">
      <w:r>
        <w:rPr>
          <w:noProof/>
          <w:lang w:eastAsia="es-ES"/>
        </w:rPr>
        <mc:AlternateContent>
          <mc:Choice Requires="wps">
            <w:drawing>
              <wp:inline distT="0" distB="0" distL="0" distR="0" wp14:anchorId="05FAB9A4" wp14:editId="30B1FFBD">
                <wp:extent cx="5400040" cy="1918253"/>
                <wp:effectExtent l="0" t="0" r="0" b="6350"/>
                <wp:docPr id="29" name="Rectángulo 29"/>
                <wp:cNvGraphicFramePr/>
                <a:graphic xmlns:a="http://schemas.openxmlformats.org/drawingml/2006/main">
                  <a:graphicData uri="http://schemas.microsoft.com/office/word/2010/wordprocessingShape">
                    <wps:wsp>
                      <wps:cNvSpPr/>
                      <wps:spPr>
                        <a:xfrm>
                          <a:off x="0" y="0"/>
                          <a:ext cx="5400040" cy="1918253"/>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58129AE" w14:textId="30E1E5D3"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1728BD39" w14:textId="3959E5C4"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22" w:history="1">
                              <w:r w:rsidRPr="00F27F14">
                                <w:rPr>
                                  <w:rStyle w:val="EstilodeenlacesCar"/>
                                </w:rPr>
                                <w:t>BSD</w:t>
                              </w:r>
                            </w:hyperlink>
                          </w:p>
                          <w:p w14:paraId="02C35ECC" w14:textId="3F185941" w:rsidR="008A0759" w:rsidRPr="00AF72A5" w:rsidRDefault="008A0759" w:rsidP="006E72B8">
                            <w:pPr>
                              <w:rPr>
                                <w:color w:val="000000" w:themeColor="text1"/>
                              </w:rPr>
                            </w:pPr>
                            <w:r>
                              <w:rPr>
                                <w:b/>
                                <w:color w:val="000000" w:themeColor="text1"/>
                              </w:rPr>
                              <w:t xml:space="preserve">Coste: </w:t>
                            </w:r>
                            <w:r>
                              <w:rPr>
                                <w:color w:val="000000" w:themeColor="text1"/>
                              </w:rPr>
                              <w:t>Librería gratuita</w:t>
                            </w:r>
                          </w:p>
                          <w:p w14:paraId="10EFF25A"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6031147A" w14:textId="14AADC53"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w:t>
                            </w:r>
                            <w:r w:rsidRPr="00823F16">
                              <w:rPr>
                                <w:color w:val="000000" w:themeColor="text1"/>
                                <w:lang w:val="en-US"/>
                              </w:rPr>
                              <w:t xml:space="preserve"> web:</w:t>
                            </w:r>
                            <w:r w:rsidRPr="00823F16">
                              <w:rPr>
                                <w:lang w:val="en-US"/>
                              </w:rPr>
                              <w:t xml:space="preserve"> </w:t>
                            </w:r>
                            <w:hyperlink r:id="rId223" w:history="1">
                              <w:r w:rsidRPr="00823F16">
                                <w:rPr>
                                  <w:rStyle w:val="EstilodeenlacesCar"/>
                                  <w:lang w:val="en-US"/>
                                </w:rPr>
                                <w:t>https://bokeh.org/</w:t>
                              </w:r>
                            </w:hyperlink>
                          </w:p>
                          <w:p w14:paraId="55EB657C" w14:textId="75B580DF"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24" w:history="1">
                              <w:r w:rsidRPr="00D47137">
                                <w:rPr>
                                  <w:rStyle w:val="EstilodeenlacesCar"/>
                                </w:rPr>
                                <w:t>https://github.com/bokeh/bokeh</w:t>
                              </w:r>
                            </w:hyperlink>
                          </w:p>
                          <w:p w14:paraId="42A125BB" w14:textId="77777777" w:rsidR="008A0759" w:rsidRPr="00AF72A5" w:rsidRDefault="008A0759" w:rsidP="006E72B8">
                            <w:pPr>
                              <w:tabs>
                                <w:tab w:val="left" w:pos="284"/>
                              </w:tabs>
                              <w:jc w:val="both"/>
                              <w:rPr>
                                <w:rStyle w:val="Hipervnculo"/>
                              </w:rPr>
                            </w:pPr>
                          </w:p>
                          <w:p w14:paraId="3B314F0D" w14:textId="77777777" w:rsidR="008A0759" w:rsidRPr="00AF72A5" w:rsidRDefault="008A0759" w:rsidP="006E72B8">
                            <w:pPr>
                              <w:ind w:firstLine="708"/>
                              <w:jc w:val="both"/>
                            </w:pPr>
                          </w:p>
                          <w:p w14:paraId="6DB27093" w14:textId="77777777" w:rsidR="008A0759" w:rsidRPr="00AF72A5" w:rsidRDefault="008A0759" w:rsidP="006E72B8">
                            <w:pPr>
                              <w:tabs>
                                <w:tab w:val="left" w:pos="284"/>
                              </w:tabs>
                              <w:jc w:val="both"/>
                              <w:rPr>
                                <w:color w:val="000000" w:themeColor="text1"/>
                              </w:rPr>
                            </w:pPr>
                          </w:p>
                          <w:p w14:paraId="7195A2D9"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14954AF5" w14:textId="77777777" w:rsidR="008A0759" w:rsidRPr="00AF72A5" w:rsidRDefault="008A0759" w:rsidP="006E72B8">
                            <w:pPr>
                              <w:tabs>
                                <w:tab w:val="left" w:pos="284"/>
                              </w:tabs>
                              <w:jc w:val="both"/>
                              <w:rPr>
                                <w:color w:val="000000" w:themeColor="text1"/>
                              </w:rPr>
                            </w:pPr>
                          </w:p>
                          <w:p w14:paraId="3E6950AD" w14:textId="77777777" w:rsidR="008A0759" w:rsidRPr="00AF72A5" w:rsidRDefault="008A0759" w:rsidP="006E72B8">
                            <w:pPr>
                              <w:tabs>
                                <w:tab w:val="left" w:pos="284"/>
                              </w:tabs>
                              <w:jc w:val="both"/>
                              <w:rPr>
                                <w:rStyle w:val="Hipervnculo"/>
                              </w:rPr>
                            </w:pPr>
                            <w:r w:rsidRPr="00AF72A5">
                              <w:rPr>
                                <w:rStyle w:val="Hipervnculo"/>
                              </w:rPr>
                              <w:t xml:space="preserve"> </w:t>
                            </w:r>
                          </w:p>
                          <w:p w14:paraId="6948D51C"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2A249254"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5FAB9A4" id="Rectángulo 29" o:spid="_x0000_s1053" style="width:425.2pt;height:151.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" fillcolor="#ededed [662]" stroked="f" strokeweight="2.25pt">
                <v:textbox inset="6mm,1mm,6mm,1mm">
                  <w:txbxContent>
                    <w:p w14:paraId="158129AE" w14:textId="30E1E5D3"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 Python</w:t>
                      </w:r>
                    </w:p>
                    <w:p w14:paraId="1728BD39" w14:textId="3959E5C4"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25" w:history="1">
                        <w:r w:rsidRPr="00F27F14">
                          <w:rPr>
                            <w:rStyle w:val="EstilodeenlacesCar"/>
                          </w:rPr>
                          <w:t>BSD</w:t>
                        </w:r>
                      </w:hyperlink>
                    </w:p>
                    <w:p w14:paraId="02C35ECC" w14:textId="3F185941" w:rsidR="008A0759" w:rsidRPr="00AF72A5" w:rsidRDefault="008A0759" w:rsidP="006E72B8">
                      <w:pPr>
                        <w:rPr>
                          <w:color w:val="000000" w:themeColor="text1"/>
                        </w:rPr>
                      </w:pPr>
                      <w:r>
                        <w:rPr>
                          <w:b/>
                          <w:color w:val="000000" w:themeColor="text1"/>
                        </w:rPr>
                        <w:t xml:space="preserve">Coste: </w:t>
                      </w:r>
                      <w:r>
                        <w:rPr>
                          <w:color w:val="000000" w:themeColor="text1"/>
                        </w:rPr>
                        <w:t>Librería gratuita</w:t>
                      </w:r>
                    </w:p>
                    <w:p w14:paraId="10EFF25A"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6031147A" w14:textId="14AADC53"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w:t>
                      </w:r>
                      <w:r w:rsidRPr="00823F16">
                        <w:rPr>
                          <w:color w:val="000000" w:themeColor="text1"/>
                          <w:lang w:val="en-US"/>
                        </w:rPr>
                        <w:t xml:space="preserve"> web:</w:t>
                      </w:r>
                      <w:r w:rsidRPr="00823F16">
                        <w:rPr>
                          <w:lang w:val="en-US"/>
                        </w:rPr>
                        <w:t xml:space="preserve"> </w:t>
                      </w:r>
                      <w:hyperlink r:id="rId226" w:history="1">
                        <w:r w:rsidRPr="00823F16">
                          <w:rPr>
                            <w:rStyle w:val="EstilodeenlacesCar"/>
                            <w:lang w:val="en-US"/>
                          </w:rPr>
                          <w:t>https://bokeh.org/</w:t>
                        </w:r>
                      </w:hyperlink>
                    </w:p>
                    <w:p w14:paraId="55EB657C" w14:textId="75B580DF"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27" w:history="1">
                        <w:r w:rsidRPr="00D47137">
                          <w:rPr>
                            <w:rStyle w:val="EstilodeenlacesCar"/>
                          </w:rPr>
                          <w:t>https://github.com/bokeh/bokeh</w:t>
                        </w:r>
                      </w:hyperlink>
                    </w:p>
                    <w:p w14:paraId="42A125BB" w14:textId="77777777" w:rsidR="008A0759" w:rsidRPr="00AF72A5" w:rsidRDefault="008A0759" w:rsidP="006E72B8">
                      <w:pPr>
                        <w:tabs>
                          <w:tab w:val="left" w:pos="284"/>
                        </w:tabs>
                        <w:jc w:val="both"/>
                        <w:rPr>
                          <w:rStyle w:val="Hipervnculo"/>
                        </w:rPr>
                      </w:pPr>
                    </w:p>
                    <w:p w14:paraId="3B314F0D" w14:textId="77777777" w:rsidR="008A0759" w:rsidRPr="00AF72A5" w:rsidRDefault="008A0759" w:rsidP="006E72B8">
                      <w:pPr>
                        <w:ind w:firstLine="708"/>
                        <w:jc w:val="both"/>
                      </w:pPr>
                    </w:p>
                    <w:p w14:paraId="6DB27093" w14:textId="77777777" w:rsidR="008A0759" w:rsidRPr="00AF72A5" w:rsidRDefault="008A0759" w:rsidP="006E72B8">
                      <w:pPr>
                        <w:tabs>
                          <w:tab w:val="left" w:pos="284"/>
                        </w:tabs>
                        <w:jc w:val="both"/>
                        <w:rPr>
                          <w:color w:val="000000" w:themeColor="text1"/>
                        </w:rPr>
                      </w:pPr>
                    </w:p>
                    <w:p w14:paraId="7195A2D9"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14954AF5" w14:textId="77777777" w:rsidR="008A0759" w:rsidRPr="00AF72A5" w:rsidRDefault="008A0759" w:rsidP="006E72B8">
                      <w:pPr>
                        <w:tabs>
                          <w:tab w:val="left" w:pos="284"/>
                        </w:tabs>
                        <w:jc w:val="both"/>
                        <w:rPr>
                          <w:color w:val="000000" w:themeColor="text1"/>
                        </w:rPr>
                      </w:pPr>
                    </w:p>
                    <w:p w14:paraId="3E6950AD" w14:textId="77777777" w:rsidR="008A0759" w:rsidRPr="00AF72A5" w:rsidRDefault="008A0759" w:rsidP="006E72B8">
                      <w:pPr>
                        <w:tabs>
                          <w:tab w:val="left" w:pos="284"/>
                        </w:tabs>
                        <w:jc w:val="both"/>
                        <w:rPr>
                          <w:rStyle w:val="Hipervnculo"/>
                        </w:rPr>
                      </w:pPr>
                      <w:r w:rsidRPr="00AF72A5">
                        <w:rPr>
                          <w:rStyle w:val="Hipervnculo"/>
                        </w:rPr>
                        <w:t xml:space="preserve"> </w:t>
                      </w:r>
                    </w:p>
                    <w:p w14:paraId="6948D51C"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2A249254"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3C531F5D" w14:textId="503C56D4" w:rsidR="009E4609" w:rsidRPr="00823F16" w:rsidRDefault="009E4609" w:rsidP="009E4609">
      <w:pPr>
        <w:spacing w:line="276" w:lineRule="auto"/>
        <w:jc w:val="both"/>
        <w:rPr>
          <w:rFonts w:ascii="Arial" w:hAnsi="Arial" w:cs="Arial"/>
        </w:rPr>
      </w:pPr>
      <w:r w:rsidRPr="00823F16">
        <w:rPr>
          <w:rFonts w:ascii="Arial" w:hAnsi="Arial" w:cs="Arial"/>
        </w:rPr>
        <w:t>Bokeh es una librería de código abierto para Python. Permite el desarrollo de representaciones gráficas y dashboards versátiles e interactivos de manera rápida y sencilla.</w:t>
      </w:r>
      <w:r w:rsidR="001B00F3">
        <w:rPr>
          <w:rFonts w:ascii="Arial" w:hAnsi="Arial" w:cs="Arial"/>
        </w:rPr>
        <w:t xml:space="preserve"> </w:t>
      </w:r>
    </w:p>
    <w:p w14:paraId="5BE71431"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Esta herramienta presenta diferentes características relevantes: </w:t>
      </w:r>
    </w:p>
    <w:p w14:paraId="56DF0865" w14:textId="3AFF3DB2" w:rsidR="004A7F75" w:rsidRPr="00823F16" w:rsidRDefault="004A7F75" w:rsidP="00CC6213">
      <w:pPr>
        <w:pStyle w:val="Prrafodelista"/>
        <w:numPr>
          <w:ilvl w:val="0"/>
          <w:numId w:val="25"/>
        </w:numPr>
        <w:spacing w:line="276" w:lineRule="auto"/>
        <w:jc w:val="both"/>
        <w:rPr>
          <w:rFonts w:ascii="Arial" w:hAnsi="Arial" w:cs="Arial"/>
        </w:rPr>
      </w:pPr>
      <w:r w:rsidRPr="00823F16">
        <w:rPr>
          <w:rFonts w:ascii="Arial" w:hAnsi="Arial" w:cs="Arial"/>
        </w:rPr>
        <w:t>Permite la creación de una amplia variedad de formas visuales.</w:t>
      </w:r>
    </w:p>
    <w:p w14:paraId="4AFE7ABC" w14:textId="77777777" w:rsidR="009E4609" w:rsidRPr="00823F16" w:rsidRDefault="009E4609" w:rsidP="00CC6213">
      <w:pPr>
        <w:pStyle w:val="Prrafodelista"/>
        <w:numPr>
          <w:ilvl w:val="0"/>
          <w:numId w:val="25"/>
        </w:numPr>
        <w:spacing w:line="276" w:lineRule="auto"/>
        <w:jc w:val="both"/>
        <w:rPr>
          <w:rFonts w:ascii="Arial" w:hAnsi="Arial" w:cs="Arial"/>
        </w:rPr>
      </w:pPr>
      <w:r w:rsidRPr="00823F16">
        <w:rPr>
          <w:rFonts w:ascii="Arial" w:hAnsi="Arial" w:cs="Arial"/>
        </w:rPr>
        <w:lastRenderedPageBreak/>
        <w:t xml:space="preserve">Simplicidad en la implementación, con pocas líneas de código se pueden crear visualizaciones interactivas complejas, pero a la vez posee flexibilidad para personalizar cualquier gráfico. </w:t>
      </w:r>
    </w:p>
    <w:p w14:paraId="1FB75D75" w14:textId="77777777" w:rsidR="009E4609" w:rsidRPr="00823F16" w:rsidRDefault="009E4609" w:rsidP="00CC6213">
      <w:pPr>
        <w:pStyle w:val="Prrafodelista"/>
        <w:numPr>
          <w:ilvl w:val="0"/>
          <w:numId w:val="25"/>
        </w:numPr>
        <w:spacing w:line="276" w:lineRule="auto"/>
        <w:jc w:val="both"/>
        <w:rPr>
          <w:rFonts w:ascii="Arial" w:hAnsi="Arial" w:cs="Arial"/>
        </w:rPr>
      </w:pPr>
      <w:r w:rsidRPr="00823F16">
        <w:rPr>
          <w:rFonts w:ascii="Arial" w:hAnsi="Arial" w:cs="Arial"/>
        </w:rPr>
        <w:t xml:space="preserve">Los gráficos o los dashboards creados con esta herramienta, puede ser publicados en sitios web o cuadernos de </w:t>
      </w:r>
      <w:hyperlink r:id="rId228">
        <w:r w:rsidRPr="00823F16">
          <w:rPr>
            <w:rStyle w:val="EstilodeenlacesCar"/>
            <w:rFonts w:ascii="Arial" w:hAnsi="Arial" w:cs="Arial"/>
          </w:rPr>
          <w:t>Jupyter</w:t>
        </w:r>
      </w:hyperlink>
      <w:r w:rsidRPr="00823F16">
        <w:rPr>
          <w:rFonts w:ascii="Arial" w:hAnsi="Arial" w:cs="Arial"/>
        </w:rPr>
        <w:t xml:space="preserve">. </w:t>
      </w:r>
    </w:p>
    <w:p w14:paraId="31701B6D" w14:textId="4CB8158A" w:rsidR="00EF2F81" w:rsidRDefault="009E4609" w:rsidP="00823F16">
      <w:pPr>
        <w:pStyle w:val="Prrafodelista"/>
        <w:numPr>
          <w:ilvl w:val="0"/>
          <w:numId w:val="25"/>
        </w:numPr>
        <w:spacing w:line="276" w:lineRule="auto"/>
        <w:jc w:val="both"/>
      </w:pPr>
      <w:r w:rsidRPr="00823F16">
        <w:rPr>
          <w:rFonts w:ascii="Arial" w:hAnsi="Arial" w:cs="Arial"/>
        </w:rPr>
        <w:t xml:space="preserve">La librería permite embeber código JavaScript para implementar funcionalidad específica. </w:t>
      </w:r>
    </w:p>
    <w:p w14:paraId="68BBEF7F" w14:textId="77777777" w:rsidR="0009580F" w:rsidRPr="002D698A" w:rsidRDefault="0009580F" w:rsidP="00B3461C">
      <w:pPr>
        <w:spacing w:line="276" w:lineRule="auto"/>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5C1D5CD6" w14:textId="77777777" w:rsidTr="00F27F14">
        <w:tc>
          <w:tcPr>
            <w:tcW w:w="8494" w:type="dxa"/>
            <w:shd w:val="clear" w:color="auto" w:fill="6E2585"/>
          </w:tcPr>
          <w:p w14:paraId="12BF9E02" w14:textId="31C9864A" w:rsidR="00EF2F81" w:rsidRPr="00F27F14" w:rsidRDefault="00EF2F81" w:rsidP="00A86E57">
            <w:pPr>
              <w:jc w:val="center"/>
              <w:rPr>
                <w:b/>
              </w:rPr>
            </w:pPr>
            <w:r w:rsidRPr="00F27F14">
              <w:rPr>
                <w:b/>
                <w:color w:val="FFFFFF" w:themeColor="background1"/>
                <w:sz w:val="28"/>
              </w:rPr>
              <w:t>Librerías y APIs de visualización</w:t>
            </w:r>
          </w:p>
        </w:tc>
      </w:tr>
      <w:tr w:rsidR="00EF2F81" w14:paraId="49C87B5E" w14:textId="77777777" w:rsidTr="00A86E57">
        <w:trPr>
          <w:trHeight w:val="3204"/>
        </w:trPr>
        <w:tc>
          <w:tcPr>
            <w:tcW w:w="8494" w:type="dxa"/>
          </w:tcPr>
          <w:p w14:paraId="6B5225F5" w14:textId="77777777"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1476C004" wp14:editId="2A446909">
                  <wp:extent cx="4000500" cy="3019391"/>
                  <wp:effectExtent l="0" t="0" r="0" b="0"/>
                  <wp:docPr id="473" name="Imagen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4038727" cy="3048243"/>
                          </a:xfrm>
                          <a:prstGeom prst="rect">
                            <a:avLst/>
                          </a:prstGeom>
                          <a:noFill/>
                        </pic:spPr>
                      </pic:pic>
                    </a:graphicData>
                  </a:graphic>
                </wp:inline>
              </w:drawing>
            </w:r>
          </w:p>
          <w:p w14:paraId="6D7F5ABA" w14:textId="640DE67C" w:rsidR="00F23214" w:rsidRDefault="00F23214" w:rsidP="00A86E57">
            <w:pPr>
              <w:jc w:val="center"/>
              <w:rPr>
                <w:rFonts w:eastAsia="Arial Unicode MS" w:cs="Arial Unicode MS"/>
                <w:b/>
                <w:color w:val="5E146B"/>
                <w:sz w:val="26"/>
                <w:szCs w:val="26"/>
              </w:rPr>
            </w:pPr>
          </w:p>
        </w:tc>
      </w:tr>
    </w:tbl>
    <w:p w14:paraId="1AAFEB9F" w14:textId="71095DDF" w:rsidR="72FAC66F" w:rsidRDefault="00F27F14" w:rsidP="00BC4573">
      <w:pPr>
        <w:pStyle w:val="Ttulo3"/>
        <w:numPr>
          <w:ilvl w:val="1"/>
          <w:numId w:val="48"/>
        </w:numPr>
      </w:pPr>
      <w:r>
        <w:t xml:space="preserve"> </w:t>
      </w:r>
      <w:bookmarkStart w:id="36" w:name="_Toc66865506"/>
      <w:r w:rsidR="58891BD0" w:rsidRPr="1775970C">
        <w:t>Herramientas de visualización geoespacial</w:t>
      </w:r>
      <w:bookmarkEnd w:id="36"/>
    </w:p>
    <w:p w14:paraId="1548E1BD" w14:textId="77777777" w:rsidR="009F7C4E" w:rsidRPr="00823F16" w:rsidRDefault="009E4609" w:rsidP="009E4609">
      <w:pPr>
        <w:jc w:val="both"/>
        <w:rPr>
          <w:rFonts w:ascii="Arial" w:hAnsi="Arial" w:cs="Arial"/>
        </w:rPr>
      </w:pPr>
      <w:r w:rsidRPr="00823F16">
        <w:rPr>
          <w:rFonts w:ascii="Arial" w:hAnsi="Arial" w:cs="Arial"/>
        </w:rPr>
        <w:t xml:space="preserve">Muchos de los datos disponibles para su </w:t>
      </w:r>
      <w:hyperlink r:id="rId230">
        <w:r w:rsidRPr="00823F16">
          <w:rPr>
            <w:rStyle w:val="EstilodeenlacesCar"/>
            <w:rFonts w:ascii="Arial" w:hAnsi="Arial" w:cs="Arial"/>
          </w:rPr>
          <w:t>reutilización están georeferenciados o se pueden georeferenciar maximizando así su valor</w:t>
        </w:r>
      </w:hyperlink>
      <w:r w:rsidRPr="00823F16">
        <w:rPr>
          <w:rFonts w:ascii="Arial" w:hAnsi="Arial" w:cs="Arial"/>
        </w:rPr>
        <w:t xml:space="preserve">. Para manejar adecuadamente este tipo de datos es esencial entender conceptos clave vinculados a la representación visual de la información geográfica, como los sistemas de referencia de coordenadas, las proyecciones cartográficas, los diferentes modelos de representación con los que se trabaja, raster o vectoriales, sin olvidar la disponibilidad de muchos de estos datos a través de servicios online geográficos de visualización o descarga de mapas. </w:t>
      </w:r>
    </w:p>
    <w:p w14:paraId="766EC223" w14:textId="77777777" w:rsidR="009F7C4E" w:rsidRPr="00823F16" w:rsidRDefault="009E4609" w:rsidP="009E4609">
      <w:pPr>
        <w:jc w:val="both"/>
        <w:rPr>
          <w:rFonts w:ascii="Arial" w:hAnsi="Arial" w:cs="Arial"/>
        </w:rPr>
      </w:pPr>
      <w:r w:rsidRPr="00823F16">
        <w:rPr>
          <w:rFonts w:ascii="Arial" w:hAnsi="Arial" w:cs="Arial"/>
        </w:rPr>
        <w:t xml:space="preserve">Sin lugar a dudas, se trata de una disciplina que en si misma combina el conocimiento del contexto de la información geoespacial, con el proceso e integración de datos en capas de información y la visualización e interacción sobre plataformas de servicios geográficos. </w:t>
      </w:r>
    </w:p>
    <w:p w14:paraId="314FDB51" w14:textId="2808D8B8" w:rsidR="009E4609" w:rsidRPr="00823F16" w:rsidRDefault="009E4609" w:rsidP="009E4609">
      <w:pPr>
        <w:jc w:val="both"/>
        <w:rPr>
          <w:rFonts w:ascii="Arial" w:hAnsi="Arial" w:cs="Arial"/>
        </w:rPr>
      </w:pPr>
      <w:r w:rsidRPr="00823F16">
        <w:rPr>
          <w:rFonts w:ascii="Arial" w:hAnsi="Arial" w:cs="Arial"/>
        </w:rPr>
        <w:t xml:space="preserve">Muchos de estos elementos se combinan sobre los Sistemas de Información Geográfica (GIS o SIG), no obstante, a continuación, se relaciona un conjunto de herramientas útiles para abordar las tareas necesarias para desarrollar visualizaciones de datos geoespaciales. </w:t>
      </w:r>
    </w:p>
    <w:p w14:paraId="1ED139F8" w14:textId="3473DE8A" w:rsidR="006E72B8" w:rsidRDefault="006E72B8" w:rsidP="00BC4573">
      <w:pPr>
        <w:pStyle w:val="Ttulo4"/>
        <w:numPr>
          <w:ilvl w:val="2"/>
          <w:numId w:val="48"/>
        </w:numPr>
      </w:pPr>
      <w:bookmarkStart w:id="37" w:name="_Toc66865507"/>
      <w:r>
        <w:lastRenderedPageBreak/>
        <w:t>Carto</w:t>
      </w:r>
      <w:bookmarkEnd w:id="37"/>
    </w:p>
    <w:p w14:paraId="181486EA" w14:textId="60E8AA59" w:rsidR="006E72B8" w:rsidRPr="006E72B8" w:rsidRDefault="006E72B8" w:rsidP="006E72B8">
      <w:r>
        <w:rPr>
          <w:noProof/>
          <w:lang w:eastAsia="es-ES"/>
        </w:rPr>
        <mc:AlternateContent>
          <mc:Choice Requires="wps">
            <w:drawing>
              <wp:inline distT="0" distB="0" distL="0" distR="0" wp14:anchorId="58DBF47E" wp14:editId="48E4E9F5">
                <wp:extent cx="5400040" cy="1928191"/>
                <wp:effectExtent l="0" t="0" r="0" b="0"/>
                <wp:docPr id="30" name="Rectángulo 30"/>
                <wp:cNvGraphicFramePr/>
                <a:graphic xmlns:a="http://schemas.openxmlformats.org/drawingml/2006/main">
                  <a:graphicData uri="http://schemas.microsoft.com/office/word/2010/wordprocessingShape">
                    <wps:wsp>
                      <wps:cNvSpPr/>
                      <wps:spPr>
                        <a:xfrm>
                          <a:off x="0" y="0"/>
                          <a:ext cx="5400040" cy="192819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AF6A58" w14:textId="123CB1DE"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 y Servicio en la Nube</w:t>
                            </w:r>
                          </w:p>
                          <w:p w14:paraId="7AA02521" w14:textId="085DD763"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31" w:history="1">
                              <w:r w:rsidRPr="00823F16">
                                <w:rPr>
                                  <w:rStyle w:val="EstilodeenlacesCar"/>
                                </w:rPr>
                                <w:t>BSD</w:t>
                              </w:r>
                            </w:hyperlink>
                          </w:p>
                          <w:p w14:paraId="5F7953AD" w14:textId="634128F6" w:rsidR="008A0759" w:rsidRPr="00AF72A5" w:rsidRDefault="008A0759" w:rsidP="006E72B8">
                            <w:pPr>
                              <w:rPr>
                                <w:color w:val="000000" w:themeColor="text1"/>
                              </w:rPr>
                            </w:pPr>
                            <w:r>
                              <w:rPr>
                                <w:b/>
                                <w:color w:val="000000" w:themeColor="text1"/>
                              </w:rPr>
                              <w:t>Coste:</w:t>
                            </w:r>
                            <w:r>
                              <w:rPr>
                                <w:color w:val="000000" w:themeColor="text1"/>
                              </w:rPr>
                              <w:t xml:space="preserve"> Versión gratuita / Versión de pago </w:t>
                            </w:r>
                          </w:p>
                          <w:p w14:paraId="6CBD564D" w14:textId="77777777" w:rsidR="008A0759" w:rsidRPr="00823F16" w:rsidRDefault="008A0759" w:rsidP="006E72B8">
                            <w:pPr>
                              <w:rPr>
                                <w:b/>
                                <w:color w:val="000000" w:themeColor="text1"/>
                                <w:lang w:val="en-US"/>
                              </w:rPr>
                            </w:pPr>
                            <w:r w:rsidRPr="00823F16">
                              <w:rPr>
                                <w:b/>
                                <w:color w:val="000000" w:themeColor="text1"/>
                                <w:lang w:val="en-US"/>
                              </w:rPr>
                              <w:t xml:space="preserve">Enlaces: </w:t>
                            </w:r>
                          </w:p>
                          <w:p w14:paraId="36A4B6CB" w14:textId="6D7086DE" w:rsidR="008A0759" w:rsidRPr="006E72B8" w:rsidRDefault="008A0759" w:rsidP="006E72B8">
                            <w:pPr>
                              <w:rPr>
                                <w:rStyle w:val="Hipervnculo"/>
                                <w:lang w:val="en-US"/>
                              </w:rPr>
                            </w:pPr>
                            <w:r w:rsidRPr="00823F16">
                              <w:rPr>
                                <w:color w:val="000000" w:themeColor="text1"/>
                                <w:lang w:val="en-US"/>
                              </w:rPr>
                              <w:tab/>
                            </w:r>
                            <w:r w:rsidRPr="00E600D3">
                              <w:rPr>
                                <w:color w:val="000000" w:themeColor="text1"/>
                                <w:lang w:val="en-US"/>
                              </w:rPr>
                              <w:t>Sitio</w:t>
                            </w:r>
                            <w:r w:rsidRPr="006E72B8">
                              <w:rPr>
                                <w:color w:val="000000" w:themeColor="text1"/>
                                <w:lang w:val="en-US"/>
                              </w:rPr>
                              <w:t xml:space="preserve"> web:</w:t>
                            </w:r>
                            <w:r w:rsidRPr="006E72B8">
                              <w:rPr>
                                <w:lang w:val="en-US"/>
                              </w:rPr>
                              <w:t xml:space="preserve"> </w:t>
                            </w:r>
                            <w:hyperlink r:id="rId232" w:history="1">
                              <w:r w:rsidRPr="00362186">
                                <w:rPr>
                                  <w:rStyle w:val="EstilodeenlacesCar"/>
                                  <w:lang w:val="en-US"/>
                                </w:rPr>
                                <w:t>https://carto.com/</w:t>
                              </w:r>
                            </w:hyperlink>
                          </w:p>
                          <w:p w14:paraId="68055619" w14:textId="6CED7BA7"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33" w:history="1">
                              <w:r w:rsidRPr="00D47137">
                                <w:rPr>
                                  <w:rStyle w:val="EstilodeenlacesCar"/>
                                </w:rPr>
                                <w:t>https://github.com/CartoDB/cartodb</w:t>
                              </w:r>
                            </w:hyperlink>
                          </w:p>
                          <w:p w14:paraId="2FC4DA72" w14:textId="77777777" w:rsidR="008A0759" w:rsidRPr="00AF72A5" w:rsidRDefault="008A0759" w:rsidP="006E72B8">
                            <w:pPr>
                              <w:tabs>
                                <w:tab w:val="left" w:pos="284"/>
                              </w:tabs>
                              <w:jc w:val="both"/>
                              <w:rPr>
                                <w:rStyle w:val="Hipervnculo"/>
                              </w:rPr>
                            </w:pPr>
                          </w:p>
                          <w:p w14:paraId="2DFD0754" w14:textId="77777777" w:rsidR="008A0759" w:rsidRPr="00AF72A5" w:rsidRDefault="008A0759" w:rsidP="006E72B8">
                            <w:pPr>
                              <w:ind w:firstLine="708"/>
                              <w:jc w:val="both"/>
                            </w:pPr>
                          </w:p>
                          <w:p w14:paraId="5F0EF908" w14:textId="77777777" w:rsidR="008A0759" w:rsidRPr="00AF72A5" w:rsidRDefault="008A0759" w:rsidP="006E72B8">
                            <w:pPr>
                              <w:tabs>
                                <w:tab w:val="left" w:pos="284"/>
                              </w:tabs>
                              <w:jc w:val="both"/>
                              <w:rPr>
                                <w:color w:val="000000" w:themeColor="text1"/>
                              </w:rPr>
                            </w:pPr>
                          </w:p>
                          <w:p w14:paraId="5C7487BD"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7D8843B6" w14:textId="77777777" w:rsidR="008A0759" w:rsidRPr="00AF72A5" w:rsidRDefault="008A0759" w:rsidP="006E72B8">
                            <w:pPr>
                              <w:tabs>
                                <w:tab w:val="left" w:pos="284"/>
                              </w:tabs>
                              <w:jc w:val="both"/>
                              <w:rPr>
                                <w:color w:val="000000" w:themeColor="text1"/>
                              </w:rPr>
                            </w:pPr>
                          </w:p>
                          <w:p w14:paraId="6F9A8617" w14:textId="77777777" w:rsidR="008A0759" w:rsidRPr="00AF72A5" w:rsidRDefault="008A0759" w:rsidP="006E72B8">
                            <w:pPr>
                              <w:tabs>
                                <w:tab w:val="left" w:pos="284"/>
                              </w:tabs>
                              <w:jc w:val="both"/>
                              <w:rPr>
                                <w:rStyle w:val="Hipervnculo"/>
                              </w:rPr>
                            </w:pPr>
                            <w:r w:rsidRPr="00AF72A5">
                              <w:rPr>
                                <w:rStyle w:val="Hipervnculo"/>
                              </w:rPr>
                              <w:t xml:space="preserve"> </w:t>
                            </w:r>
                          </w:p>
                          <w:p w14:paraId="16170CA1"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0D4C421A"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58DBF47E" id="Rectángulo 30" o:spid="_x0000_s1054" style="width:425.2pt;height:151.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" fillcolor="#ededed [662]" stroked="f" strokeweight="2.25pt">
                <v:textbox inset="6mm,1mm,6mm,1mm">
                  <w:txbxContent>
                    <w:p w14:paraId="3AAF6A58" w14:textId="123CB1DE"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 y Servicio en la Nube</w:t>
                      </w:r>
                    </w:p>
                    <w:p w14:paraId="7AA02521" w14:textId="085DD763"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34" w:history="1">
                        <w:r w:rsidRPr="00823F16">
                          <w:rPr>
                            <w:rStyle w:val="EstilodeenlacesCar"/>
                          </w:rPr>
                          <w:t>BSD</w:t>
                        </w:r>
                      </w:hyperlink>
                    </w:p>
                    <w:p w14:paraId="5F7953AD" w14:textId="634128F6" w:rsidR="008A0759" w:rsidRPr="00AF72A5" w:rsidRDefault="008A0759" w:rsidP="006E72B8">
                      <w:pPr>
                        <w:rPr>
                          <w:color w:val="000000" w:themeColor="text1"/>
                        </w:rPr>
                      </w:pPr>
                      <w:r>
                        <w:rPr>
                          <w:b/>
                          <w:color w:val="000000" w:themeColor="text1"/>
                        </w:rPr>
                        <w:t>Coste:</w:t>
                      </w:r>
                      <w:r>
                        <w:rPr>
                          <w:color w:val="000000" w:themeColor="text1"/>
                        </w:rPr>
                        <w:t xml:space="preserve"> Versión gratuita / Versión de pago </w:t>
                      </w:r>
                    </w:p>
                    <w:p w14:paraId="6CBD564D" w14:textId="77777777" w:rsidR="008A0759" w:rsidRPr="00823F16" w:rsidRDefault="008A0759" w:rsidP="006E72B8">
                      <w:pPr>
                        <w:rPr>
                          <w:b/>
                          <w:color w:val="000000" w:themeColor="text1"/>
                          <w:lang w:val="en-US"/>
                        </w:rPr>
                      </w:pPr>
                      <w:r w:rsidRPr="00823F16">
                        <w:rPr>
                          <w:b/>
                          <w:color w:val="000000" w:themeColor="text1"/>
                          <w:lang w:val="en-US"/>
                        </w:rPr>
                        <w:t xml:space="preserve">Enlaces: </w:t>
                      </w:r>
                    </w:p>
                    <w:p w14:paraId="36A4B6CB" w14:textId="6D7086DE" w:rsidR="008A0759" w:rsidRPr="006E72B8" w:rsidRDefault="008A0759" w:rsidP="006E72B8">
                      <w:pPr>
                        <w:rPr>
                          <w:rStyle w:val="Hipervnculo"/>
                          <w:lang w:val="en-US"/>
                        </w:rPr>
                      </w:pPr>
                      <w:r w:rsidRPr="00823F16">
                        <w:rPr>
                          <w:color w:val="000000" w:themeColor="text1"/>
                          <w:lang w:val="en-US"/>
                        </w:rPr>
                        <w:tab/>
                      </w:r>
                      <w:r w:rsidRPr="00E600D3">
                        <w:rPr>
                          <w:color w:val="000000" w:themeColor="text1"/>
                          <w:lang w:val="en-US"/>
                        </w:rPr>
                        <w:t>Sitio</w:t>
                      </w:r>
                      <w:r w:rsidRPr="006E72B8">
                        <w:rPr>
                          <w:color w:val="000000" w:themeColor="text1"/>
                          <w:lang w:val="en-US"/>
                        </w:rPr>
                        <w:t xml:space="preserve"> web:</w:t>
                      </w:r>
                      <w:r w:rsidRPr="006E72B8">
                        <w:rPr>
                          <w:lang w:val="en-US"/>
                        </w:rPr>
                        <w:t xml:space="preserve"> </w:t>
                      </w:r>
                      <w:hyperlink r:id="rId235" w:history="1">
                        <w:r w:rsidRPr="00362186">
                          <w:rPr>
                            <w:rStyle w:val="EstilodeenlacesCar"/>
                            <w:lang w:val="en-US"/>
                          </w:rPr>
                          <w:t>https://carto.com/</w:t>
                        </w:r>
                      </w:hyperlink>
                    </w:p>
                    <w:p w14:paraId="68055619" w14:textId="6CED7BA7"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36" w:history="1">
                        <w:r w:rsidRPr="00D47137">
                          <w:rPr>
                            <w:rStyle w:val="EstilodeenlacesCar"/>
                          </w:rPr>
                          <w:t>https://github.com/CartoDB/cartodb</w:t>
                        </w:r>
                      </w:hyperlink>
                    </w:p>
                    <w:p w14:paraId="2FC4DA72" w14:textId="77777777" w:rsidR="008A0759" w:rsidRPr="00AF72A5" w:rsidRDefault="008A0759" w:rsidP="006E72B8">
                      <w:pPr>
                        <w:tabs>
                          <w:tab w:val="left" w:pos="284"/>
                        </w:tabs>
                        <w:jc w:val="both"/>
                        <w:rPr>
                          <w:rStyle w:val="Hipervnculo"/>
                        </w:rPr>
                      </w:pPr>
                    </w:p>
                    <w:p w14:paraId="2DFD0754" w14:textId="77777777" w:rsidR="008A0759" w:rsidRPr="00AF72A5" w:rsidRDefault="008A0759" w:rsidP="006E72B8">
                      <w:pPr>
                        <w:ind w:firstLine="708"/>
                        <w:jc w:val="both"/>
                      </w:pPr>
                    </w:p>
                    <w:p w14:paraId="5F0EF908" w14:textId="77777777" w:rsidR="008A0759" w:rsidRPr="00AF72A5" w:rsidRDefault="008A0759" w:rsidP="006E72B8">
                      <w:pPr>
                        <w:tabs>
                          <w:tab w:val="left" w:pos="284"/>
                        </w:tabs>
                        <w:jc w:val="both"/>
                        <w:rPr>
                          <w:color w:val="000000" w:themeColor="text1"/>
                        </w:rPr>
                      </w:pPr>
                    </w:p>
                    <w:p w14:paraId="5C7487BD"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7D8843B6" w14:textId="77777777" w:rsidR="008A0759" w:rsidRPr="00AF72A5" w:rsidRDefault="008A0759" w:rsidP="006E72B8">
                      <w:pPr>
                        <w:tabs>
                          <w:tab w:val="left" w:pos="284"/>
                        </w:tabs>
                        <w:jc w:val="both"/>
                        <w:rPr>
                          <w:color w:val="000000" w:themeColor="text1"/>
                        </w:rPr>
                      </w:pPr>
                    </w:p>
                    <w:p w14:paraId="6F9A8617" w14:textId="77777777" w:rsidR="008A0759" w:rsidRPr="00AF72A5" w:rsidRDefault="008A0759" w:rsidP="006E72B8">
                      <w:pPr>
                        <w:tabs>
                          <w:tab w:val="left" w:pos="284"/>
                        </w:tabs>
                        <w:jc w:val="both"/>
                        <w:rPr>
                          <w:rStyle w:val="Hipervnculo"/>
                        </w:rPr>
                      </w:pPr>
                      <w:r w:rsidRPr="00AF72A5">
                        <w:rPr>
                          <w:rStyle w:val="Hipervnculo"/>
                        </w:rPr>
                        <w:t xml:space="preserve"> </w:t>
                      </w:r>
                    </w:p>
                    <w:p w14:paraId="16170CA1"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0D4C421A"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58C8B0E3" w14:textId="4F4FC83F" w:rsidR="00CC5714" w:rsidRPr="00823F16" w:rsidRDefault="009E4609" w:rsidP="009E4609">
      <w:pPr>
        <w:spacing w:line="276" w:lineRule="auto"/>
        <w:jc w:val="both"/>
        <w:rPr>
          <w:rFonts w:ascii="Arial" w:hAnsi="Arial" w:cs="Arial"/>
        </w:rPr>
      </w:pPr>
      <w:r w:rsidRPr="00823F16">
        <w:rPr>
          <w:rFonts w:ascii="Arial" w:hAnsi="Arial" w:cs="Arial"/>
        </w:rPr>
        <w:t>Plataforma de análisis de datos geoespaciales con una interfaz muy amigable, orientado a desarrolladores sin experiencia previa en sistemas de información geoespacial.</w:t>
      </w:r>
      <w:r w:rsidR="001B00F3">
        <w:rPr>
          <w:rFonts w:ascii="Arial" w:hAnsi="Arial" w:cs="Arial"/>
        </w:rPr>
        <w:t xml:space="preserve"> </w:t>
      </w:r>
      <w:r w:rsidRPr="00823F16">
        <w:rPr>
          <w:rFonts w:ascii="Arial" w:hAnsi="Arial" w:cs="Arial"/>
        </w:rPr>
        <w:t xml:space="preserve">La finalidad fundamental de Carto es facilitar la creación de aplicaciones interactivas geolocalizadas. </w:t>
      </w:r>
    </w:p>
    <w:p w14:paraId="08BDCB06" w14:textId="565249A5" w:rsidR="004A7F75" w:rsidRPr="00823F16" w:rsidRDefault="009E4609" w:rsidP="00823F16">
      <w:pPr>
        <w:spacing w:line="276" w:lineRule="auto"/>
        <w:jc w:val="both"/>
        <w:rPr>
          <w:rFonts w:ascii="Arial" w:hAnsi="Arial" w:cs="Arial"/>
        </w:rPr>
      </w:pPr>
      <w:r w:rsidRPr="00823F16">
        <w:rPr>
          <w:rFonts w:ascii="Arial" w:hAnsi="Arial" w:cs="Arial"/>
        </w:rPr>
        <w:t>Entre otras características, cabe destacar:</w:t>
      </w:r>
    </w:p>
    <w:p w14:paraId="38213F52" w14:textId="77777777" w:rsidR="009E4609" w:rsidRPr="00823F16" w:rsidRDefault="009E4609" w:rsidP="00CC6213">
      <w:pPr>
        <w:pStyle w:val="Prrafodelista"/>
        <w:numPr>
          <w:ilvl w:val="0"/>
          <w:numId w:val="26"/>
        </w:numPr>
        <w:spacing w:line="276" w:lineRule="auto"/>
        <w:jc w:val="both"/>
        <w:rPr>
          <w:rFonts w:ascii="Arial" w:hAnsi="Arial" w:cs="Arial"/>
        </w:rPr>
      </w:pPr>
      <w:r w:rsidRPr="00823F16">
        <w:rPr>
          <w:rFonts w:ascii="Arial" w:hAnsi="Arial" w:cs="Arial"/>
        </w:rPr>
        <w:t xml:space="preserve">Diseño de mapas: es posible utilizar CartoCSS en las capas de datos para editar fácilmente el formato y la apariencia que presentan. </w:t>
      </w:r>
    </w:p>
    <w:p w14:paraId="10A76F3E" w14:textId="2DE0158F" w:rsidR="004A7F75" w:rsidRPr="00823F16" w:rsidRDefault="004A7F75" w:rsidP="00CC6213">
      <w:pPr>
        <w:pStyle w:val="Prrafodelista"/>
        <w:numPr>
          <w:ilvl w:val="0"/>
          <w:numId w:val="26"/>
        </w:numPr>
        <w:spacing w:line="276" w:lineRule="auto"/>
        <w:jc w:val="both"/>
        <w:rPr>
          <w:rFonts w:ascii="Arial" w:hAnsi="Arial" w:cs="Arial"/>
        </w:rPr>
      </w:pPr>
      <w:r w:rsidRPr="00823F16">
        <w:rPr>
          <w:rFonts w:ascii="Arial" w:hAnsi="Arial" w:cs="Arial"/>
        </w:rPr>
        <w:t>Permite diseñar y desarrollar mapas en tiempo real que funcionan en plataformas web y dispositivos móviles.</w:t>
      </w:r>
    </w:p>
    <w:p w14:paraId="6E86FDEF" w14:textId="269D8ED4" w:rsidR="009E4609" w:rsidRPr="00823F16" w:rsidRDefault="009E4609" w:rsidP="00CC6213">
      <w:pPr>
        <w:pStyle w:val="Prrafodelista"/>
        <w:numPr>
          <w:ilvl w:val="0"/>
          <w:numId w:val="26"/>
        </w:numPr>
        <w:spacing w:line="276" w:lineRule="auto"/>
        <w:jc w:val="both"/>
        <w:rPr>
          <w:rFonts w:ascii="Arial" w:hAnsi="Arial" w:cs="Arial"/>
        </w:rPr>
      </w:pPr>
      <w:r w:rsidRPr="00823F16">
        <w:rPr>
          <w:rFonts w:ascii="Arial" w:hAnsi="Arial" w:cs="Arial"/>
        </w:rPr>
        <w:t>Vinculación con servicios cartográficos como Google Maps o MapBox,</w:t>
      </w:r>
      <w:r w:rsidR="001B00F3">
        <w:rPr>
          <w:rFonts w:ascii="Arial" w:hAnsi="Arial" w:cs="Arial"/>
        </w:rPr>
        <w:t xml:space="preserve"> </w:t>
      </w:r>
      <w:r w:rsidRPr="00823F16">
        <w:rPr>
          <w:rFonts w:ascii="Arial" w:hAnsi="Arial" w:cs="Arial"/>
        </w:rPr>
        <w:t>aprovechando</w:t>
      </w:r>
      <w:r w:rsidR="001B00F3">
        <w:rPr>
          <w:rFonts w:ascii="Arial" w:hAnsi="Arial" w:cs="Arial"/>
        </w:rPr>
        <w:t xml:space="preserve"> </w:t>
      </w:r>
      <w:r w:rsidRPr="00823F16">
        <w:rPr>
          <w:rFonts w:ascii="Arial" w:hAnsi="Arial" w:cs="Arial"/>
        </w:rPr>
        <w:t xml:space="preserve">de éstos las funciones típicas de zoom o desplazamiento. </w:t>
      </w:r>
    </w:p>
    <w:p w14:paraId="4BC8AF29" w14:textId="77777777" w:rsidR="009E4609" w:rsidRPr="00823F16" w:rsidRDefault="009E4609" w:rsidP="00CC6213">
      <w:pPr>
        <w:pStyle w:val="Prrafodelista"/>
        <w:numPr>
          <w:ilvl w:val="0"/>
          <w:numId w:val="26"/>
        </w:numPr>
        <w:spacing w:line="276" w:lineRule="auto"/>
        <w:jc w:val="both"/>
        <w:rPr>
          <w:rFonts w:ascii="Arial" w:hAnsi="Arial" w:cs="Arial"/>
        </w:rPr>
      </w:pPr>
      <w:r w:rsidRPr="00823F16">
        <w:rPr>
          <w:rFonts w:ascii="Arial" w:hAnsi="Arial" w:cs="Arial"/>
        </w:rPr>
        <w:t xml:space="preserve">Geocodificación: permitiendo obtener coordenadas geográficas a partir de información alfanumérica. </w:t>
      </w:r>
    </w:p>
    <w:p w14:paraId="6CF4A31D" w14:textId="77777777" w:rsidR="009E4609" w:rsidRPr="00823F16" w:rsidRDefault="009E4609" w:rsidP="00CC6213">
      <w:pPr>
        <w:pStyle w:val="Prrafodelista"/>
        <w:numPr>
          <w:ilvl w:val="0"/>
          <w:numId w:val="26"/>
        </w:numPr>
        <w:spacing w:line="276" w:lineRule="auto"/>
        <w:jc w:val="both"/>
        <w:rPr>
          <w:rFonts w:ascii="Arial" w:hAnsi="Arial" w:cs="Arial"/>
        </w:rPr>
      </w:pPr>
      <w:r w:rsidRPr="00823F16">
        <w:rPr>
          <w:rFonts w:ascii="Arial" w:hAnsi="Arial" w:cs="Arial"/>
        </w:rPr>
        <w:t xml:space="preserve">Capacidad de importar colecciones de datos en múltiples formatos fácilmente permitiendo introducir datos directamente en las tablas, mediante consultas SQL o vinculando datos remotos invocando su URL. </w:t>
      </w:r>
    </w:p>
    <w:p w14:paraId="70F0659D" w14:textId="696969B2" w:rsidR="002A5046" w:rsidRPr="00823F16" w:rsidRDefault="009E4609" w:rsidP="00A6586B">
      <w:pPr>
        <w:pStyle w:val="Prrafodelista"/>
        <w:numPr>
          <w:ilvl w:val="0"/>
          <w:numId w:val="26"/>
        </w:numPr>
        <w:spacing w:line="276" w:lineRule="auto"/>
        <w:jc w:val="both"/>
        <w:rPr>
          <w:rFonts w:ascii="Arial" w:hAnsi="Arial" w:cs="Arial"/>
        </w:rPr>
      </w:pPr>
      <w:r w:rsidRPr="00823F16">
        <w:rPr>
          <w:rFonts w:ascii="Arial" w:hAnsi="Arial" w:cs="Arial"/>
        </w:rPr>
        <w:t xml:space="preserve">Mediante el uso de la librería </w:t>
      </w:r>
      <w:hyperlink r:id="rId237">
        <w:r w:rsidRPr="00823F16">
          <w:rPr>
            <w:rStyle w:val="EstilodeenlacesCar"/>
            <w:rFonts w:ascii="Arial" w:hAnsi="Arial" w:cs="Arial"/>
          </w:rPr>
          <w:t>PostGIS</w:t>
        </w:r>
      </w:hyperlink>
      <w:r w:rsidRPr="00823F16">
        <w:rPr>
          <w:rFonts w:ascii="Arial" w:hAnsi="Arial" w:cs="Arial"/>
        </w:rPr>
        <w:t>, Carto permite consultar y combinar conjuntos de datos geoespaciales.</w:t>
      </w:r>
    </w:p>
    <w:p w14:paraId="03763B80" w14:textId="2D85D521" w:rsidR="00F23214" w:rsidRDefault="00CC5714" w:rsidP="001A7B4C">
      <w:pPr>
        <w:pStyle w:val="Prrafodelista"/>
        <w:numPr>
          <w:ilvl w:val="0"/>
          <w:numId w:val="26"/>
        </w:numPr>
        <w:spacing w:line="276" w:lineRule="auto"/>
        <w:jc w:val="both"/>
      </w:pPr>
      <w:r w:rsidRPr="00823F16">
        <w:rPr>
          <w:rFonts w:ascii="Arial" w:hAnsi="Arial" w:cs="Arial"/>
        </w:rPr>
        <w:t>Es un proyecto Open Source disponible como aplicación local o como SaaS, aportando la escalabilidad, flexibilidad y elasticidad que aporta este tipo de servicios</w:t>
      </w:r>
      <w:r>
        <w:t xml:space="preserve">. </w:t>
      </w:r>
    </w:p>
    <w:p w14:paraId="024E148E" w14:textId="77777777" w:rsidR="00F23214" w:rsidRDefault="00F23214">
      <w:r>
        <w:br w:type="page"/>
      </w:r>
    </w:p>
    <w:p w14:paraId="712171B3" w14:textId="4BC54114" w:rsidR="006E72B8" w:rsidRDefault="006E72B8" w:rsidP="00BC4573">
      <w:pPr>
        <w:pStyle w:val="Ttulo4"/>
        <w:numPr>
          <w:ilvl w:val="2"/>
          <w:numId w:val="48"/>
        </w:numPr>
      </w:pPr>
      <w:bookmarkStart w:id="38" w:name="_Toc66865508"/>
      <w:r>
        <w:lastRenderedPageBreak/>
        <w:t>OpenLayers</w:t>
      </w:r>
      <w:bookmarkEnd w:id="38"/>
    </w:p>
    <w:p w14:paraId="1798426F" w14:textId="1C0FAF69" w:rsidR="006E72B8" w:rsidRPr="006E72B8" w:rsidRDefault="006E72B8" w:rsidP="006E72B8">
      <w:r>
        <w:rPr>
          <w:noProof/>
          <w:lang w:eastAsia="es-ES"/>
        </w:rPr>
        <mc:AlternateContent>
          <mc:Choice Requires="wps">
            <w:drawing>
              <wp:inline distT="0" distB="0" distL="0" distR="0" wp14:anchorId="20C91B80" wp14:editId="0F2E9292">
                <wp:extent cx="5400040" cy="1928191"/>
                <wp:effectExtent l="0" t="0" r="0" b="0"/>
                <wp:docPr id="31" name="Rectángulo 31"/>
                <wp:cNvGraphicFramePr/>
                <a:graphic xmlns:a="http://schemas.openxmlformats.org/drawingml/2006/main">
                  <a:graphicData uri="http://schemas.microsoft.com/office/word/2010/wordprocessingShape">
                    <wps:wsp>
                      <wps:cNvSpPr/>
                      <wps:spPr>
                        <a:xfrm>
                          <a:off x="0" y="0"/>
                          <a:ext cx="5400040" cy="1928191"/>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EC92DEE" w14:textId="696C974C"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API</w:t>
                            </w:r>
                          </w:p>
                          <w:p w14:paraId="134FD23A" w14:textId="5D7C0FE7"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38" w:history="1">
                              <w:r w:rsidRPr="00823F16">
                                <w:rPr>
                                  <w:rStyle w:val="EstilodeenlacesCar"/>
                                </w:rPr>
                                <w:t>BSD</w:t>
                              </w:r>
                            </w:hyperlink>
                          </w:p>
                          <w:p w14:paraId="7F5154F2" w14:textId="6C13DA7B" w:rsidR="008A0759" w:rsidRPr="00AF72A5" w:rsidRDefault="008A0759" w:rsidP="006E72B8">
                            <w:pPr>
                              <w:rPr>
                                <w:color w:val="000000" w:themeColor="text1"/>
                              </w:rPr>
                            </w:pPr>
                            <w:r>
                              <w:rPr>
                                <w:b/>
                                <w:color w:val="000000" w:themeColor="text1"/>
                              </w:rPr>
                              <w:t>Coste:</w:t>
                            </w:r>
                            <w:r>
                              <w:rPr>
                                <w:color w:val="000000" w:themeColor="text1"/>
                              </w:rPr>
                              <w:t xml:space="preserve"> API gratuita</w:t>
                            </w:r>
                          </w:p>
                          <w:p w14:paraId="7840B8CF"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65FED0D0" w14:textId="0BA41927"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 web:</w:t>
                            </w:r>
                            <w:r w:rsidRPr="00823F16">
                              <w:rPr>
                                <w:lang w:val="en-US"/>
                              </w:rPr>
                              <w:t xml:space="preserve"> </w:t>
                            </w:r>
                            <w:hyperlink r:id="rId239" w:history="1">
                              <w:r w:rsidRPr="00823F16">
                                <w:rPr>
                                  <w:rStyle w:val="EstilodeenlacesCar"/>
                                  <w:lang w:val="en-US"/>
                                </w:rPr>
                                <w:t>https://openlayers.org/</w:t>
                              </w:r>
                            </w:hyperlink>
                          </w:p>
                          <w:p w14:paraId="7B9D9FE3" w14:textId="30175C77"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40" w:history="1">
                              <w:r w:rsidRPr="00D47137">
                                <w:rPr>
                                  <w:rStyle w:val="EstilodeenlacesCar"/>
                                </w:rPr>
                                <w:t>https://github.com/openlayers/openlayers</w:t>
                              </w:r>
                            </w:hyperlink>
                          </w:p>
                          <w:p w14:paraId="690BCFFB" w14:textId="77777777" w:rsidR="008A0759" w:rsidRPr="00AF72A5" w:rsidRDefault="008A0759" w:rsidP="006E72B8">
                            <w:pPr>
                              <w:tabs>
                                <w:tab w:val="left" w:pos="284"/>
                              </w:tabs>
                              <w:jc w:val="both"/>
                              <w:rPr>
                                <w:rStyle w:val="Hipervnculo"/>
                              </w:rPr>
                            </w:pPr>
                          </w:p>
                          <w:p w14:paraId="0536CE97" w14:textId="77777777" w:rsidR="008A0759" w:rsidRPr="00AF72A5" w:rsidRDefault="008A0759" w:rsidP="006E72B8">
                            <w:pPr>
                              <w:ind w:firstLine="708"/>
                              <w:jc w:val="both"/>
                            </w:pPr>
                          </w:p>
                          <w:p w14:paraId="22A03ABE" w14:textId="77777777" w:rsidR="008A0759" w:rsidRPr="00AF72A5" w:rsidRDefault="008A0759" w:rsidP="006E72B8">
                            <w:pPr>
                              <w:tabs>
                                <w:tab w:val="left" w:pos="284"/>
                              </w:tabs>
                              <w:jc w:val="both"/>
                              <w:rPr>
                                <w:color w:val="000000" w:themeColor="text1"/>
                              </w:rPr>
                            </w:pPr>
                          </w:p>
                          <w:p w14:paraId="77FA543A"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597E20AB" w14:textId="77777777" w:rsidR="008A0759" w:rsidRPr="00AF72A5" w:rsidRDefault="008A0759" w:rsidP="006E72B8">
                            <w:pPr>
                              <w:tabs>
                                <w:tab w:val="left" w:pos="284"/>
                              </w:tabs>
                              <w:jc w:val="both"/>
                              <w:rPr>
                                <w:color w:val="000000" w:themeColor="text1"/>
                              </w:rPr>
                            </w:pPr>
                          </w:p>
                          <w:p w14:paraId="56B813AA" w14:textId="77777777" w:rsidR="008A0759" w:rsidRPr="00AF72A5" w:rsidRDefault="008A0759" w:rsidP="006E72B8">
                            <w:pPr>
                              <w:tabs>
                                <w:tab w:val="left" w:pos="284"/>
                              </w:tabs>
                              <w:jc w:val="both"/>
                              <w:rPr>
                                <w:rStyle w:val="Hipervnculo"/>
                              </w:rPr>
                            </w:pPr>
                            <w:r w:rsidRPr="00AF72A5">
                              <w:rPr>
                                <w:rStyle w:val="Hipervnculo"/>
                              </w:rPr>
                              <w:t xml:space="preserve"> </w:t>
                            </w:r>
                          </w:p>
                          <w:p w14:paraId="6ED74EE6"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4FACE35"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20C91B80" id="Rectángulo 31" o:spid="_x0000_s1055" style="width:425.2pt;height:151.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" fillcolor="#ededed [662]" stroked="f" strokeweight="2.25pt">
                <v:textbox inset="6mm,1mm,6mm,1mm">
                  <w:txbxContent>
                    <w:p w14:paraId="3EC92DEE" w14:textId="696C974C"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API</w:t>
                      </w:r>
                    </w:p>
                    <w:p w14:paraId="134FD23A" w14:textId="5D7C0FE7"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41" w:history="1">
                        <w:r w:rsidRPr="00823F16">
                          <w:rPr>
                            <w:rStyle w:val="EstilodeenlacesCar"/>
                          </w:rPr>
                          <w:t>BSD</w:t>
                        </w:r>
                      </w:hyperlink>
                    </w:p>
                    <w:p w14:paraId="7F5154F2" w14:textId="6C13DA7B" w:rsidR="008A0759" w:rsidRPr="00AF72A5" w:rsidRDefault="008A0759" w:rsidP="006E72B8">
                      <w:pPr>
                        <w:rPr>
                          <w:color w:val="000000" w:themeColor="text1"/>
                        </w:rPr>
                      </w:pPr>
                      <w:r>
                        <w:rPr>
                          <w:b/>
                          <w:color w:val="000000" w:themeColor="text1"/>
                        </w:rPr>
                        <w:t>Coste:</w:t>
                      </w:r>
                      <w:r>
                        <w:rPr>
                          <w:color w:val="000000" w:themeColor="text1"/>
                        </w:rPr>
                        <w:t xml:space="preserve"> API gratuita</w:t>
                      </w:r>
                    </w:p>
                    <w:p w14:paraId="7840B8CF" w14:textId="77777777" w:rsidR="008A0759" w:rsidRPr="00C62D9C" w:rsidRDefault="008A0759" w:rsidP="006E72B8">
                      <w:pPr>
                        <w:rPr>
                          <w:b/>
                          <w:color w:val="000000" w:themeColor="text1"/>
                          <w:lang w:val="en-US"/>
                        </w:rPr>
                      </w:pPr>
                      <w:r w:rsidRPr="00C62D9C">
                        <w:rPr>
                          <w:b/>
                          <w:color w:val="000000" w:themeColor="text1"/>
                          <w:lang w:val="en-US"/>
                        </w:rPr>
                        <w:t xml:space="preserve">Enlaces: </w:t>
                      </w:r>
                    </w:p>
                    <w:p w14:paraId="65FED0D0" w14:textId="0BA41927" w:rsidR="008A0759" w:rsidRPr="00823F16" w:rsidRDefault="008A0759" w:rsidP="006E72B8">
                      <w:pPr>
                        <w:rPr>
                          <w:rStyle w:val="Hipervnculo"/>
                          <w:lang w:val="en-US"/>
                        </w:rPr>
                      </w:pPr>
                      <w:r w:rsidRPr="00C62D9C">
                        <w:rPr>
                          <w:color w:val="000000" w:themeColor="text1"/>
                          <w:lang w:val="en-US"/>
                        </w:rPr>
                        <w:tab/>
                      </w:r>
                      <w:r w:rsidRPr="00E600D3">
                        <w:rPr>
                          <w:color w:val="000000" w:themeColor="text1"/>
                          <w:lang w:val="en-US"/>
                        </w:rPr>
                        <w:t>Sitio web:</w:t>
                      </w:r>
                      <w:r w:rsidRPr="00823F16">
                        <w:rPr>
                          <w:lang w:val="en-US"/>
                        </w:rPr>
                        <w:t xml:space="preserve"> </w:t>
                      </w:r>
                      <w:hyperlink r:id="rId242" w:history="1">
                        <w:r w:rsidRPr="00823F16">
                          <w:rPr>
                            <w:rStyle w:val="EstilodeenlacesCar"/>
                            <w:lang w:val="en-US"/>
                          </w:rPr>
                          <w:t>https://openlayers.org/</w:t>
                        </w:r>
                      </w:hyperlink>
                    </w:p>
                    <w:p w14:paraId="7B9D9FE3" w14:textId="30175C77"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43" w:history="1">
                        <w:r w:rsidRPr="00D47137">
                          <w:rPr>
                            <w:rStyle w:val="EstilodeenlacesCar"/>
                          </w:rPr>
                          <w:t>https://github.com/openlayers/openlayers</w:t>
                        </w:r>
                      </w:hyperlink>
                    </w:p>
                    <w:p w14:paraId="690BCFFB" w14:textId="77777777" w:rsidR="008A0759" w:rsidRPr="00AF72A5" w:rsidRDefault="008A0759" w:rsidP="006E72B8">
                      <w:pPr>
                        <w:tabs>
                          <w:tab w:val="left" w:pos="284"/>
                        </w:tabs>
                        <w:jc w:val="both"/>
                        <w:rPr>
                          <w:rStyle w:val="Hipervnculo"/>
                        </w:rPr>
                      </w:pPr>
                    </w:p>
                    <w:p w14:paraId="0536CE97" w14:textId="77777777" w:rsidR="008A0759" w:rsidRPr="00AF72A5" w:rsidRDefault="008A0759" w:rsidP="006E72B8">
                      <w:pPr>
                        <w:ind w:firstLine="708"/>
                        <w:jc w:val="both"/>
                      </w:pPr>
                    </w:p>
                    <w:p w14:paraId="22A03ABE" w14:textId="77777777" w:rsidR="008A0759" w:rsidRPr="00AF72A5" w:rsidRDefault="008A0759" w:rsidP="006E72B8">
                      <w:pPr>
                        <w:tabs>
                          <w:tab w:val="left" w:pos="284"/>
                        </w:tabs>
                        <w:jc w:val="both"/>
                        <w:rPr>
                          <w:color w:val="000000" w:themeColor="text1"/>
                        </w:rPr>
                      </w:pPr>
                    </w:p>
                    <w:p w14:paraId="77FA543A"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597E20AB" w14:textId="77777777" w:rsidR="008A0759" w:rsidRPr="00AF72A5" w:rsidRDefault="008A0759" w:rsidP="006E72B8">
                      <w:pPr>
                        <w:tabs>
                          <w:tab w:val="left" w:pos="284"/>
                        </w:tabs>
                        <w:jc w:val="both"/>
                        <w:rPr>
                          <w:color w:val="000000" w:themeColor="text1"/>
                        </w:rPr>
                      </w:pPr>
                    </w:p>
                    <w:p w14:paraId="56B813AA" w14:textId="77777777" w:rsidR="008A0759" w:rsidRPr="00AF72A5" w:rsidRDefault="008A0759" w:rsidP="006E72B8">
                      <w:pPr>
                        <w:tabs>
                          <w:tab w:val="left" w:pos="284"/>
                        </w:tabs>
                        <w:jc w:val="both"/>
                        <w:rPr>
                          <w:rStyle w:val="Hipervnculo"/>
                        </w:rPr>
                      </w:pPr>
                      <w:r w:rsidRPr="00AF72A5">
                        <w:rPr>
                          <w:rStyle w:val="Hipervnculo"/>
                        </w:rPr>
                        <w:t xml:space="preserve"> </w:t>
                      </w:r>
                    </w:p>
                    <w:p w14:paraId="6ED74EE6"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4FACE35"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7F235954" w14:textId="77777777" w:rsidR="009E4609" w:rsidRPr="00823F16" w:rsidRDefault="009E4609" w:rsidP="009E4609">
      <w:pPr>
        <w:spacing w:line="276" w:lineRule="auto"/>
        <w:jc w:val="both"/>
        <w:rPr>
          <w:rFonts w:ascii="Arial" w:hAnsi="Arial" w:cs="Arial"/>
        </w:rPr>
      </w:pPr>
      <w:r w:rsidRPr="00823F16">
        <w:rPr>
          <w:rFonts w:ascii="Arial" w:hAnsi="Arial" w:cs="Arial"/>
        </w:rPr>
        <w:t xml:space="preserve">Librería de JavaScript de código abierto que permite la inclusión de componentes tipo mapa en cualquier página web. </w:t>
      </w:r>
    </w:p>
    <w:p w14:paraId="0A26EE32" w14:textId="2C3113CA" w:rsidR="009E4609" w:rsidRPr="00823F16" w:rsidRDefault="009E4609" w:rsidP="009E4609">
      <w:pPr>
        <w:spacing w:line="276" w:lineRule="auto"/>
        <w:jc w:val="both"/>
        <w:rPr>
          <w:rFonts w:ascii="Arial" w:hAnsi="Arial" w:cs="Arial"/>
        </w:rPr>
      </w:pPr>
      <w:r w:rsidRPr="00823F16">
        <w:rPr>
          <w:rFonts w:ascii="Arial" w:hAnsi="Arial" w:cs="Arial"/>
        </w:rPr>
        <w:t>Algunas características:</w:t>
      </w:r>
    </w:p>
    <w:p w14:paraId="16BDF111" w14:textId="0197DDD7" w:rsidR="004A7F75" w:rsidRPr="00823F16" w:rsidRDefault="004A7F75" w:rsidP="00CC6213">
      <w:pPr>
        <w:pStyle w:val="Prrafodelista"/>
        <w:numPr>
          <w:ilvl w:val="0"/>
          <w:numId w:val="6"/>
        </w:numPr>
        <w:spacing w:line="276" w:lineRule="auto"/>
        <w:jc w:val="both"/>
        <w:rPr>
          <w:rFonts w:ascii="Arial" w:hAnsi="Arial" w:cs="Arial"/>
        </w:rPr>
      </w:pPr>
      <w:r w:rsidRPr="00823F16">
        <w:rPr>
          <w:rFonts w:ascii="Arial" w:hAnsi="Arial" w:cs="Arial"/>
        </w:rPr>
        <w:t>Funciona como un visor de mapas desde el navegador, por lo tanto, los mapas se descargan directamente del servidor de mapas, por lo que no genera tráfico en el servidor Web.</w:t>
      </w:r>
    </w:p>
    <w:p w14:paraId="128C9F40" w14:textId="77777777" w:rsidR="009E4609" w:rsidRPr="00823F16" w:rsidRDefault="009E4609" w:rsidP="00CC6213">
      <w:pPr>
        <w:pStyle w:val="Prrafodelista"/>
        <w:numPr>
          <w:ilvl w:val="0"/>
          <w:numId w:val="6"/>
        </w:numPr>
        <w:spacing w:line="276" w:lineRule="auto"/>
        <w:jc w:val="both"/>
        <w:rPr>
          <w:rFonts w:ascii="Arial" w:hAnsi="Arial" w:cs="Arial"/>
        </w:rPr>
      </w:pPr>
      <w:r w:rsidRPr="00823F16">
        <w:rPr>
          <w:rFonts w:ascii="Arial" w:hAnsi="Arial" w:cs="Arial"/>
        </w:rPr>
        <w:t xml:space="preserve">Permite superponer distintas capas y añadir diferentes características como puntos, líneas, polígonos e iconos sobre los que vincular una leyenda. </w:t>
      </w:r>
    </w:p>
    <w:p w14:paraId="37C61EBC" w14:textId="77777777" w:rsidR="009E4609" w:rsidRPr="00823F16" w:rsidRDefault="009E4609" w:rsidP="00CC6213">
      <w:pPr>
        <w:pStyle w:val="Prrafodelista"/>
        <w:numPr>
          <w:ilvl w:val="0"/>
          <w:numId w:val="6"/>
        </w:numPr>
        <w:spacing w:line="276" w:lineRule="auto"/>
        <w:jc w:val="both"/>
        <w:rPr>
          <w:rFonts w:ascii="Arial" w:hAnsi="Arial" w:cs="Arial"/>
        </w:rPr>
      </w:pPr>
      <w:r w:rsidRPr="00823F16">
        <w:rPr>
          <w:rFonts w:ascii="Arial" w:hAnsi="Arial" w:cs="Arial"/>
        </w:rPr>
        <w:t>Renderiza cualquier elemento DOM en cualquier lugar del mapa.</w:t>
      </w:r>
    </w:p>
    <w:p w14:paraId="075F1C9B" w14:textId="292CD8DE" w:rsidR="008A0759" w:rsidRPr="00F23214" w:rsidRDefault="009E4609" w:rsidP="00F23214">
      <w:pPr>
        <w:pStyle w:val="Prrafodelista"/>
        <w:numPr>
          <w:ilvl w:val="0"/>
          <w:numId w:val="6"/>
        </w:numPr>
        <w:spacing w:line="276" w:lineRule="auto"/>
        <w:jc w:val="both"/>
        <w:rPr>
          <w:rFonts w:ascii="Arial" w:hAnsi="Arial" w:cs="Arial"/>
        </w:rPr>
      </w:pPr>
      <w:r w:rsidRPr="00823F16">
        <w:rPr>
          <w:rFonts w:ascii="Arial" w:hAnsi="Arial" w:cs="Arial"/>
        </w:rPr>
        <w:t>Incorpora un set de controles básicos y una barra de herramientas de controles avanzados permitiendo embeber la funcionalidad necesaria haciendo uso del API.</w:t>
      </w:r>
      <w:r w:rsidR="00141C42" w:rsidRPr="00823F16">
        <w:rPr>
          <w:rFonts w:ascii="Arial" w:hAnsi="Arial" w:cs="Arial"/>
        </w:rPr>
        <w:t xml:space="preserve"> </w:t>
      </w:r>
    </w:p>
    <w:p w14:paraId="547A62DA" w14:textId="4498F0A5" w:rsidR="006E72B8" w:rsidRDefault="006E72B8" w:rsidP="00BC4573">
      <w:pPr>
        <w:pStyle w:val="Ttulo4"/>
        <w:numPr>
          <w:ilvl w:val="2"/>
          <w:numId w:val="48"/>
        </w:numPr>
      </w:pPr>
      <w:bookmarkStart w:id="39" w:name="_Toc66865509"/>
      <w:r>
        <w:t>OpenStreetMap</w:t>
      </w:r>
      <w:bookmarkEnd w:id="39"/>
    </w:p>
    <w:p w14:paraId="419C4AFC" w14:textId="1A747B54" w:rsidR="006E72B8" w:rsidRPr="006E72B8" w:rsidRDefault="006E72B8" w:rsidP="006E72B8">
      <w:r>
        <w:rPr>
          <w:noProof/>
          <w:lang w:eastAsia="es-ES"/>
        </w:rPr>
        <mc:AlternateContent>
          <mc:Choice Requires="wps">
            <w:drawing>
              <wp:inline distT="0" distB="0" distL="0" distR="0" wp14:anchorId="01AC007D" wp14:editId="21DBA951">
                <wp:extent cx="5400040" cy="1828800"/>
                <wp:effectExtent l="0" t="0" r="0" b="0"/>
                <wp:docPr id="32" name="Rectángulo 32"/>
                <wp:cNvGraphicFramePr/>
                <a:graphic xmlns:a="http://schemas.openxmlformats.org/drawingml/2006/main">
                  <a:graphicData uri="http://schemas.microsoft.com/office/word/2010/wordprocessingShape">
                    <wps:wsp>
                      <wps:cNvSpPr/>
                      <wps:spPr>
                        <a:xfrm>
                          <a:off x="0" y="0"/>
                          <a:ext cx="5400040" cy="1828800"/>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0D303B6" w14:textId="0491B962"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 y API</w:t>
                            </w:r>
                          </w:p>
                          <w:p w14:paraId="378B5A77" w14:textId="3A6B422D"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44" w:history="1">
                              <w:r w:rsidRPr="00823F16">
                                <w:rPr>
                                  <w:rStyle w:val="EstilodeenlacesCar"/>
                                </w:rPr>
                                <w:t>Open DataBase License (ODbL)</w:t>
                              </w:r>
                            </w:hyperlink>
                          </w:p>
                          <w:p w14:paraId="48B46967" w14:textId="47792D2D" w:rsidR="008A0759" w:rsidRPr="00AF72A5" w:rsidRDefault="008A0759" w:rsidP="006E72B8">
                            <w:pPr>
                              <w:rPr>
                                <w:color w:val="000000" w:themeColor="text1"/>
                              </w:rPr>
                            </w:pPr>
                            <w:r>
                              <w:rPr>
                                <w:b/>
                                <w:color w:val="000000" w:themeColor="text1"/>
                              </w:rPr>
                              <w:t>Coste:</w:t>
                            </w:r>
                            <w:r>
                              <w:rPr>
                                <w:color w:val="000000" w:themeColor="text1"/>
                              </w:rPr>
                              <w:t xml:space="preserve"> Aplicación web y API gratuitas</w:t>
                            </w:r>
                          </w:p>
                          <w:p w14:paraId="781A4AF6" w14:textId="77777777" w:rsidR="008A0759" w:rsidRPr="00823F16" w:rsidRDefault="008A0759" w:rsidP="006E72B8">
                            <w:pPr>
                              <w:rPr>
                                <w:b/>
                                <w:color w:val="000000" w:themeColor="text1"/>
                                <w:lang w:val="en-US"/>
                              </w:rPr>
                            </w:pPr>
                            <w:r w:rsidRPr="00823F16">
                              <w:rPr>
                                <w:b/>
                                <w:color w:val="000000" w:themeColor="text1"/>
                                <w:lang w:val="en-US"/>
                              </w:rPr>
                              <w:t xml:space="preserve">Enlaces: </w:t>
                            </w:r>
                          </w:p>
                          <w:p w14:paraId="23BAC75D" w14:textId="57DA4CAC" w:rsidR="008A0759" w:rsidRPr="001F592D" w:rsidRDefault="008A0759" w:rsidP="006E72B8">
                            <w:pPr>
                              <w:rPr>
                                <w:rStyle w:val="Hipervnculo"/>
                                <w:lang w:val="en-US"/>
                              </w:rPr>
                            </w:pPr>
                            <w:r w:rsidRPr="00823F16">
                              <w:rPr>
                                <w:color w:val="000000" w:themeColor="text1"/>
                                <w:lang w:val="en-US"/>
                              </w:rPr>
                              <w:tab/>
                              <w:t>Sitio web:</w:t>
                            </w:r>
                            <w:r w:rsidRPr="001F592D">
                              <w:rPr>
                                <w:lang w:val="en-US"/>
                              </w:rPr>
                              <w:t xml:space="preserve"> </w:t>
                            </w:r>
                            <w:hyperlink r:id="rId245" w:history="1">
                              <w:r w:rsidRPr="00823F16">
                                <w:rPr>
                                  <w:rStyle w:val="EstilodeenlacesCar"/>
                                  <w:lang w:val="en-US"/>
                                </w:rPr>
                                <w:t>https://www.openstreetmap.org/</w:t>
                              </w:r>
                            </w:hyperlink>
                          </w:p>
                          <w:p w14:paraId="4F7F0856" w14:textId="30EB2900"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46" w:history="1">
                              <w:r w:rsidRPr="00D47137">
                                <w:rPr>
                                  <w:rStyle w:val="EstilodeenlacesCar"/>
                                </w:rPr>
                                <w:t>https://github.com/openstreetmap</w:t>
                              </w:r>
                            </w:hyperlink>
                          </w:p>
                          <w:p w14:paraId="576FA501" w14:textId="77777777" w:rsidR="008A0759" w:rsidRPr="00AF72A5" w:rsidRDefault="008A0759" w:rsidP="006E72B8">
                            <w:pPr>
                              <w:tabs>
                                <w:tab w:val="left" w:pos="284"/>
                              </w:tabs>
                              <w:jc w:val="both"/>
                              <w:rPr>
                                <w:rStyle w:val="Hipervnculo"/>
                              </w:rPr>
                            </w:pPr>
                          </w:p>
                          <w:p w14:paraId="711A086D" w14:textId="77777777" w:rsidR="008A0759" w:rsidRPr="00AF72A5" w:rsidRDefault="008A0759" w:rsidP="006E72B8">
                            <w:pPr>
                              <w:ind w:firstLine="708"/>
                              <w:jc w:val="both"/>
                            </w:pPr>
                          </w:p>
                          <w:p w14:paraId="0EC2417A" w14:textId="77777777" w:rsidR="008A0759" w:rsidRPr="00AF72A5" w:rsidRDefault="008A0759" w:rsidP="006E72B8">
                            <w:pPr>
                              <w:tabs>
                                <w:tab w:val="left" w:pos="284"/>
                              </w:tabs>
                              <w:jc w:val="both"/>
                              <w:rPr>
                                <w:color w:val="000000" w:themeColor="text1"/>
                              </w:rPr>
                            </w:pPr>
                          </w:p>
                          <w:p w14:paraId="4D568CCF"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0C64B07A" w14:textId="77777777" w:rsidR="008A0759" w:rsidRPr="00AF72A5" w:rsidRDefault="008A0759" w:rsidP="006E72B8">
                            <w:pPr>
                              <w:tabs>
                                <w:tab w:val="left" w:pos="284"/>
                              </w:tabs>
                              <w:jc w:val="both"/>
                              <w:rPr>
                                <w:color w:val="000000" w:themeColor="text1"/>
                              </w:rPr>
                            </w:pPr>
                          </w:p>
                          <w:p w14:paraId="0DD2F28B" w14:textId="77777777" w:rsidR="008A0759" w:rsidRPr="00AF72A5" w:rsidRDefault="008A0759" w:rsidP="006E72B8">
                            <w:pPr>
                              <w:tabs>
                                <w:tab w:val="left" w:pos="284"/>
                              </w:tabs>
                              <w:jc w:val="both"/>
                              <w:rPr>
                                <w:rStyle w:val="Hipervnculo"/>
                              </w:rPr>
                            </w:pPr>
                            <w:r w:rsidRPr="00AF72A5">
                              <w:rPr>
                                <w:rStyle w:val="Hipervnculo"/>
                              </w:rPr>
                              <w:t xml:space="preserve"> </w:t>
                            </w:r>
                          </w:p>
                          <w:p w14:paraId="70AF7724"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167A8635"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1AC007D" id="Rectángulo 32" o:spid="_x0000_s1056" style="width:425.2pt;height:2in;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" fillcolor="#ededed [662]" stroked="f" strokeweight="2.25pt">
                <v:textbox inset="6mm,1mm,6mm,1mm">
                  <w:txbxContent>
                    <w:p w14:paraId="20D303B6" w14:textId="0491B962"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web y API</w:t>
                      </w:r>
                    </w:p>
                    <w:p w14:paraId="378B5A77" w14:textId="3A6B422D" w:rsidR="008A0759" w:rsidRDefault="008A0759" w:rsidP="006E72B8">
                      <w:pPr>
                        <w:rPr>
                          <w:color w:val="000000" w:themeColor="text1"/>
                        </w:rPr>
                      </w:pPr>
                      <w:r w:rsidRPr="00823F16">
                        <w:rPr>
                          <w:b/>
                          <w:color w:val="000000" w:themeColor="text1"/>
                        </w:rPr>
                        <w:t>Licencia:</w:t>
                      </w:r>
                      <w:r w:rsidRPr="00AF72A5">
                        <w:rPr>
                          <w:color w:val="000000" w:themeColor="text1"/>
                        </w:rPr>
                        <w:t xml:space="preserve"> </w:t>
                      </w:r>
                      <w:hyperlink r:id="rId247" w:history="1">
                        <w:r w:rsidRPr="00823F16">
                          <w:rPr>
                            <w:rStyle w:val="EstilodeenlacesCar"/>
                          </w:rPr>
                          <w:t>Open DataBase License (ODbL)</w:t>
                        </w:r>
                      </w:hyperlink>
                    </w:p>
                    <w:p w14:paraId="48B46967" w14:textId="47792D2D" w:rsidR="008A0759" w:rsidRPr="00AF72A5" w:rsidRDefault="008A0759" w:rsidP="006E72B8">
                      <w:pPr>
                        <w:rPr>
                          <w:color w:val="000000" w:themeColor="text1"/>
                        </w:rPr>
                      </w:pPr>
                      <w:r>
                        <w:rPr>
                          <w:b/>
                          <w:color w:val="000000" w:themeColor="text1"/>
                        </w:rPr>
                        <w:t>Coste:</w:t>
                      </w:r>
                      <w:r>
                        <w:rPr>
                          <w:color w:val="000000" w:themeColor="text1"/>
                        </w:rPr>
                        <w:t xml:space="preserve"> Aplicación web y API gratuitas</w:t>
                      </w:r>
                    </w:p>
                    <w:p w14:paraId="781A4AF6" w14:textId="77777777" w:rsidR="008A0759" w:rsidRPr="00823F16" w:rsidRDefault="008A0759" w:rsidP="006E72B8">
                      <w:pPr>
                        <w:rPr>
                          <w:b/>
                          <w:color w:val="000000" w:themeColor="text1"/>
                          <w:lang w:val="en-US"/>
                        </w:rPr>
                      </w:pPr>
                      <w:r w:rsidRPr="00823F16">
                        <w:rPr>
                          <w:b/>
                          <w:color w:val="000000" w:themeColor="text1"/>
                          <w:lang w:val="en-US"/>
                        </w:rPr>
                        <w:t xml:space="preserve">Enlaces: </w:t>
                      </w:r>
                    </w:p>
                    <w:p w14:paraId="23BAC75D" w14:textId="57DA4CAC" w:rsidR="008A0759" w:rsidRPr="001F592D" w:rsidRDefault="008A0759" w:rsidP="006E72B8">
                      <w:pPr>
                        <w:rPr>
                          <w:rStyle w:val="Hipervnculo"/>
                          <w:lang w:val="en-US"/>
                        </w:rPr>
                      </w:pPr>
                      <w:r w:rsidRPr="00823F16">
                        <w:rPr>
                          <w:color w:val="000000" w:themeColor="text1"/>
                          <w:lang w:val="en-US"/>
                        </w:rPr>
                        <w:tab/>
                        <w:t>Sitio web:</w:t>
                      </w:r>
                      <w:r w:rsidRPr="001F592D">
                        <w:rPr>
                          <w:lang w:val="en-US"/>
                        </w:rPr>
                        <w:t xml:space="preserve"> </w:t>
                      </w:r>
                      <w:hyperlink r:id="rId248" w:history="1">
                        <w:r w:rsidRPr="00823F16">
                          <w:rPr>
                            <w:rStyle w:val="EstilodeenlacesCar"/>
                            <w:lang w:val="en-US"/>
                          </w:rPr>
                          <w:t>https://www.openstreetmap.org/</w:t>
                        </w:r>
                      </w:hyperlink>
                    </w:p>
                    <w:p w14:paraId="4F7F0856" w14:textId="30EB2900" w:rsidR="008A0759" w:rsidRPr="006E72B8" w:rsidRDefault="008A0759" w:rsidP="006E72B8">
                      <w:pPr>
                        <w:ind w:firstLine="708"/>
                        <w:jc w:val="both"/>
                        <w:rPr>
                          <w:rStyle w:val="Hipervnculo"/>
                          <w:color w:val="auto"/>
                          <w:u w:val="none"/>
                        </w:rPr>
                      </w:pPr>
                      <w:r w:rsidRPr="006E72B8">
                        <w:rPr>
                          <w:color w:val="000000" w:themeColor="text1"/>
                        </w:rPr>
                        <w:t xml:space="preserve">Repositorio de GitHub: </w:t>
                      </w:r>
                      <w:hyperlink r:id="rId249" w:history="1">
                        <w:r w:rsidRPr="00D47137">
                          <w:rPr>
                            <w:rStyle w:val="EstilodeenlacesCar"/>
                          </w:rPr>
                          <w:t>https://github.com/openstreetmap</w:t>
                        </w:r>
                      </w:hyperlink>
                    </w:p>
                    <w:p w14:paraId="576FA501" w14:textId="77777777" w:rsidR="008A0759" w:rsidRPr="00AF72A5" w:rsidRDefault="008A0759" w:rsidP="006E72B8">
                      <w:pPr>
                        <w:tabs>
                          <w:tab w:val="left" w:pos="284"/>
                        </w:tabs>
                        <w:jc w:val="both"/>
                        <w:rPr>
                          <w:rStyle w:val="Hipervnculo"/>
                        </w:rPr>
                      </w:pPr>
                    </w:p>
                    <w:p w14:paraId="711A086D" w14:textId="77777777" w:rsidR="008A0759" w:rsidRPr="00AF72A5" w:rsidRDefault="008A0759" w:rsidP="006E72B8">
                      <w:pPr>
                        <w:ind w:firstLine="708"/>
                        <w:jc w:val="both"/>
                      </w:pPr>
                    </w:p>
                    <w:p w14:paraId="0EC2417A" w14:textId="77777777" w:rsidR="008A0759" w:rsidRPr="00AF72A5" w:rsidRDefault="008A0759" w:rsidP="006E72B8">
                      <w:pPr>
                        <w:tabs>
                          <w:tab w:val="left" w:pos="284"/>
                        </w:tabs>
                        <w:jc w:val="both"/>
                        <w:rPr>
                          <w:color w:val="000000" w:themeColor="text1"/>
                        </w:rPr>
                      </w:pPr>
                    </w:p>
                    <w:p w14:paraId="4D568CCF"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0C64B07A" w14:textId="77777777" w:rsidR="008A0759" w:rsidRPr="00AF72A5" w:rsidRDefault="008A0759" w:rsidP="006E72B8">
                      <w:pPr>
                        <w:tabs>
                          <w:tab w:val="left" w:pos="284"/>
                        </w:tabs>
                        <w:jc w:val="both"/>
                        <w:rPr>
                          <w:color w:val="000000" w:themeColor="text1"/>
                        </w:rPr>
                      </w:pPr>
                    </w:p>
                    <w:p w14:paraId="0DD2F28B" w14:textId="77777777" w:rsidR="008A0759" w:rsidRPr="00AF72A5" w:rsidRDefault="008A0759" w:rsidP="006E72B8">
                      <w:pPr>
                        <w:tabs>
                          <w:tab w:val="left" w:pos="284"/>
                        </w:tabs>
                        <w:jc w:val="both"/>
                        <w:rPr>
                          <w:rStyle w:val="Hipervnculo"/>
                        </w:rPr>
                      </w:pPr>
                      <w:r w:rsidRPr="00AF72A5">
                        <w:rPr>
                          <w:rStyle w:val="Hipervnculo"/>
                        </w:rPr>
                        <w:t xml:space="preserve"> </w:t>
                      </w:r>
                    </w:p>
                    <w:p w14:paraId="70AF7724"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167A8635"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67FCD007" w14:textId="35B55A31" w:rsidR="009E4609" w:rsidRPr="00823F16" w:rsidRDefault="009E4609" w:rsidP="009E4609">
      <w:pPr>
        <w:spacing w:line="276" w:lineRule="auto"/>
        <w:jc w:val="both"/>
        <w:rPr>
          <w:rFonts w:ascii="Arial" w:hAnsi="Arial" w:cs="Arial"/>
        </w:rPr>
      </w:pPr>
      <w:r w:rsidRPr="00823F16">
        <w:rPr>
          <w:rFonts w:ascii="Arial" w:hAnsi="Arial" w:cs="Arial"/>
        </w:rPr>
        <w:t xml:space="preserve">Proyecto colaborativo de creación de mapas libres y editables. Los mapas se crean utilizando información geográfica capturada con dispositivos GPS, ortofotos y otras fuentes de dominio público. Tanto la cartografía, como los datos vectoriales almacenados en su base de datos, se </w:t>
      </w:r>
      <w:r w:rsidR="0068234F" w:rsidRPr="00823F16">
        <w:rPr>
          <w:rFonts w:ascii="Arial" w:hAnsi="Arial" w:cs="Arial"/>
        </w:rPr>
        <w:t>distribuyen</w:t>
      </w:r>
      <w:r w:rsidRPr="00823F16">
        <w:rPr>
          <w:rFonts w:ascii="Arial" w:hAnsi="Arial" w:cs="Arial"/>
        </w:rPr>
        <w:t xml:space="preserve"> bajo licencia abierta Open Database License (ODbL). </w:t>
      </w:r>
    </w:p>
    <w:p w14:paraId="45B4B54C" w14:textId="7C7E1EE9" w:rsidR="00BC4E18" w:rsidRPr="00823F16" w:rsidRDefault="00BC4E18" w:rsidP="009E4609">
      <w:pPr>
        <w:spacing w:line="276" w:lineRule="auto"/>
        <w:jc w:val="both"/>
        <w:rPr>
          <w:rFonts w:ascii="Arial" w:hAnsi="Arial" w:cs="Arial"/>
        </w:rPr>
      </w:pPr>
      <w:r w:rsidRPr="00823F16">
        <w:rPr>
          <w:rFonts w:ascii="Arial" w:hAnsi="Arial" w:cs="Arial"/>
        </w:rPr>
        <w:t xml:space="preserve">Las características principales que presenta esta herramienta son: </w:t>
      </w:r>
    </w:p>
    <w:p w14:paraId="68C5964D" w14:textId="77777777" w:rsidR="009E4609" w:rsidRPr="00823F16" w:rsidRDefault="009E4609" w:rsidP="00823F16">
      <w:pPr>
        <w:pStyle w:val="Prrafodelista"/>
        <w:numPr>
          <w:ilvl w:val="0"/>
          <w:numId w:val="37"/>
        </w:numPr>
        <w:spacing w:line="276" w:lineRule="auto"/>
        <w:jc w:val="both"/>
        <w:rPr>
          <w:rFonts w:ascii="Arial" w:hAnsi="Arial" w:cs="Arial"/>
        </w:rPr>
      </w:pPr>
      <w:r w:rsidRPr="00823F16">
        <w:rPr>
          <w:rFonts w:ascii="Arial" w:hAnsi="Arial" w:cs="Arial"/>
        </w:rPr>
        <w:lastRenderedPageBreak/>
        <w:t xml:space="preserve">Los usuarios registrados pueden subir sus trazas desde el GPS y crear y corregir datos vectoriales mediante herramientas de edición creadas por la comunidad OpenStreetMap. </w:t>
      </w:r>
    </w:p>
    <w:p w14:paraId="5E5C1FC1" w14:textId="2521018E" w:rsidR="00BC4E18" w:rsidRPr="00823F16" w:rsidRDefault="00BC4E18" w:rsidP="00823F16">
      <w:pPr>
        <w:pStyle w:val="Prrafodelista"/>
        <w:numPr>
          <w:ilvl w:val="0"/>
          <w:numId w:val="37"/>
        </w:numPr>
        <w:spacing w:line="276" w:lineRule="auto"/>
        <w:jc w:val="both"/>
        <w:rPr>
          <w:rFonts w:ascii="Arial" w:hAnsi="Arial" w:cs="Arial"/>
        </w:rPr>
      </w:pPr>
      <w:r w:rsidRPr="00823F16">
        <w:rPr>
          <w:rFonts w:ascii="Arial" w:hAnsi="Arial" w:cs="Arial"/>
        </w:rPr>
        <w:t>U</w:t>
      </w:r>
      <w:r w:rsidR="009E4609" w:rsidRPr="00823F16">
        <w:rPr>
          <w:rFonts w:ascii="Arial" w:hAnsi="Arial" w:cs="Arial"/>
        </w:rPr>
        <w:t xml:space="preserve">tiliza una estructura de datos topológica que se almacena en el </w:t>
      </w:r>
      <w:hyperlink r:id="rId250">
        <w:r w:rsidR="009E4609" w:rsidRPr="00823F16">
          <w:rPr>
            <w:rStyle w:val="EstilodeenlacesCar"/>
            <w:rFonts w:ascii="Arial" w:hAnsi="Arial" w:cs="Arial"/>
          </w:rPr>
          <w:t>datum WGS84 lat/lon (EPSG:4326)</w:t>
        </w:r>
      </w:hyperlink>
      <w:r w:rsidR="009E4609" w:rsidRPr="00823F16">
        <w:rPr>
          <w:rFonts w:ascii="Arial" w:hAnsi="Arial" w:cs="Arial"/>
        </w:rPr>
        <w:t xml:space="preserve"> como sistema de referencia de coordenadas. </w:t>
      </w:r>
    </w:p>
    <w:p w14:paraId="1F14518F" w14:textId="6A323956" w:rsidR="00823F16" w:rsidRPr="008A0759" w:rsidRDefault="009E4609" w:rsidP="008A0759">
      <w:pPr>
        <w:pStyle w:val="Prrafodelista"/>
        <w:numPr>
          <w:ilvl w:val="0"/>
          <w:numId w:val="37"/>
        </w:numPr>
        <w:spacing w:line="276" w:lineRule="auto"/>
        <w:jc w:val="both"/>
        <w:rPr>
          <w:rFonts w:ascii="Arial" w:hAnsi="Arial" w:cs="Arial"/>
        </w:rPr>
      </w:pPr>
      <w:r w:rsidRPr="00823F16">
        <w:rPr>
          <w:rFonts w:ascii="Arial" w:hAnsi="Arial" w:cs="Arial"/>
        </w:rPr>
        <w:t>Los elementos básicos</w:t>
      </w:r>
      <w:r w:rsidR="00BC4E18" w:rsidRPr="00823F16">
        <w:rPr>
          <w:rFonts w:ascii="Arial" w:hAnsi="Arial" w:cs="Arial"/>
        </w:rPr>
        <w:t xml:space="preserve"> de la cartografía</w:t>
      </w:r>
      <w:r w:rsidRPr="00823F16">
        <w:rPr>
          <w:rFonts w:ascii="Arial" w:hAnsi="Arial" w:cs="Arial"/>
        </w:rPr>
        <w:t xml:space="preserve"> </w:t>
      </w:r>
      <w:r w:rsidR="00BC4E18" w:rsidRPr="00823F16">
        <w:rPr>
          <w:rFonts w:ascii="Arial" w:hAnsi="Arial" w:cs="Arial"/>
        </w:rPr>
        <w:t>son los nodos, vías y relaciones entre grupos de nodos y/o vías con características similares que</w:t>
      </w:r>
      <w:r w:rsidRPr="00823F16">
        <w:rPr>
          <w:rFonts w:ascii="Arial" w:hAnsi="Arial" w:cs="Arial"/>
        </w:rPr>
        <w:t xml:space="preserve"> se mantienen editando la </w:t>
      </w:r>
      <w:hyperlink r:id="rId251">
        <w:r w:rsidRPr="00823F16">
          <w:rPr>
            <w:rStyle w:val="EstilodeenlacesCar"/>
            <w:rFonts w:ascii="Arial" w:hAnsi="Arial" w:cs="Arial"/>
          </w:rPr>
          <w:t>wiki</w:t>
        </w:r>
      </w:hyperlink>
      <w:r w:rsidRPr="00823F16">
        <w:rPr>
          <w:rFonts w:ascii="Arial" w:hAnsi="Arial" w:cs="Arial"/>
        </w:rPr>
        <w:t xml:space="preserve"> del proyecto. </w:t>
      </w:r>
    </w:p>
    <w:p w14:paraId="01B03643" w14:textId="60CDC27E" w:rsidR="006E72B8" w:rsidRDefault="00DC7724" w:rsidP="00BC4573">
      <w:pPr>
        <w:pStyle w:val="Ttulo4"/>
        <w:numPr>
          <w:ilvl w:val="2"/>
          <w:numId w:val="48"/>
        </w:numPr>
      </w:pPr>
      <w:bookmarkStart w:id="40" w:name="_Toc66865510"/>
      <w:r>
        <w:t>Geocoder y Geopy</w:t>
      </w:r>
      <w:bookmarkEnd w:id="40"/>
    </w:p>
    <w:p w14:paraId="05A44A66" w14:textId="1DE560E5" w:rsidR="006E72B8" w:rsidRPr="006E72B8" w:rsidRDefault="006E72B8" w:rsidP="006E72B8">
      <w:r>
        <w:rPr>
          <w:noProof/>
          <w:lang w:eastAsia="es-ES"/>
        </w:rPr>
        <mc:AlternateContent>
          <mc:Choice Requires="wps">
            <w:drawing>
              <wp:inline distT="0" distB="0" distL="0" distR="0" wp14:anchorId="03C2E0A0" wp14:editId="51B022A6">
                <wp:extent cx="5400040" cy="2952750"/>
                <wp:effectExtent l="0" t="0" r="0" b="0"/>
                <wp:docPr id="33" name="Rectángulo 33"/>
                <wp:cNvGraphicFramePr/>
                <a:graphic xmlns:a="http://schemas.openxmlformats.org/drawingml/2006/main">
                  <a:graphicData uri="http://schemas.microsoft.com/office/word/2010/wordprocessingShape">
                    <wps:wsp>
                      <wps:cNvSpPr/>
                      <wps:spPr>
                        <a:xfrm>
                          <a:off x="0" y="0"/>
                          <a:ext cx="5400040" cy="2952750"/>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214D9D6" w14:textId="296DD652"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Librerías</w:t>
                            </w:r>
                            <w:r>
                              <w:rPr>
                                <w:b/>
                                <w:color w:val="000000" w:themeColor="text1"/>
                              </w:rPr>
                              <w:t xml:space="preserve"> </w:t>
                            </w:r>
                            <w:r w:rsidRPr="00823F16">
                              <w:rPr>
                                <w:color w:val="000000" w:themeColor="text1"/>
                              </w:rPr>
                              <w:t>Python</w:t>
                            </w:r>
                          </w:p>
                          <w:p w14:paraId="2C1C3478" w14:textId="4277F788" w:rsidR="008A0759" w:rsidRDefault="008A0759" w:rsidP="006E72B8">
                            <w:pPr>
                              <w:rPr>
                                <w:color w:val="000000" w:themeColor="text1"/>
                              </w:rPr>
                            </w:pPr>
                            <w:r w:rsidRPr="00823F16">
                              <w:rPr>
                                <w:b/>
                                <w:color w:val="000000" w:themeColor="text1"/>
                              </w:rPr>
                              <w:t>Licencia:</w:t>
                            </w:r>
                            <w:r>
                              <w:rPr>
                                <w:color w:val="000000" w:themeColor="text1"/>
                              </w:rPr>
                              <w:t xml:space="preserve"> </w:t>
                            </w:r>
                            <w:hyperlink r:id="rId252" w:history="1">
                              <w:r w:rsidRPr="00823F16">
                                <w:rPr>
                                  <w:rStyle w:val="EstilodeenlacesCar"/>
                                </w:rPr>
                                <w:t>MIT</w:t>
                              </w:r>
                            </w:hyperlink>
                          </w:p>
                          <w:p w14:paraId="3F0A1526" w14:textId="75C3CF1E" w:rsidR="008A0759" w:rsidRPr="00AF72A5" w:rsidRDefault="008A0759" w:rsidP="006E72B8">
                            <w:pPr>
                              <w:rPr>
                                <w:color w:val="000000" w:themeColor="text1"/>
                              </w:rPr>
                            </w:pPr>
                            <w:r>
                              <w:rPr>
                                <w:b/>
                                <w:color w:val="000000" w:themeColor="text1"/>
                              </w:rPr>
                              <w:t>Coste:</w:t>
                            </w:r>
                            <w:r>
                              <w:rPr>
                                <w:color w:val="000000" w:themeColor="text1"/>
                              </w:rPr>
                              <w:t xml:space="preserve"> Librerías gratuitas</w:t>
                            </w:r>
                          </w:p>
                          <w:p w14:paraId="7A864376" w14:textId="77777777" w:rsidR="008A0759" w:rsidRPr="00823F16" w:rsidRDefault="008A0759" w:rsidP="006E72B8">
                            <w:pPr>
                              <w:rPr>
                                <w:b/>
                                <w:color w:val="000000" w:themeColor="text1"/>
                              </w:rPr>
                            </w:pPr>
                            <w:r w:rsidRPr="00823F16">
                              <w:rPr>
                                <w:b/>
                                <w:color w:val="000000" w:themeColor="text1"/>
                              </w:rPr>
                              <w:t xml:space="preserve">Enlaces: </w:t>
                            </w:r>
                          </w:p>
                          <w:p w14:paraId="4D990DA3" w14:textId="6742B181" w:rsidR="008A0759" w:rsidRPr="00823F16" w:rsidRDefault="008A0759" w:rsidP="006E72B8">
                            <w:pPr>
                              <w:rPr>
                                <w:b/>
                                <w:color w:val="000000" w:themeColor="text1"/>
                              </w:rPr>
                            </w:pPr>
                            <w:r>
                              <w:rPr>
                                <w:color w:val="000000" w:themeColor="text1"/>
                              </w:rPr>
                              <w:tab/>
                            </w:r>
                            <w:r w:rsidRPr="00823F16">
                              <w:rPr>
                                <w:b/>
                                <w:color w:val="000000" w:themeColor="text1"/>
                              </w:rPr>
                              <w:t xml:space="preserve">Geocoder: </w:t>
                            </w:r>
                          </w:p>
                          <w:p w14:paraId="11631CDE" w14:textId="58BD9F23" w:rsidR="008A0759" w:rsidRPr="006E72B8" w:rsidRDefault="008A0759" w:rsidP="006E72B8">
                            <w:pPr>
                              <w:rPr>
                                <w:rStyle w:val="Hipervnculo"/>
                              </w:rPr>
                            </w:pPr>
                            <w:r>
                              <w:rPr>
                                <w:color w:val="000000" w:themeColor="text1"/>
                              </w:rPr>
                              <w:tab/>
                            </w:r>
                            <w:r>
                              <w:rPr>
                                <w:color w:val="000000" w:themeColor="text1"/>
                              </w:rPr>
                              <w:tab/>
                              <w:t xml:space="preserve">Página web: </w:t>
                            </w:r>
                            <w:hyperlink r:id="rId253">
                              <w:r w:rsidRPr="00D47137">
                                <w:rPr>
                                  <w:rStyle w:val="EstilodeenlacesCar"/>
                                </w:rPr>
                                <w:t>https://geocoder.readthedocs.io/</w:t>
                              </w:r>
                            </w:hyperlink>
                          </w:p>
                          <w:p w14:paraId="528F582E" w14:textId="7FD3C230" w:rsidR="008A0759" w:rsidRDefault="008A0759" w:rsidP="006E72B8">
                            <w:pPr>
                              <w:ind w:left="708" w:firstLine="708"/>
                              <w:jc w:val="both"/>
                              <w:rPr>
                                <w:rStyle w:val="Hipervnculo"/>
                              </w:rPr>
                            </w:pPr>
                            <w:r w:rsidRPr="006E72B8">
                              <w:rPr>
                                <w:color w:val="000000" w:themeColor="text1"/>
                              </w:rPr>
                              <w:t xml:space="preserve">Repositorio de GitHub: </w:t>
                            </w:r>
                            <w:hyperlink r:id="rId254">
                              <w:r w:rsidRPr="00D47137">
                                <w:rPr>
                                  <w:rStyle w:val="EstilodeenlacesCar"/>
                                </w:rPr>
                                <w:t>https://github.com/DenisCarriere/geocoder</w:t>
                              </w:r>
                            </w:hyperlink>
                          </w:p>
                          <w:p w14:paraId="79CDB7C6" w14:textId="79047B7D" w:rsidR="008A0759" w:rsidRPr="00823F16" w:rsidRDefault="008A0759" w:rsidP="000F5BF5">
                            <w:pPr>
                              <w:jc w:val="both"/>
                              <w:rPr>
                                <w:rStyle w:val="Hipervnculo"/>
                                <w:b/>
                                <w:color w:val="auto"/>
                                <w:u w:val="none"/>
                              </w:rPr>
                            </w:pPr>
                            <w:r>
                              <w:rPr>
                                <w:color w:val="000000" w:themeColor="text1"/>
                              </w:rPr>
                              <w:tab/>
                            </w:r>
                            <w:r w:rsidRPr="00823F16">
                              <w:rPr>
                                <w:b/>
                                <w:color w:val="000000" w:themeColor="text1"/>
                              </w:rPr>
                              <w:t>GeoPy:</w:t>
                            </w:r>
                            <w:r w:rsidRPr="00823F16">
                              <w:rPr>
                                <w:rStyle w:val="Hipervnculo"/>
                                <w:b/>
                                <w:color w:val="auto"/>
                                <w:u w:val="none"/>
                              </w:rPr>
                              <w:t xml:space="preserve"> </w:t>
                            </w:r>
                          </w:p>
                          <w:p w14:paraId="3C02625F" w14:textId="1EC27374" w:rsidR="008A0759" w:rsidRDefault="008A0759" w:rsidP="000F5BF5">
                            <w:pPr>
                              <w:jc w:val="both"/>
                              <w:rPr>
                                <w:rStyle w:val="Hipervnculo"/>
                              </w:rPr>
                            </w:pPr>
                            <w:r>
                              <w:rPr>
                                <w:rStyle w:val="Hipervnculo"/>
                                <w:color w:val="auto"/>
                                <w:u w:val="none"/>
                              </w:rPr>
                              <w:tab/>
                            </w:r>
                            <w:r>
                              <w:rPr>
                                <w:rStyle w:val="Hipervnculo"/>
                                <w:color w:val="auto"/>
                                <w:u w:val="none"/>
                              </w:rPr>
                              <w:tab/>
                            </w:r>
                            <w:r>
                              <w:rPr>
                                <w:color w:val="000000" w:themeColor="text1"/>
                              </w:rPr>
                              <w:t xml:space="preserve">Página web: </w:t>
                            </w:r>
                            <w:hyperlink r:id="rId255">
                              <w:r w:rsidRPr="00D47137">
                                <w:rPr>
                                  <w:rStyle w:val="EstilodeenlacesCar"/>
                                </w:rPr>
                                <w:t>https://geopy.readthedocs.io/en/stable/</w:t>
                              </w:r>
                            </w:hyperlink>
                          </w:p>
                          <w:p w14:paraId="25E44632" w14:textId="105ADAA0" w:rsidR="008A0759" w:rsidRPr="00823F16" w:rsidRDefault="008A0759" w:rsidP="006E72B8">
                            <w:pPr>
                              <w:tabs>
                                <w:tab w:val="left" w:pos="284"/>
                              </w:tabs>
                              <w:jc w:val="both"/>
                              <w:rPr>
                                <w:color w:val="00B0F0"/>
                                <w:u w:val="single" w:color="00B0F0"/>
                              </w:rPr>
                            </w:pPr>
                            <w:r>
                              <w:rPr>
                                <w:color w:val="000000" w:themeColor="text1"/>
                              </w:rPr>
                              <w:tab/>
                            </w:r>
                            <w:r>
                              <w:rPr>
                                <w:color w:val="000000" w:themeColor="text1"/>
                              </w:rPr>
                              <w:tab/>
                            </w:r>
                            <w:r>
                              <w:rPr>
                                <w:color w:val="000000" w:themeColor="text1"/>
                              </w:rPr>
                              <w:tab/>
                              <w:t>Repositorio de GitHub:</w:t>
                            </w:r>
                            <w:r w:rsidRPr="00D47137">
                              <w:rPr>
                                <w:rStyle w:val="EstilodeenlacesCar"/>
                              </w:rPr>
                              <w:t xml:space="preserve"> </w:t>
                            </w:r>
                            <w:hyperlink r:id="rId256">
                              <w:r w:rsidRPr="00D47137">
                                <w:rPr>
                                  <w:rStyle w:val="EstilodeenlacesCar"/>
                                </w:rPr>
                                <w:t>https://github.com/geopy/geopy/</w:t>
                              </w:r>
                            </w:hyperlink>
                          </w:p>
                          <w:p w14:paraId="4165B79E"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7641FEDD" w14:textId="77777777" w:rsidR="008A0759" w:rsidRPr="00AF72A5" w:rsidRDefault="008A0759" w:rsidP="006E72B8">
                            <w:pPr>
                              <w:tabs>
                                <w:tab w:val="left" w:pos="284"/>
                              </w:tabs>
                              <w:jc w:val="both"/>
                              <w:rPr>
                                <w:color w:val="000000" w:themeColor="text1"/>
                              </w:rPr>
                            </w:pPr>
                          </w:p>
                          <w:p w14:paraId="5CDB55A6" w14:textId="77777777" w:rsidR="008A0759" w:rsidRPr="00AF72A5" w:rsidRDefault="008A0759" w:rsidP="006E72B8">
                            <w:pPr>
                              <w:tabs>
                                <w:tab w:val="left" w:pos="284"/>
                              </w:tabs>
                              <w:jc w:val="both"/>
                              <w:rPr>
                                <w:rStyle w:val="Hipervnculo"/>
                              </w:rPr>
                            </w:pPr>
                            <w:r w:rsidRPr="00AF72A5">
                              <w:rPr>
                                <w:rStyle w:val="Hipervnculo"/>
                              </w:rPr>
                              <w:t xml:space="preserve"> </w:t>
                            </w:r>
                          </w:p>
                          <w:p w14:paraId="6571BAC3"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716B589" w14:textId="77777777" w:rsidR="008A0759" w:rsidRPr="00AF72A5" w:rsidRDefault="008A0759" w:rsidP="006E72B8">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03C2E0A0" id="Rectángulo 33" o:spid="_x0000_s1057" style="width:425.2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" fillcolor="#ededed [662]" stroked="f" strokeweight="2.25pt">
                <v:textbox inset="6mm,1mm,6mm,1mm">
                  <w:txbxContent>
                    <w:p w14:paraId="3214D9D6" w14:textId="296DD652" w:rsidR="008A0759" w:rsidRDefault="008A0759" w:rsidP="006E72B8">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Librerías</w:t>
                      </w:r>
                      <w:r>
                        <w:rPr>
                          <w:b/>
                          <w:color w:val="000000" w:themeColor="text1"/>
                        </w:rPr>
                        <w:t xml:space="preserve"> </w:t>
                      </w:r>
                      <w:r w:rsidRPr="00823F16">
                        <w:rPr>
                          <w:color w:val="000000" w:themeColor="text1"/>
                        </w:rPr>
                        <w:t>Python</w:t>
                      </w:r>
                    </w:p>
                    <w:p w14:paraId="2C1C3478" w14:textId="4277F788" w:rsidR="008A0759" w:rsidRDefault="008A0759" w:rsidP="006E72B8">
                      <w:pPr>
                        <w:rPr>
                          <w:color w:val="000000" w:themeColor="text1"/>
                        </w:rPr>
                      </w:pPr>
                      <w:r w:rsidRPr="00823F16">
                        <w:rPr>
                          <w:b/>
                          <w:color w:val="000000" w:themeColor="text1"/>
                        </w:rPr>
                        <w:t>Licencia:</w:t>
                      </w:r>
                      <w:r>
                        <w:rPr>
                          <w:color w:val="000000" w:themeColor="text1"/>
                        </w:rPr>
                        <w:t xml:space="preserve"> </w:t>
                      </w:r>
                      <w:hyperlink r:id="rId257" w:history="1">
                        <w:r w:rsidRPr="00823F16">
                          <w:rPr>
                            <w:rStyle w:val="EstilodeenlacesCar"/>
                          </w:rPr>
                          <w:t>MIT</w:t>
                        </w:r>
                      </w:hyperlink>
                    </w:p>
                    <w:p w14:paraId="3F0A1526" w14:textId="75C3CF1E" w:rsidR="008A0759" w:rsidRPr="00AF72A5" w:rsidRDefault="008A0759" w:rsidP="006E72B8">
                      <w:pPr>
                        <w:rPr>
                          <w:color w:val="000000" w:themeColor="text1"/>
                        </w:rPr>
                      </w:pPr>
                      <w:r>
                        <w:rPr>
                          <w:b/>
                          <w:color w:val="000000" w:themeColor="text1"/>
                        </w:rPr>
                        <w:t>Coste:</w:t>
                      </w:r>
                      <w:r>
                        <w:rPr>
                          <w:color w:val="000000" w:themeColor="text1"/>
                        </w:rPr>
                        <w:t xml:space="preserve"> Librerías gratuitas</w:t>
                      </w:r>
                    </w:p>
                    <w:p w14:paraId="7A864376" w14:textId="77777777" w:rsidR="008A0759" w:rsidRPr="00823F16" w:rsidRDefault="008A0759" w:rsidP="006E72B8">
                      <w:pPr>
                        <w:rPr>
                          <w:b/>
                          <w:color w:val="000000" w:themeColor="text1"/>
                        </w:rPr>
                      </w:pPr>
                      <w:r w:rsidRPr="00823F16">
                        <w:rPr>
                          <w:b/>
                          <w:color w:val="000000" w:themeColor="text1"/>
                        </w:rPr>
                        <w:t xml:space="preserve">Enlaces: </w:t>
                      </w:r>
                    </w:p>
                    <w:p w14:paraId="4D990DA3" w14:textId="6742B181" w:rsidR="008A0759" w:rsidRPr="00823F16" w:rsidRDefault="008A0759" w:rsidP="006E72B8">
                      <w:pPr>
                        <w:rPr>
                          <w:b/>
                          <w:color w:val="000000" w:themeColor="text1"/>
                        </w:rPr>
                      </w:pPr>
                      <w:r>
                        <w:rPr>
                          <w:color w:val="000000" w:themeColor="text1"/>
                        </w:rPr>
                        <w:tab/>
                      </w:r>
                      <w:r w:rsidRPr="00823F16">
                        <w:rPr>
                          <w:b/>
                          <w:color w:val="000000" w:themeColor="text1"/>
                        </w:rPr>
                        <w:t xml:space="preserve">Geocoder: </w:t>
                      </w:r>
                    </w:p>
                    <w:p w14:paraId="11631CDE" w14:textId="58BD9F23" w:rsidR="008A0759" w:rsidRPr="006E72B8" w:rsidRDefault="008A0759" w:rsidP="006E72B8">
                      <w:pPr>
                        <w:rPr>
                          <w:rStyle w:val="Hipervnculo"/>
                        </w:rPr>
                      </w:pPr>
                      <w:r>
                        <w:rPr>
                          <w:color w:val="000000" w:themeColor="text1"/>
                        </w:rPr>
                        <w:tab/>
                      </w:r>
                      <w:r>
                        <w:rPr>
                          <w:color w:val="000000" w:themeColor="text1"/>
                        </w:rPr>
                        <w:tab/>
                        <w:t xml:space="preserve">Página web: </w:t>
                      </w:r>
                      <w:hyperlink r:id="rId258">
                        <w:r w:rsidRPr="00D47137">
                          <w:rPr>
                            <w:rStyle w:val="EstilodeenlacesCar"/>
                          </w:rPr>
                          <w:t>https://geocoder.readthedocs.io/</w:t>
                        </w:r>
                      </w:hyperlink>
                    </w:p>
                    <w:p w14:paraId="528F582E" w14:textId="7FD3C230" w:rsidR="008A0759" w:rsidRDefault="008A0759" w:rsidP="006E72B8">
                      <w:pPr>
                        <w:ind w:left="708" w:firstLine="708"/>
                        <w:jc w:val="both"/>
                        <w:rPr>
                          <w:rStyle w:val="Hipervnculo"/>
                        </w:rPr>
                      </w:pPr>
                      <w:r w:rsidRPr="006E72B8">
                        <w:rPr>
                          <w:color w:val="000000" w:themeColor="text1"/>
                        </w:rPr>
                        <w:t xml:space="preserve">Repositorio de GitHub: </w:t>
                      </w:r>
                      <w:hyperlink r:id="rId259">
                        <w:r w:rsidRPr="00D47137">
                          <w:rPr>
                            <w:rStyle w:val="EstilodeenlacesCar"/>
                          </w:rPr>
                          <w:t>https://github.com/DenisCarriere/geocoder</w:t>
                        </w:r>
                      </w:hyperlink>
                    </w:p>
                    <w:p w14:paraId="79CDB7C6" w14:textId="79047B7D" w:rsidR="008A0759" w:rsidRPr="00823F16" w:rsidRDefault="008A0759" w:rsidP="000F5BF5">
                      <w:pPr>
                        <w:jc w:val="both"/>
                        <w:rPr>
                          <w:rStyle w:val="Hipervnculo"/>
                          <w:b/>
                          <w:color w:val="auto"/>
                          <w:u w:val="none"/>
                        </w:rPr>
                      </w:pPr>
                      <w:r>
                        <w:rPr>
                          <w:color w:val="000000" w:themeColor="text1"/>
                        </w:rPr>
                        <w:tab/>
                      </w:r>
                      <w:r w:rsidRPr="00823F16">
                        <w:rPr>
                          <w:b/>
                          <w:color w:val="000000" w:themeColor="text1"/>
                        </w:rPr>
                        <w:t>GeoPy:</w:t>
                      </w:r>
                      <w:r w:rsidRPr="00823F16">
                        <w:rPr>
                          <w:rStyle w:val="Hipervnculo"/>
                          <w:b/>
                          <w:color w:val="auto"/>
                          <w:u w:val="none"/>
                        </w:rPr>
                        <w:t xml:space="preserve"> </w:t>
                      </w:r>
                    </w:p>
                    <w:p w14:paraId="3C02625F" w14:textId="1EC27374" w:rsidR="008A0759" w:rsidRDefault="008A0759" w:rsidP="000F5BF5">
                      <w:pPr>
                        <w:jc w:val="both"/>
                        <w:rPr>
                          <w:rStyle w:val="Hipervnculo"/>
                        </w:rPr>
                      </w:pPr>
                      <w:r>
                        <w:rPr>
                          <w:rStyle w:val="Hipervnculo"/>
                          <w:color w:val="auto"/>
                          <w:u w:val="none"/>
                        </w:rPr>
                        <w:tab/>
                      </w:r>
                      <w:r>
                        <w:rPr>
                          <w:rStyle w:val="Hipervnculo"/>
                          <w:color w:val="auto"/>
                          <w:u w:val="none"/>
                        </w:rPr>
                        <w:tab/>
                      </w:r>
                      <w:r>
                        <w:rPr>
                          <w:color w:val="000000" w:themeColor="text1"/>
                        </w:rPr>
                        <w:t xml:space="preserve">Página web: </w:t>
                      </w:r>
                      <w:hyperlink r:id="rId260">
                        <w:r w:rsidRPr="00D47137">
                          <w:rPr>
                            <w:rStyle w:val="EstilodeenlacesCar"/>
                          </w:rPr>
                          <w:t>https://geopy.readthedocs.io/en/stable/</w:t>
                        </w:r>
                      </w:hyperlink>
                    </w:p>
                    <w:p w14:paraId="25E44632" w14:textId="105ADAA0" w:rsidR="008A0759" w:rsidRPr="00823F16" w:rsidRDefault="008A0759" w:rsidP="006E72B8">
                      <w:pPr>
                        <w:tabs>
                          <w:tab w:val="left" w:pos="284"/>
                        </w:tabs>
                        <w:jc w:val="both"/>
                        <w:rPr>
                          <w:color w:val="00B0F0"/>
                          <w:u w:val="single" w:color="00B0F0"/>
                        </w:rPr>
                      </w:pPr>
                      <w:r>
                        <w:rPr>
                          <w:color w:val="000000" w:themeColor="text1"/>
                        </w:rPr>
                        <w:tab/>
                      </w:r>
                      <w:r>
                        <w:rPr>
                          <w:color w:val="000000" w:themeColor="text1"/>
                        </w:rPr>
                        <w:tab/>
                      </w:r>
                      <w:r>
                        <w:rPr>
                          <w:color w:val="000000" w:themeColor="text1"/>
                        </w:rPr>
                        <w:tab/>
                        <w:t>Repositorio de GitHub:</w:t>
                      </w:r>
                      <w:r w:rsidRPr="00D47137">
                        <w:rPr>
                          <w:rStyle w:val="EstilodeenlacesCar"/>
                        </w:rPr>
                        <w:t xml:space="preserve"> </w:t>
                      </w:r>
                      <w:hyperlink r:id="rId261">
                        <w:r w:rsidRPr="00D47137">
                          <w:rPr>
                            <w:rStyle w:val="EstilodeenlacesCar"/>
                          </w:rPr>
                          <w:t>https://github.com/geopy/geopy/</w:t>
                        </w:r>
                      </w:hyperlink>
                    </w:p>
                    <w:p w14:paraId="4165B79E" w14:textId="77777777" w:rsidR="008A0759" w:rsidRPr="00AF72A5" w:rsidRDefault="008A0759" w:rsidP="006E72B8">
                      <w:pPr>
                        <w:tabs>
                          <w:tab w:val="left" w:pos="284"/>
                        </w:tabs>
                        <w:jc w:val="both"/>
                        <w:rPr>
                          <w:color w:val="000000" w:themeColor="text1"/>
                        </w:rPr>
                      </w:pPr>
                      <w:r w:rsidRPr="00AF72A5">
                        <w:rPr>
                          <w:color w:val="000000" w:themeColor="text1"/>
                        </w:rPr>
                        <w:tab/>
                      </w:r>
                      <w:r w:rsidRPr="00AF72A5">
                        <w:rPr>
                          <w:color w:val="000000" w:themeColor="text1"/>
                        </w:rPr>
                        <w:tab/>
                      </w:r>
                    </w:p>
                    <w:p w14:paraId="7641FEDD" w14:textId="77777777" w:rsidR="008A0759" w:rsidRPr="00AF72A5" w:rsidRDefault="008A0759" w:rsidP="006E72B8">
                      <w:pPr>
                        <w:tabs>
                          <w:tab w:val="left" w:pos="284"/>
                        </w:tabs>
                        <w:jc w:val="both"/>
                        <w:rPr>
                          <w:color w:val="000000" w:themeColor="text1"/>
                        </w:rPr>
                      </w:pPr>
                    </w:p>
                    <w:p w14:paraId="5CDB55A6" w14:textId="77777777" w:rsidR="008A0759" w:rsidRPr="00AF72A5" w:rsidRDefault="008A0759" w:rsidP="006E72B8">
                      <w:pPr>
                        <w:tabs>
                          <w:tab w:val="left" w:pos="284"/>
                        </w:tabs>
                        <w:jc w:val="both"/>
                        <w:rPr>
                          <w:rStyle w:val="Hipervnculo"/>
                        </w:rPr>
                      </w:pPr>
                      <w:r w:rsidRPr="00AF72A5">
                        <w:rPr>
                          <w:rStyle w:val="Hipervnculo"/>
                        </w:rPr>
                        <w:t xml:space="preserve"> </w:t>
                      </w:r>
                    </w:p>
                    <w:p w14:paraId="6571BAC3" w14:textId="77777777" w:rsidR="008A0759" w:rsidRPr="00AF72A5" w:rsidRDefault="008A0759" w:rsidP="006E72B8">
                      <w:pPr>
                        <w:tabs>
                          <w:tab w:val="left" w:pos="284"/>
                        </w:tabs>
                        <w:jc w:val="both"/>
                        <w:rPr>
                          <w:rStyle w:val="Hipervnculo"/>
                        </w:rPr>
                      </w:pPr>
                      <w:r w:rsidRPr="00AF72A5">
                        <w:rPr>
                          <w:color w:val="000000" w:themeColor="text1"/>
                        </w:rPr>
                        <w:tab/>
                      </w:r>
                      <w:r w:rsidRPr="00AF72A5">
                        <w:rPr>
                          <w:color w:val="000000" w:themeColor="text1"/>
                        </w:rPr>
                        <w:tab/>
                      </w:r>
                    </w:p>
                    <w:p w14:paraId="5716B589" w14:textId="77777777" w:rsidR="008A0759" w:rsidRPr="00AF72A5" w:rsidRDefault="008A0759" w:rsidP="006E72B8">
                      <w:pPr>
                        <w:tabs>
                          <w:tab w:val="left" w:pos="284"/>
                        </w:tabs>
                        <w:jc w:val="both"/>
                        <w:rPr>
                          <w:color w:val="0563C1" w:themeColor="hyperlink"/>
                          <w:u w:val="single"/>
                        </w:rPr>
                      </w:pPr>
                    </w:p>
                  </w:txbxContent>
                </v:textbox>
                <w10:anchorlock/>
              </v:rect>
            </w:pict>
          </mc:Fallback>
        </mc:AlternateContent>
      </w:r>
    </w:p>
    <w:p w14:paraId="484C3D5F" w14:textId="199B09CE" w:rsidR="007563B3" w:rsidRDefault="00DC7724" w:rsidP="00823F16">
      <w:pPr>
        <w:spacing w:line="276" w:lineRule="auto"/>
        <w:jc w:val="both"/>
        <w:rPr>
          <w:rFonts w:asciiTheme="majorHAnsi" w:eastAsia="Arial Unicode MS" w:hAnsiTheme="majorHAnsi" w:cs="Arial Unicode MS"/>
          <w:i/>
          <w:color w:val="5E146B"/>
          <w:szCs w:val="26"/>
        </w:rPr>
      </w:pPr>
      <w:r w:rsidRPr="00823F16">
        <w:rPr>
          <w:rFonts w:ascii="Arial" w:hAnsi="Arial" w:cs="Arial"/>
        </w:rPr>
        <w:t>Aunque no se trata de herramientas de visualización geoespacial propiamente dichas, conviene destacar en este apartado la disponibilidad de librerías para Python que resuelven una tarea habitual en el tratamiento de información geográfica como es el proceso de geocodificación para convertir direcciones postales en coordenadas espaciales o viceversa, incorporando además la capacidad de calcular la distanci</w:t>
      </w:r>
      <w:r w:rsidR="00B3461C" w:rsidRPr="00823F16">
        <w:rPr>
          <w:rFonts w:ascii="Arial" w:hAnsi="Arial" w:cs="Arial"/>
        </w:rPr>
        <w:t xml:space="preserve">a entre puntos geolocalizados. </w:t>
      </w:r>
    </w:p>
    <w:p w14:paraId="21ED14A1" w14:textId="52F27CAE" w:rsidR="000F5BF5" w:rsidRDefault="000F5BF5" w:rsidP="00BC4573">
      <w:pPr>
        <w:pStyle w:val="Ttulo4"/>
        <w:numPr>
          <w:ilvl w:val="2"/>
          <w:numId w:val="48"/>
        </w:numPr>
      </w:pPr>
      <w:bookmarkStart w:id="41" w:name="_Toc66865511"/>
      <w:r>
        <w:t>GDAL</w:t>
      </w:r>
      <w:bookmarkEnd w:id="41"/>
    </w:p>
    <w:p w14:paraId="08E68CB6" w14:textId="69A9F480" w:rsidR="000F5BF5" w:rsidRPr="000F5BF5" w:rsidRDefault="000F5BF5" w:rsidP="000F5BF5">
      <w:r>
        <w:rPr>
          <w:noProof/>
          <w:lang w:eastAsia="es-ES"/>
        </w:rPr>
        <mc:AlternateContent>
          <mc:Choice Requires="wps">
            <w:drawing>
              <wp:inline distT="0" distB="0" distL="0" distR="0" wp14:anchorId="3815BE3F" wp14:editId="1420E97C">
                <wp:extent cx="5400040" cy="1878496"/>
                <wp:effectExtent l="0" t="0" r="0" b="7620"/>
                <wp:docPr id="34" name="Rectángulo 34"/>
                <wp:cNvGraphicFramePr/>
                <a:graphic xmlns:a="http://schemas.openxmlformats.org/drawingml/2006/main">
                  <a:graphicData uri="http://schemas.microsoft.com/office/word/2010/wordprocessingShape">
                    <wps:wsp>
                      <wps:cNvSpPr/>
                      <wps:spPr>
                        <a:xfrm>
                          <a:off x="0" y="0"/>
                          <a:ext cx="5400040" cy="187849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E06223D" w14:textId="0CFA6BC1" w:rsidR="008A0759" w:rsidRDefault="008A0759" w:rsidP="000F5BF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w:t>
                            </w:r>
                          </w:p>
                          <w:p w14:paraId="1A7E2E25" w14:textId="3729D986" w:rsidR="008A0759" w:rsidRDefault="008A0759" w:rsidP="000F5BF5">
                            <w:pPr>
                              <w:rPr>
                                <w:color w:val="000000" w:themeColor="text1"/>
                              </w:rPr>
                            </w:pPr>
                            <w:r w:rsidRPr="00823F16">
                              <w:rPr>
                                <w:b/>
                                <w:color w:val="000000" w:themeColor="text1"/>
                              </w:rPr>
                              <w:t>Licencia:</w:t>
                            </w:r>
                            <w:r w:rsidRPr="00AF72A5">
                              <w:rPr>
                                <w:color w:val="000000" w:themeColor="text1"/>
                              </w:rPr>
                              <w:t xml:space="preserve"> </w:t>
                            </w:r>
                            <w:hyperlink r:id="rId262" w:anchor="license" w:history="1">
                              <w:r w:rsidRPr="00F27F14">
                                <w:rPr>
                                  <w:rStyle w:val="EstilodeenlacesCar"/>
                                </w:rPr>
                                <w:t>MIT</w:t>
                              </w:r>
                            </w:hyperlink>
                          </w:p>
                          <w:p w14:paraId="2D4B2D71" w14:textId="0063665F" w:rsidR="008A0759" w:rsidRPr="00AF72A5" w:rsidRDefault="008A0759" w:rsidP="000F5BF5">
                            <w:pPr>
                              <w:rPr>
                                <w:color w:val="000000" w:themeColor="text1"/>
                              </w:rPr>
                            </w:pPr>
                            <w:r>
                              <w:rPr>
                                <w:b/>
                                <w:color w:val="000000" w:themeColor="text1"/>
                              </w:rPr>
                              <w:t>Coste:</w:t>
                            </w:r>
                            <w:r>
                              <w:rPr>
                                <w:color w:val="000000" w:themeColor="text1"/>
                              </w:rPr>
                              <w:t xml:space="preserve"> Librería gratuita</w:t>
                            </w:r>
                          </w:p>
                          <w:p w14:paraId="6EAA9A6B" w14:textId="77CE96F0" w:rsidR="008A0759" w:rsidRPr="00823F16" w:rsidRDefault="008A0759" w:rsidP="000F5BF5">
                            <w:pPr>
                              <w:rPr>
                                <w:b/>
                                <w:color w:val="000000" w:themeColor="text1"/>
                              </w:rPr>
                            </w:pPr>
                            <w:r w:rsidRPr="00823F16">
                              <w:rPr>
                                <w:b/>
                                <w:color w:val="000000" w:themeColor="text1"/>
                              </w:rPr>
                              <w:t>Enlaces:</w:t>
                            </w:r>
                            <w:r>
                              <w:rPr>
                                <w:b/>
                                <w:color w:val="000000" w:themeColor="text1"/>
                              </w:rPr>
                              <w:t xml:space="preserve"> </w:t>
                            </w:r>
                          </w:p>
                          <w:p w14:paraId="21F2E8CB" w14:textId="1CEA78F9" w:rsidR="008A0759" w:rsidRPr="006E72B8" w:rsidRDefault="008A0759" w:rsidP="000F5BF5">
                            <w:pPr>
                              <w:rPr>
                                <w:rStyle w:val="Hipervnculo"/>
                              </w:rPr>
                            </w:pPr>
                            <w:r>
                              <w:rPr>
                                <w:color w:val="000000" w:themeColor="text1"/>
                              </w:rPr>
                              <w:tab/>
                              <w:t xml:space="preserve">Página web: </w:t>
                            </w:r>
                            <w:hyperlink r:id="rId263">
                              <w:r w:rsidRPr="00D47137">
                                <w:rPr>
                                  <w:rStyle w:val="EstilodeenlacesCar"/>
                                </w:rPr>
                                <w:t>https://gdal.org/</w:t>
                              </w:r>
                            </w:hyperlink>
                          </w:p>
                          <w:p w14:paraId="17531F86" w14:textId="129BEB7C" w:rsidR="008A0759" w:rsidRPr="00AF72A5" w:rsidRDefault="008A0759" w:rsidP="000F5BF5">
                            <w:pPr>
                              <w:ind w:firstLine="708"/>
                              <w:jc w:val="both"/>
                              <w:rPr>
                                <w:rStyle w:val="Hipervnculo"/>
                              </w:rPr>
                            </w:pPr>
                            <w:r w:rsidRPr="006E72B8">
                              <w:rPr>
                                <w:color w:val="000000" w:themeColor="text1"/>
                              </w:rPr>
                              <w:t xml:space="preserve">Repositorio de GitHub: </w:t>
                            </w:r>
                            <w:hyperlink r:id="rId264">
                              <w:r w:rsidRPr="00D47137">
                                <w:rPr>
                                  <w:rStyle w:val="EstilodeenlacesCar"/>
                                </w:rPr>
                                <w:t>https://github.com/OSGeo/gdal</w:t>
                              </w:r>
                            </w:hyperlink>
                          </w:p>
                          <w:p w14:paraId="6AED047C" w14:textId="77777777" w:rsidR="008A0759" w:rsidRPr="00AF72A5" w:rsidRDefault="008A0759" w:rsidP="000F5BF5">
                            <w:pPr>
                              <w:ind w:firstLine="708"/>
                              <w:jc w:val="both"/>
                            </w:pPr>
                          </w:p>
                          <w:p w14:paraId="21D20637" w14:textId="77777777" w:rsidR="008A0759" w:rsidRPr="00AF72A5" w:rsidRDefault="008A0759" w:rsidP="000F5BF5">
                            <w:pPr>
                              <w:tabs>
                                <w:tab w:val="left" w:pos="284"/>
                              </w:tabs>
                              <w:jc w:val="both"/>
                              <w:rPr>
                                <w:color w:val="000000" w:themeColor="text1"/>
                              </w:rPr>
                            </w:pPr>
                          </w:p>
                          <w:p w14:paraId="11454346" w14:textId="77777777" w:rsidR="008A0759" w:rsidRPr="00AF72A5" w:rsidRDefault="008A0759" w:rsidP="000F5BF5">
                            <w:pPr>
                              <w:tabs>
                                <w:tab w:val="left" w:pos="284"/>
                              </w:tabs>
                              <w:jc w:val="both"/>
                              <w:rPr>
                                <w:color w:val="000000" w:themeColor="text1"/>
                              </w:rPr>
                            </w:pPr>
                            <w:r w:rsidRPr="00AF72A5">
                              <w:rPr>
                                <w:color w:val="000000" w:themeColor="text1"/>
                              </w:rPr>
                              <w:tab/>
                            </w:r>
                            <w:r w:rsidRPr="00AF72A5">
                              <w:rPr>
                                <w:color w:val="000000" w:themeColor="text1"/>
                              </w:rPr>
                              <w:tab/>
                            </w:r>
                          </w:p>
                          <w:p w14:paraId="29329F5C" w14:textId="77777777" w:rsidR="008A0759" w:rsidRPr="00AF72A5" w:rsidRDefault="008A0759" w:rsidP="000F5BF5">
                            <w:pPr>
                              <w:tabs>
                                <w:tab w:val="left" w:pos="284"/>
                              </w:tabs>
                              <w:jc w:val="both"/>
                              <w:rPr>
                                <w:color w:val="000000" w:themeColor="text1"/>
                              </w:rPr>
                            </w:pPr>
                          </w:p>
                          <w:p w14:paraId="1618587A" w14:textId="77777777" w:rsidR="008A0759" w:rsidRPr="00AF72A5" w:rsidRDefault="008A0759" w:rsidP="000F5BF5">
                            <w:pPr>
                              <w:tabs>
                                <w:tab w:val="left" w:pos="284"/>
                              </w:tabs>
                              <w:jc w:val="both"/>
                              <w:rPr>
                                <w:rStyle w:val="Hipervnculo"/>
                              </w:rPr>
                            </w:pPr>
                            <w:r w:rsidRPr="00AF72A5">
                              <w:rPr>
                                <w:rStyle w:val="Hipervnculo"/>
                              </w:rPr>
                              <w:t xml:space="preserve"> </w:t>
                            </w:r>
                          </w:p>
                          <w:p w14:paraId="3F0701CF" w14:textId="77777777" w:rsidR="008A0759" w:rsidRPr="00AF72A5" w:rsidRDefault="008A0759" w:rsidP="000F5BF5">
                            <w:pPr>
                              <w:tabs>
                                <w:tab w:val="left" w:pos="284"/>
                              </w:tabs>
                              <w:jc w:val="both"/>
                              <w:rPr>
                                <w:rStyle w:val="Hipervnculo"/>
                              </w:rPr>
                            </w:pPr>
                            <w:r w:rsidRPr="00AF72A5">
                              <w:rPr>
                                <w:color w:val="000000" w:themeColor="text1"/>
                              </w:rPr>
                              <w:tab/>
                            </w:r>
                            <w:r w:rsidRPr="00AF72A5">
                              <w:rPr>
                                <w:color w:val="000000" w:themeColor="text1"/>
                              </w:rPr>
                              <w:tab/>
                            </w:r>
                          </w:p>
                          <w:p w14:paraId="0ADD329A" w14:textId="77777777" w:rsidR="008A0759" w:rsidRPr="00AF72A5" w:rsidRDefault="008A0759" w:rsidP="000F5BF5">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815BE3F" id="Rectángulo 34" o:spid="_x0000_s1058" style="width:425.2pt;height:14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" fillcolor="#ededed [662]" stroked="f" strokeweight="2.25pt">
                <v:textbox inset="6mm,1mm,6mm,1mm">
                  <w:txbxContent>
                    <w:p w14:paraId="0E06223D" w14:textId="0CFA6BC1" w:rsidR="008A0759" w:rsidRDefault="008A0759" w:rsidP="000F5BF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w:t>
                      </w:r>
                    </w:p>
                    <w:p w14:paraId="1A7E2E25" w14:textId="3729D986" w:rsidR="008A0759" w:rsidRDefault="008A0759" w:rsidP="000F5BF5">
                      <w:pPr>
                        <w:rPr>
                          <w:color w:val="000000" w:themeColor="text1"/>
                        </w:rPr>
                      </w:pPr>
                      <w:r w:rsidRPr="00823F16">
                        <w:rPr>
                          <w:b/>
                          <w:color w:val="000000" w:themeColor="text1"/>
                        </w:rPr>
                        <w:t>Licencia:</w:t>
                      </w:r>
                      <w:r w:rsidRPr="00AF72A5">
                        <w:rPr>
                          <w:color w:val="000000" w:themeColor="text1"/>
                        </w:rPr>
                        <w:t xml:space="preserve"> </w:t>
                      </w:r>
                      <w:hyperlink r:id="rId265" w:anchor="license" w:history="1">
                        <w:r w:rsidRPr="00F27F14">
                          <w:rPr>
                            <w:rStyle w:val="EstilodeenlacesCar"/>
                          </w:rPr>
                          <w:t>MIT</w:t>
                        </w:r>
                      </w:hyperlink>
                    </w:p>
                    <w:p w14:paraId="2D4B2D71" w14:textId="0063665F" w:rsidR="008A0759" w:rsidRPr="00AF72A5" w:rsidRDefault="008A0759" w:rsidP="000F5BF5">
                      <w:pPr>
                        <w:rPr>
                          <w:color w:val="000000" w:themeColor="text1"/>
                        </w:rPr>
                      </w:pPr>
                      <w:r>
                        <w:rPr>
                          <w:b/>
                          <w:color w:val="000000" w:themeColor="text1"/>
                        </w:rPr>
                        <w:t>Coste:</w:t>
                      </w:r>
                      <w:r>
                        <w:rPr>
                          <w:color w:val="000000" w:themeColor="text1"/>
                        </w:rPr>
                        <w:t xml:space="preserve"> Librería gratuita</w:t>
                      </w:r>
                    </w:p>
                    <w:p w14:paraId="6EAA9A6B" w14:textId="77CE96F0" w:rsidR="008A0759" w:rsidRPr="00823F16" w:rsidRDefault="008A0759" w:rsidP="000F5BF5">
                      <w:pPr>
                        <w:rPr>
                          <w:b/>
                          <w:color w:val="000000" w:themeColor="text1"/>
                        </w:rPr>
                      </w:pPr>
                      <w:r w:rsidRPr="00823F16">
                        <w:rPr>
                          <w:b/>
                          <w:color w:val="000000" w:themeColor="text1"/>
                        </w:rPr>
                        <w:t>Enlaces:</w:t>
                      </w:r>
                      <w:r>
                        <w:rPr>
                          <w:b/>
                          <w:color w:val="000000" w:themeColor="text1"/>
                        </w:rPr>
                        <w:t xml:space="preserve"> </w:t>
                      </w:r>
                    </w:p>
                    <w:p w14:paraId="21F2E8CB" w14:textId="1CEA78F9" w:rsidR="008A0759" w:rsidRPr="006E72B8" w:rsidRDefault="008A0759" w:rsidP="000F5BF5">
                      <w:pPr>
                        <w:rPr>
                          <w:rStyle w:val="Hipervnculo"/>
                        </w:rPr>
                      </w:pPr>
                      <w:r>
                        <w:rPr>
                          <w:color w:val="000000" w:themeColor="text1"/>
                        </w:rPr>
                        <w:tab/>
                        <w:t xml:space="preserve">Página web: </w:t>
                      </w:r>
                      <w:hyperlink r:id="rId266">
                        <w:r w:rsidRPr="00D47137">
                          <w:rPr>
                            <w:rStyle w:val="EstilodeenlacesCar"/>
                          </w:rPr>
                          <w:t>https://gdal.org/</w:t>
                        </w:r>
                      </w:hyperlink>
                    </w:p>
                    <w:p w14:paraId="17531F86" w14:textId="129BEB7C" w:rsidR="008A0759" w:rsidRPr="00AF72A5" w:rsidRDefault="008A0759" w:rsidP="000F5BF5">
                      <w:pPr>
                        <w:ind w:firstLine="708"/>
                        <w:jc w:val="both"/>
                        <w:rPr>
                          <w:rStyle w:val="Hipervnculo"/>
                        </w:rPr>
                      </w:pPr>
                      <w:r w:rsidRPr="006E72B8">
                        <w:rPr>
                          <w:color w:val="000000" w:themeColor="text1"/>
                        </w:rPr>
                        <w:t xml:space="preserve">Repositorio de GitHub: </w:t>
                      </w:r>
                      <w:hyperlink r:id="rId267">
                        <w:r w:rsidRPr="00D47137">
                          <w:rPr>
                            <w:rStyle w:val="EstilodeenlacesCar"/>
                          </w:rPr>
                          <w:t>https://github.com/OSGeo/gdal</w:t>
                        </w:r>
                      </w:hyperlink>
                    </w:p>
                    <w:p w14:paraId="6AED047C" w14:textId="77777777" w:rsidR="008A0759" w:rsidRPr="00AF72A5" w:rsidRDefault="008A0759" w:rsidP="000F5BF5">
                      <w:pPr>
                        <w:ind w:firstLine="708"/>
                        <w:jc w:val="both"/>
                      </w:pPr>
                    </w:p>
                    <w:p w14:paraId="21D20637" w14:textId="77777777" w:rsidR="008A0759" w:rsidRPr="00AF72A5" w:rsidRDefault="008A0759" w:rsidP="000F5BF5">
                      <w:pPr>
                        <w:tabs>
                          <w:tab w:val="left" w:pos="284"/>
                        </w:tabs>
                        <w:jc w:val="both"/>
                        <w:rPr>
                          <w:color w:val="000000" w:themeColor="text1"/>
                        </w:rPr>
                      </w:pPr>
                    </w:p>
                    <w:p w14:paraId="11454346" w14:textId="77777777" w:rsidR="008A0759" w:rsidRPr="00AF72A5" w:rsidRDefault="008A0759" w:rsidP="000F5BF5">
                      <w:pPr>
                        <w:tabs>
                          <w:tab w:val="left" w:pos="284"/>
                        </w:tabs>
                        <w:jc w:val="both"/>
                        <w:rPr>
                          <w:color w:val="000000" w:themeColor="text1"/>
                        </w:rPr>
                      </w:pPr>
                      <w:r w:rsidRPr="00AF72A5">
                        <w:rPr>
                          <w:color w:val="000000" w:themeColor="text1"/>
                        </w:rPr>
                        <w:tab/>
                      </w:r>
                      <w:r w:rsidRPr="00AF72A5">
                        <w:rPr>
                          <w:color w:val="000000" w:themeColor="text1"/>
                        </w:rPr>
                        <w:tab/>
                      </w:r>
                    </w:p>
                    <w:p w14:paraId="29329F5C" w14:textId="77777777" w:rsidR="008A0759" w:rsidRPr="00AF72A5" w:rsidRDefault="008A0759" w:rsidP="000F5BF5">
                      <w:pPr>
                        <w:tabs>
                          <w:tab w:val="left" w:pos="284"/>
                        </w:tabs>
                        <w:jc w:val="both"/>
                        <w:rPr>
                          <w:color w:val="000000" w:themeColor="text1"/>
                        </w:rPr>
                      </w:pPr>
                    </w:p>
                    <w:p w14:paraId="1618587A" w14:textId="77777777" w:rsidR="008A0759" w:rsidRPr="00AF72A5" w:rsidRDefault="008A0759" w:rsidP="000F5BF5">
                      <w:pPr>
                        <w:tabs>
                          <w:tab w:val="left" w:pos="284"/>
                        </w:tabs>
                        <w:jc w:val="both"/>
                        <w:rPr>
                          <w:rStyle w:val="Hipervnculo"/>
                        </w:rPr>
                      </w:pPr>
                      <w:r w:rsidRPr="00AF72A5">
                        <w:rPr>
                          <w:rStyle w:val="Hipervnculo"/>
                        </w:rPr>
                        <w:t xml:space="preserve"> </w:t>
                      </w:r>
                    </w:p>
                    <w:p w14:paraId="3F0701CF" w14:textId="77777777" w:rsidR="008A0759" w:rsidRPr="00AF72A5" w:rsidRDefault="008A0759" w:rsidP="000F5BF5">
                      <w:pPr>
                        <w:tabs>
                          <w:tab w:val="left" w:pos="284"/>
                        </w:tabs>
                        <w:jc w:val="both"/>
                        <w:rPr>
                          <w:rStyle w:val="Hipervnculo"/>
                        </w:rPr>
                      </w:pPr>
                      <w:r w:rsidRPr="00AF72A5">
                        <w:rPr>
                          <w:color w:val="000000" w:themeColor="text1"/>
                        </w:rPr>
                        <w:tab/>
                      </w:r>
                      <w:r w:rsidRPr="00AF72A5">
                        <w:rPr>
                          <w:color w:val="000000" w:themeColor="text1"/>
                        </w:rPr>
                        <w:tab/>
                      </w:r>
                    </w:p>
                    <w:p w14:paraId="0ADD329A" w14:textId="77777777" w:rsidR="008A0759" w:rsidRPr="00AF72A5" w:rsidRDefault="008A0759" w:rsidP="000F5BF5">
                      <w:pPr>
                        <w:tabs>
                          <w:tab w:val="left" w:pos="284"/>
                        </w:tabs>
                        <w:jc w:val="both"/>
                        <w:rPr>
                          <w:color w:val="0563C1" w:themeColor="hyperlink"/>
                          <w:u w:val="single"/>
                        </w:rPr>
                      </w:pPr>
                    </w:p>
                  </w:txbxContent>
                </v:textbox>
                <w10:anchorlock/>
              </v:rect>
            </w:pict>
          </mc:Fallback>
        </mc:AlternateContent>
      </w:r>
    </w:p>
    <w:p w14:paraId="0246A8B3" w14:textId="6E689188" w:rsidR="00DC7724" w:rsidRPr="00823F16" w:rsidRDefault="00DC7724" w:rsidP="00DC7724">
      <w:pPr>
        <w:spacing w:line="276" w:lineRule="auto"/>
        <w:jc w:val="both"/>
        <w:rPr>
          <w:rFonts w:ascii="Arial" w:hAnsi="Arial" w:cs="Arial"/>
        </w:rPr>
      </w:pPr>
      <w:r w:rsidRPr="00823F16">
        <w:rPr>
          <w:rFonts w:ascii="Arial" w:hAnsi="Arial" w:cs="Arial"/>
        </w:rPr>
        <w:lastRenderedPageBreak/>
        <w:t xml:space="preserve">GDAL es una librería de código abierto útil para la traslación entre datos geoespaciales vectoriales y raster. Un buen número de herramientas que incorporan funciones de Sistema de Información Geográfica (SIG o GIS), como </w:t>
      </w:r>
      <w:hyperlink r:id="rId268">
        <w:r w:rsidRPr="00823F16">
          <w:rPr>
            <w:rStyle w:val="EstilodeenlacesCar"/>
            <w:rFonts w:ascii="Arial" w:hAnsi="Arial" w:cs="Arial"/>
          </w:rPr>
          <w:t>PostGIS</w:t>
        </w:r>
      </w:hyperlink>
      <w:r w:rsidRPr="00823F16">
        <w:rPr>
          <w:rFonts w:ascii="Arial" w:hAnsi="Arial" w:cs="Arial"/>
        </w:rPr>
        <w:t xml:space="preserve">, </w:t>
      </w:r>
      <w:hyperlink r:id="rId269">
        <w:r w:rsidRPr="00823F16">
          <w:rPr>
            <w:rStyle w:val="EstilodeenlacesCar"/>
            <w:rFonts w:ascii="Arial" w:hAnsi="Arial" w:cs="Arial"/>
          </w:rPr>
          <w:t>Carto</w:t>
        </w:r>
      </w:hyperlink>
      <w:r w:rsidRPr="00823F16">
        <w:rPr>
          <w:rFonts w:ascii="Arial" w:hAnsi="Arial" w:cs="Arial"/>
        </w:rPr>
        <w:t xml:space="preserve"> o </w:t>
      </w:r>
      <w:hyperlink r:id="rId270">
        <w:r w:rsidRPr="00823F16">
          <w:rPr>
            <w:rStyle w:val="EstilodeenlacesCar"/>
            <w:rFonts w:ascii="Arial" w:hAnsi="Arial" w:cs="Arial"/>
          </w:rPr>
          <w:t>ArcGIS</w:t>
        </w:r>
      </w:hyperlink>
      <w:r w:rsidRPr="00823F16">
        <w:rPr>
          <w:rFonts w:ascii="Arial" w:hAnsi="Arial" w:cs="Arial"/>
        </w:rPr>
        <w:t xml:space="preserve">, entre otros, tienen integrada esta librería para realizar este proceso. </w:t>
      </w:r>
    </w:p>
    <w:p w14:paraId="6BC27985" w14:textId="77777777" w:rsidR="00DC7724" w:rsidRPr="00823F16" w:rsidRDefault="00DC7724" w:rsidP="00DC7724">
      <w:pPr>
        <w:spacing w:line="276" w:lineRule="auto"/>
        <w:jc w:val="both"/>
        <w:rPr>
          <w:rFonts w:ascii="Arial" w:hAnsi="Arial" w:cs="Arial"/>
        </w:rPr>
      </w:pPr>
      <w:r w:rsidRPr="00823F16">
        <w:rPr>
          <w:rFonts w:ascii="Arial" w:hAnsi="Arial" w:cs="Arial"/>
        </w:rPr>
        <w:t xml:space="preserve">Algunas de sus características son: </w:t>
      </w:r>
    </w:p>
    <w:p w14:paraId="1EBCE0C0" w14:textId="20E33342" w:rsidR="00DC7724" w:rsidRPr="00823F16" w:rsidRDefault="00DC7724" w:rsidP="00CC6213">
      <w:pPr>
        <w:pStyle w:val="Prrafodelista"/>
        <w:numPr>
          <w:ilvl w:val="0"/>
          <w:numId w:val="7"/>
        </w:numPr>
        <w:spacing w:line="276" w:lineRule="auto"/>
        <w:jc w:val="both"/>
        <w:rPr>
          <w:rFonts w:ascii="Arial" w:eastAsiaTheme="minorEastAsia" w:hAnsi="Arial" w:cs="Arial"/>
        </w:rPr>
      </w:pPr>
      <w:r w:rsidRPr="00823F16">
        <w:rPr>
          <w:rFonts w:ascii="Arial" w:hAnsi="Arial" w:cs="Arial"/>
        </w:rPr>
        <w:t>Sopo</w:t>
      </w:r>
      <w:r w:rsidR="00B357FD" w:rsidRPr="00823F16">
        <w:rPr>
          <w:rFonts w:ascii="Arial" w:hAnsi="Arial" w:cs="Arial"/>
        </w:rPr>
        <w:t>rta numerosos formatos raster (</w:t>
      </w:r>
      <w:r w:rsidRPr="00823F16">
        <w:rPr>
          <w:rFonts w:ascii="Arial" w:hAnsi="Arial" w:cs="Arial"/>
        </w:rPr>
        <w:t xml:space="preserve">GeoTIFF, ECW, DETD o AIG), formatos vectoriales (Shapefile, GML, GeoJson o KML) tanto de entrada como de salida. </w:t>
      </w:r>
    </w:p>
    <w:p w14:paraId="4F06F2DA" w14:textId="77777777" w:rsidR="00DC7724" w:rsidRPr="00823F16" w:rsidRDefault="00DC7724" w:rsidP="00CC6213">
      <w:pPr>
        <w:pStyle w:val="Prrafodelista"/>
        <w:numPr>
          <w:ilvl w:val="0"/>
          <w:numId w:val="7"/>
        </w:numPr>
        <w:spacing w:line="276" w:lineRule="auto"/>
        <w:jc w:val="both"/>
        <w:rPr>
          <w:rFonts w:ascii="Arial" w:hAnsi="Arial" w:cs="Arial"/>
        </w:rPr>
      </w:pPr>
      <w:r w:rsidRPr="00823F16">
        <w:rPr>
          <w:rFonts w:ascii="Arial" w:hAnsi="Arial" w:cs="Arial"/>
        </w:rPr>
        <w:t xml:space="preserve">Soporta archivos de gran tamaño, más de 4GB. </w:t>
      </w:r>
    </w:p>
    <w:p w14:paraId="27917516" w14:textId="135A3599" w:rsidR="008A0759" w:rsidRPr="00F23214" w:rsidRDefault="00DC7724" w:rsidP="008A0759">
      <w:pPr>
        <w:pStyle w:val="Prrafodelista"/>
        <w:numPr>
          <w:ilvl w:val="0"/>
          <w:numId w:val="7"/>
        </w:numPr>
        <w:spacing w:line="276" w:lineRule="auto"/>
        <w:jc w:val="both"/>
        <w:rPr>
          <w:rFonts w:ascii="Arial" w:hAnsi="Arial" w:cs="Arial"/>
        </w:rPr>
      </w:pPr>
      <w:r w:rsidRPr="00823F16">
        <w:rPr>
          <w:rFonts w:ascii="Arial" w:hAnsi="Arial" w:cs="Arial"/>
        </w:rPr>
        <w:t>Permite acceder a ellas con diferentes lenguajes de programación como son Python, Java, Ruby, VB6 y Perl</w:t>
      </w:r>
      <w:r w:rsidR="00767AA4">
        <w:rPr>
          <w:rFonts w:ascii="Arial" w:hAnsi="Arial" w:cs="Arial"/>
        </w:rPr>
        <w:t>.</w:t>
      </w:r>
      <w:r w:rsidR="4530FE03" w:rsidRPr="00823F16">
        <w:rPr>
          <w:rFonts w:ascii="Arial" w:hAnsi="Arial" w:cs="Arial"/>
        </w:rPr>
        <w:t xml:space="preserve"> </w:t>
      </w:r>
    </w:p>
    <w:p w14:paraId="52CC351F" w14:textId="6BF3BB00" w:rsidR="000F5BF5" w:rsidRDefault="000F5BF5" w:rsidP="00BC4573">
      <w:pPr>
        <w:pStyle w:val="Ttulo4"/>
        <w:numPr>
          <w:ilvl w:val="2"/>
          <w:numId w:val="48"/>
        </w:numPr>
      </w:pPr>
      <w:bookmarkStart w:id="42" w:name="_Toc66865512"/>
      <w:r>
        <w:t>PROJ.4 y PROJ4.JS</w:t>
      </w:r>
      <w:bookmarkEnd w:id="42"/>
    </w:p>
    <w:p w14:paraId="6C33F8A4" w14:textId="5774A6F2" w:rsidR="000F5BF5" w:rsidRPr="000F5BF5" w:rsidRDefault="000F5BF5" w:rsidP="000F5BF5">
      <w:r>
        <w:rPr>
          <w:noProof/>
          <w:lang w:eastAsia="es-ES"/>
        </w:rPr>
        <mc:AlternateContent>
          <mc:Choice Requires="wps">
            <w:drawing>
              <wp:inline distT="0" distB="0" distL="0" distR="0" wp14:anchorId="31358288" wp14:editId="61F262F3">
                <wp:extent cx="5400040" cy="2971800"/>
                <wp:effectExtent l="0" t="0" r="0" b="0"/>
                <wp:docPr id="36" name="Rectángulo 36"/>
                <wp:cNvGraphicFramePr/>
                <a:graphic xmlns:a="http://schemas.openxmlformats.org/drawingml/2006/main">
                  <a:graphicData uri="http://schemas.microsoft.com/office/word/2010/wordprocessingShape">
                    <wps:wsp>
                      <wps:cNvSpPr/>
                      <wps:spPr>
                        <a:xfrm>
                          <a:off x="0" y="0"/>
                          <a:ext cx="5400040" cy="2971800"/>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70FC436" w14:textId="77777777" w:rsidR="008A0759" w:rsidRDefault="008A0759" w:rsidP="000F5BF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Librerías</w:t>
                            </w:r>
                          </w:p>
                          <w:p w14:paraId="5A245933" w14:textId="6B901921" w:rsidR="008A0759" w:rsidRDefault="008A0759" w:rsidP="000F5BF5">
                            <w:pPr>
                              <w:rPr>
                                <w:color w:val="000000" w:themeColor="text1"/>
                              </w:rPr>
                            </w:pPr>
                            <w:r w:rsidRPr="00823F16">
                              <w:rPr>
                                <w:b/>
                                <w:color w:val="000000" w:themeColor="text1"/>
                              </w:rPr>
                              <w:t>Licencia:</w:t>
                            </w:r>
                            <w:r w:rsidRPr="00AF72A5">
                              <w:rPr>
                                <w:color w:val="000000" w:themeColor="text1"/>
                              </w:rPr>
                              <w:t xml:space="preserve"> </w:t>
                            </w:r>
                            <w:hyperlink r:id="rId271" w:history="1">
                              <w:r w:rsidRPr="00823F16">
                                <w:rPr>
                                  <w:rStyle w:val="EstilodeenlacesCar"/>
                                </w:rPr>
                                <w:t>MIT</w:t>
                              </w:r>
                            </w:hyperlink>
                          </w:p>
                          <w:p w14:paraId="64967489" w14:textId="3AC0C7C3" w:rsidR="008A0759" w:rsidRPr="00AF72A5" w:rsidRDefault="008A0759" w:rsidP="000F5BF5">
                            <w:pPr>
                              <w:rPr>
                                <w:color w:val="000000" w:themeColor="text1"/>
                              </w:rPr>
                            </w:pPr>
                            <w:r>
                              <w:rPr>
                                <w:b/>
                                <w:color w:val="000000" w:themeColor="text1"/>
                              </w:rPr>
                              <w:t>Coste:</w:t>
                            </w:r>
                            <w:r>
                              <w:rPr>
                                <w:color w:val="000000" w:themeColor="text1"/>
                              </w:rPr>
                              <w:t xml:space="preserve"> Librerías gratuitas</w:t>
                            </w:r>
                          </w:p>
                          <w:p w14:paraId="3F7ED58A" w14:textId="77777777" w:rsidR="008A0759" w:rsidRPr="00823F16" w:rsidRDefault="008A0759" w:rsidP="000F5BF5">
                            <w:pPr>
                              <w:rPr>
                                <w:b/>
                                <w:color w:val="000000" w:themeColor="text1"/>
                              </w:rPr>
                            </w:pPr>
                            <w:r w:rsidRPr="00823F16">
                              <w:rPr>
                                <w:b/>
                                <w:color w:val="000000" w:themeColor="text1"/>
                              </w:rPr>
                              <w:t xml:space="preserve">Enlaces: </w:t>
                            </w:r>
                          </w:p>
                          <w:p w14:paraId="7FD2EB11" w14:textId="12645C44" w:rsidR="008A0759" w:rsidRPr="00823F16" w:rsidRDefault="008A0759" w:rsidP="000F5BF5">
                            <w:pPr>
                              <w:rPr>
                                <w:b/>
                                <w:color w:val="000000" w:themeColor="text1"/>
                              </w:rPr>
                            </w:pPr>
                            <w:r>
                              <w:rPr>
                                <w:color w:val="000000" w:themeColor="text1"/>
                              </w:rPr>
                              <w:tab/>
                            </w:r>
                            <w:r w:rsidRPr="00823F16">
                              <w:rPr>
                                <w:b/>
                                <w:color w:val="000000" w:themeColor="text1"/>
                              </w:rPr>
                              <w:t xml:space="preserve">PROJ.4: </w:t>
                            </w:r>
                          </w:p>
                          <w:p w14:paraId="5990E682" w14:textId="7CE48D91" w:rsidR="008A0759" w:rsidRPr="006E72B8" w:rsidRDefault="008A0759" w:rsidP="000F5BF5">
                            <w:pPr>
                              <w:rPr>
                                <w:rStyle w:val="Hipervnculo"/>
                              </w:rPr>
                            </w:pPr>
                            <w:r>
                              <w:rPr>
                                <w:color w:val="000000" w:themeColor="text1"/>
                              </w:rPr>
                              <w:tab/>
                            </w:r>
                            <w:r>
                              <w:rPr>
                                <w:color w:val="000000" w:themeColor="text1"/>
                              </w:rPr>
                              <w:tab/>
                              <w:t xml:space="preserve">Página web: </w:t>
                            </w:r>
                            <w:hyperlink r:id="rId272">
                              <w:r w:rsidRPr="00754ABA">
                                <w:rPr>
                                  <w:rStyle w:val="EstilodeenlacesCar"/>
                                </w:rPr>
                                <w:t>https://proj.org/</w:t>
                              </w:r>
                            </w:hyperlink>
                          </w:p>
                          <w:p w14:paraId="26E7E278" w14:textId="3CA974DE" w:rsidR="008A0759" w:rsidRPr="00754ABA" w:rsidRDefault="008A0759" w:rsidP="000F5BF5">
                            <w:pPr>
                              <w:ind w:left="708" w:firstLine="708"/>
                              <w:jc w:val="both"/>
                              <w:rPr>
                                <w:rStyle w:val="EstilodeenlacesCar"/>
                              </w:rPr>
                            </w:pPr>
                            <w:r w:rsidRPr="006E72B8">
                              <w:rPr>
                                <w:color w:val="000000" w:themeColor="text1"/>
                              </w:rPr>
                              <w:t xml:space="preserve">Repositorio de GitHub: </w:t>
                            </w:r>
                            <w:hyperlink r:id="rId273">
                              <w:r w:rsidRPr="00754ABA">
                                <w:rPr>
                                  <w:rStyle w:val="EstilodeenlacesCar"/>
                                </w:rPr>
                                <w:t>https://github.com/OSGeo/PROJ</w:t>
                              </w:r>
                            </w:hyperlink>
                          </w:p>
                          <w:p w14:paraId="28E7D5E2" w14:textId="23E8228D" w:rsidR="008A0759" w:rsidRPr="00823F16" w:rsidRDefault="008A0759" w:rsidP="000F5BF5">
                            <w:pPr>
                              <w:jc w:val="both"/>
                              <w:rPr>
                                <w:rStyle w:val="Hipervnculo"/>
                                <w:b/>
                                <w:color w:val="auto"/>
                                <w:u w:val="none"/>
                              </w:rPr>
                            </w:pPr>
                            <w:r>
                              <w:rPr>
                                <w:color w:val="000000" w:themeColor="text1"/>
                              </w:rPr>
                              <w:tab/>
                            </w:r>
                            <w:r w:rsidRPr="00823F16">
                              <w:rPr>
                                <w:b/>
                                <w:color w:val="000000" w:themeColor="text1"/>
                              </w:rPr>
                              <w:t>PROJ4.JS:</w:t>
                            </w:r>
                            <w:r w:rsidRPr="00823F16">
                              <w:rPr>
                                <w:rStyle w:val="Hipervnculo"/>
                                <w:b/>
                                <w:color w:val="auto"/>
                                <w:u w:val="none"/>
                              </w:rPr>
                              <w:t xml:space="preserve"> </w:t>
                            </w:r>
                          </w:p>
                          <w:p w14:paraId="61051318" w14:textId="1A046F54" w:rsidR="008A0759" w:rsidRDefault="008A0759" w:rsidP="000F5BF5">
                            <w:pPr>
                              <w:jc w:val="both"/>
                              <w:rPr>
                                <w:rStyle w:val="Hipervnculo"/>
                              </w:rPr>
                            </w:pPr>
                            <w:r>
                              <w:rPr>
                                <w:rStyle w:val="Hipervnculo"/>
                                <w:color w:val="auto"/>
                                <w:u w:val="none"/>
                              </w:rPr>
                              <w:tab/>
                            </w:r>
                            <w:r>
                              <w:rPr>
                                <w:rStyle w:val="Hipervnculo"/>
                                <w:color w:val="auto"/>
                                <w:u w:val="none"/>
                              </w:rPr>
                              <w:tab/>
                            </w:r>
                            <w:r>
                              <w:rPr>
                                <w:color w:val="000000" w:themeColor="text1"/>
                              </w:rPr>
                              <w:t xml:space="preserve">Página web: </w:t>
                            </w:r>
                            <w:hyperlink r:id="rId274">
                              <w:r w:rsidRPr="00754ABA">
                                <w:rPr>
                                  <w:rStyle w:val="EstilodeenlacesCar"/>
                                </w:rPr>
                                <w:t>http://proj4js.org/</w:t>
                              </w:r>
                            </w:hyperlink>
                          </w:p>
                          <w:p w14:paraId="7D99CB9F" w14:textId="018329AE" w:rsidR="008A0759" w:rsidRPr="00AF72A5" w:rsidRDefault="008A0759" w:rsidP="000F5BF5">
                            <w:pPr>
                              <w:tabs>
                                <w:tab w:val="left" w:pos="284"/>
                              </w:tabs>
                              <w:jc w:val="both"/>
                              <w:rPr>
                                <w:rStyle w:val="Hipervnculo"/>
                              </w:rPr>
                            </w:pPr>
                            <w:r>
                              <w:rPr>
                                <w:color w:val="000000" w:themeColor="text1"/>
                              </w:rPr>
                              <w:tab/>
                            </w:r>
                            <w:r>
                              <w:rPr>
                                <w:color w:val="000000" w:themeColor="text1"/>
                              </w:rPr>
                              <w:tab/>
                            </w:r>
                            <w:r>
                              <w:rPr>
                                <w:color w:val="000000" w:themeColor="text1"/>
                              </w:rPr>
                              <w:tab/>
                              <w:t>Repositorio de GitHub:</w:t>
                            </w:r>
                            <w:r w:rsidRPr="00754ABA">
                              <w:rPr>
                                <w:rStyle w:val="EstilodeenlacesCar"/>
                              </w:rPr>
                              <w:t xml:space="preserve"> </w:t>
                            </w:r>
                            <w:hyperlink r:id="rId275">
                              <w:r w:rsidRPr="00754ABA">
                                <w:rPr>
                                  <w:rStyle w:val="EstilodeenlacesCar"/>
                                </w:rPr>
                                <w:t>https://github.com/proj4js/proj4js</w:t>
                              </w:r>
                            </w:hyperlink>
                            <w:r w:rsidRPr="00754ABA">
                              <w:rPr>
                                <w:rStyle w:val="EstilodeenlacesCar"/>
                              </w:rPr>
                              <w:t xml:space="preserve"> </w:t>
                            </w:r>
                          </w:p>
                          <w:p w14:paraId="1025907F" w14:textId="77777777" w:rsidR="008A0759" w:rsidRPr="00AF72A5" w:rsidRDefault="008A0759" w:rsidP="000F5BF5">
                            <w:pPr>
                              <w:ind w:firstLine="708"/>
                              <w:jc w:val="both"/>
                            </w:pPr>
                          </w:p>
                          <w:p w14:paraId="0C2503D3" w14:textId="77777777" w:rsidR="008A0759" w:rsidRPr="00AF72A5" w:rsidRDefault="008A0759" w:rsidP="000F5BF5">
                            <w:pPr>
                              <w:tabs>
                                <w:tab w:val="left" w:pos="284"/>
                              </w:tabs>
                              <w:jc w:val="both"/>
                              <w:rPr>
                                <w:color w:val="000000" w:themeColor="text1"/>
                              </w:rPr>
                            </w:pPr>
                          </w:p>
                          <w:p w14:paraId="03106529" w14:textId="77777777" w:rsidR="008A0759" w:rsidRPr="00AF72A5" w:rsidRDefault="008A0759" w:rsidP="000F5BF5">
                            <w:pPr>
                              <w:tabs>
                                <w:tab w:val="left" w:pos="284"/>
                              </w:tabs>
                              <w:jc w:val="both"/>
                              <w:rPr>
                                <w:color w:val="000000" w:themeColor="text1"/>
                              </w:rPr>
                            </w:pPr>
                            <w:r w:rsidRPr="00AF72A5">
                              <w:rPr>
                                <w:color w:val="000000" w:themeColor="text1"/>
                              </w:rPr>
                              <w:tab/>
                            </w:r>
                            <w:r w:rsidRPr="00AF72A5">
                              <w:rPr>
                                <w:color w:val="000000" w:themeColor="text1"/>
                              </w:rPr>
                              <w:tab/>
                            </w:r>
                          </w:p>
                          <w:p w14:paraId="27058F84" w14:textId="77777777" w:rsidR="008A0759" w:rsidRPr="00AF72A5" w:rsidRDefault="008A0759" w:rsidP="000F5BF5">
                            <w:pPr>
                              <w:tabs>
                                <w:tab w:val="left" w:pos="284"/>
                              </w:tabs>
                              <w:jc w:val="both"/>
                              <w:rPr>
                                <w:color w:val="000000" w:themeColor="text1"/>
                              </w:rPr>
                            </w:pPr>
                          </w:p>
                          <w:p w14:paraId="1B5F8895" w14:textId="77777777" w:rsidR="008A0759" w:rsidRPr="00AF72A5" w:rsidRDefault="008A0759" w:rsidP="000F5BF5">
                            <w:pPr>
                              <w:tabs>
                                <w:tab w:val="left" w:pos="284"/>
                              </w:tabs>
                              <w:jc w:val="both"/>
                              <w:rPr>
                                <w:rStyle w:val="Hipervnculo"/>
                              </w:rPr>
                            </w:pPr>
                            <w:r w:rsidRPr="00AF72A5">
                              <w:rPr>
                                <w:rStyle w:val="Hipervnculo"/>
                              </w:rPr>
                              <w:t xml:space="preserve"> </w:t>
                            </w:r>
                          </w:p>
                          <w:p w14:paraId="3B078D80" w14:textId="77777777" w:rsidR="008A0759" w:rsidRPr="00AF72A5" w:rsidRDefault="008A0759" w:rsidP="000F5BF5">
                            <w:pPr>
                              <w:tabs>
                                <w:tab w:val="left" w:pos="284"/>
                              </w:tabs>
                              <w:jc w:val="both"/>
                              <w:rPr>
                                <w:rStyle w:val="Hipervnculo"/>
                              </w:rPr>
                            </w:pPr>
                            <w:r w:rsidRPr="00AF72A5">
                              <w:rPr>
                                <w:color w:val="000000" w:themeColor="text1"/>
                              </w:rPr>
                              <w:tab/>
                            </w:r>
                            <w:r w:rsidRPr="00AF72A5">
                              <w:rPr>
                                <w:color w:val="000000" w:themeColor="text1"/>
                              </w:rPr>
                              <w:tab/>
                            </w:r>
                          </w:p>
                          <w:p w14:paraId="2BCC4B62" w14:textId="77777777" w:rsidR="008A0759" w:rsidRPr="00AF72A5" w:rsidRDefault="008A0759" w:rsidP="000F5BF5">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1358288" id="Rectángulo 36" o:spid="_x0000_s1059" style="width:425.2pt;height:234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" fillcolor="#ededed [662]" stroked="f" strokeweight="2.25pt">
                <v:textbox inset="6mm,1mm,6mm,1mm">
                  <w:txbxContent>
                    <w:p w14:paraId="670FC436" w14:textId="77777777" w:rsidR="008A0759" w:rsidRDefault="008A0759" w:rsidP="000F5BF5">
                      <w:pPr>
                        <w:rPr>
                          <w:color w:val="000000" w:themeColor="text1"/>
                        </w:rPr>
                      </w:pPr>
                      <w:r w:rsidRPr="00823F16">
                        <w:rPr>
                          <w:b/>
                          <w:color w:val="000000" w:themeColor="text1"/>
                        </w:rPr>
                        <w:t>Tipo:</w:t>
                      </w:r>
                      <w:r w:rsidRPr="00AC63D9">
                        <w:rPr>
                          <w:color w:val="000000" w:themeColor="text1"/>
                        </w:rPr>
                        <w:t xml:space="preserve"> </w:t>
                      </w:r>
                      <w:r>
                        <w:rPr>
                          <w:color w:val="000000" w:themeColor="text1"/>
                        </w:rPr>
                        <w:t>Librerías</w:t>
                      </w:r>
                    </w:p>
                    <w:p w14:paraId="5A245933" w14:textId="6B901921" w:rsidR="008A0759" w:rsidRDefault="008A0759" w:rsidP="000F5BF5">
                      <w:pPr>
                        <w:rPr>
                          <w:color w:val="000000" w:themeColor="text1"/>
                        </w:rPr>
                      </w:pPr>
                      <w:r w:rsidRPr="00823F16">
                        <w:rPr>
                          <w:b/>
                          <w:color w:val="000000" w:themeColor="text1"/>
                        </w:rPr>
                        <w:t>Licencia:</w:t>
                      </w:r>
                      <w:r w:rsidRPr="00AF72A5">
                        <w:rPr>
                          <w:color w:val="000000" w:themeColor="text1"/>
                        </w:rPr>
                        <w:t xml:space="preserve"> </w:t>
                      </w:r>
                      <w:hyperlink r:id="rId276" w:history="1">
                        <w:r w:rsidRPr="00823F16">
                          <w:rPr>
                            <w:rStyle w:val="EstilodeenlacesCar"/>
                          </w:rPr>
                          <w:t>MIT</w:t>
                        </w:r>
                      </w:hyperlink>
                    </w:p>
                    <w:p w14:paraId="64967489" w14:textId="3AC0C7C3" w:rsidR="008A0759" w:rsidRPr="00AF72A5" w:rsidRDefault="008A0759" w:rsidP="000F5BF5">
                      <w:pPr>
                        <w:rPr>
                          <w:color w:val="000000" w:themeColor="text1"/>
                        </w:rPr>
                      </w:pPr>
                      <w:r>
                        <w:rPr>
                          <w:b/>
                          <w:color w:val="000000" w:themeColor="text1"/>
                        </w:rPr>
                        <w:t>Coste:</w:t>
                      </w:r>
                      <w:r>
                        <w:rPr>
                          <w:color w:val="000000" w:themeColor="text1"/>
                        </w:rPr>
                        <w:t xml:space="preserve"> Librerías gratuitas</w:t>
                      </w:r>
                    </w:p>
                    <w:p w14:paraId="3F7ED58A" w14:textId="77777777" w:rsidR="008A0759" w:rsidRPr="00823F16" w:rsidRDefault="008A0759" w:rsidP="000F5BF5">
                      <w:pPr>
                        <w:rPr>
                          <w:b/>
                          <w:color w:val="000000" w:themeColor="text1"/>
                        </w:rPr>
                      </w:pPr>
                      <w:r w:rsidRPr="00823F16">
                        <w:rPr>
                          <w:b/>
                          <w:color w:val="000000" w:themeColor="text1"/>
                        </w:rPr>
                        <w:t xml:space="preserve">Enlaces: </w:t>
                      </w:r>
                    </w:p>
                    <w:p w14:paraId="7FD2EB11" w14:textId="12645C44" w:rsidR="008A0759" w:rsidRPr="00823F16" w:rsidRDefault="008A0759" w:rsidP="000F5BF5">
                      <w:pPr>
                        <w:rPr>
                          <w:b/>
                          <w:color w:val="000000" w:themeColor="text1"/>
                        </w:rPr>
                      </w:pPr>
                      <w:r>
                        <w:rPr>
                          <w:color w:val="000000" w:themeColor="text1"/>
                        </w:rPr>
                        <w:tab/>
                      </w:r>
                      <w:r w:rsidRPr="00823F16">
                        <w:rPr>
                          <w:b/>
                          <w:color w:val="000000" w:themeColor="text1"/>
                        </w:rPr>
                        <w:t xml:space="preserve">PROJ.4: </w:t>
                      </w:r>
                    </w:p>
                    <w:p w14:paraId="5990E682" w14:textId="7CE48D91" w:rsidR="008A0759" w:rsidRPr="006E72B8" w:rsidRDefault="008A0759" w:rsidP="000F5BF5">
                      <w:pPr>
                        <w:rPr>
                          <w:rStyle w:val="Hipervnculo"/>
                        </w:rPr>
                      </w:pPr>
                      <w:r>
                        <w:rPr>
                          <w:color w:val="000000" w:themeColor="text1"/>
                        </w:rPr>
                        <w:tab/>
                      </w:r>
                      <w:r>
                        <w:rPr>
                          <w:color w:val="000000" w:themeColor="text1"/>
                        </w:rPr>
                        <w:tab/>
                        <w:t xml:space="preserve">Página web: </w:t>
                      </w:r>
                      <w:hyperlink r:id="rId277">
                        <w:r w:rsidRPr="00754ABA">
                          <w:rPr>
                            <w:rStyle w:val="EstilodeenlacesCar"/>
                          </w:rPr>
                          <w:t>https://proj.org/</w:t>
                        </w:r>
                      </w:hyperlink>
                    </w:p>
                    <w:p w14:paraId="26E7E278" w14:textId="3CA974DE" w:rsidR="008A0759" w:rsidRPr="00754ABA" w:rsidRDefault="008A0759" w:rsidP="000F5BF5">
                      <w:pPr>
                        <w:ind w:left="708" w:firstLine="708"/>
                        <w:jc w:val="both"/>
                        <w:rPr>
                          <w:rStyle w:val="EstilodeenlacesCar"/>
                        </w:rPr>
                      </w:pPr>
                      <w:r w:rsidRPr="006E72B8">
                        <w:rPr>
                          <w:color w:val="000000" w:themeColor="text1"/>
                        </w:rPr>
                        <w:t xml:space="preserve">Repositorio de GitHub: </w:t>
                      </w:r>
                      <w:hyperlink r:id="rId278">
                        <w:r w:rsidRPr="00754ABA">
                          <w:rPr>
                            <w:rStyle w:val="EstilodeenlacesCar"/>
                          </w:rPr>
                          <w:t>https://github.com/OSGeo/PROJ</w:t>
                        </w:r>
                      </w:hyperlink>
                    </w:p>
                    <w:p w14:paraId="28E7D5E2" w14:textId="23E8228D" w:rsidR="008A0759" w:rsidRPr="00823F16" w:rsidRDefault="008A0759" w:rsidP="000F5BF5">
                      <w:pPr>
                        <w:jc w:val="both"/>
                        <w:rPr>
                          <w:rStyle w:val="Hipervnculo"/>
                          <w:b/>
                          <w:color w:val="auto"/>
                          <w:u w:val="none"/>
                        </w:rPr>
                      </w:pPr>
                      <w:r>
                        <w:rPr>
                          <w:color w:val="000000" w:themeColor="text1"/>
                        </w:rPr>
                        <w:tab/>
                      </w:r>
                      <w:r w:rsidRPr="00823F16">
                        <w:rPr>
                          <w:b/>
                          <w:color w:val="000000" w:themeColor="text1"/>
                        </w:rPr>
                        <w:t>PROJ4.JS:</w:t>
                      </w:r>
                      <w:r w:rsidRPr="00823F16">
                        <w:rPr>
                          <w:rStyle w:val="Hipervnculo"/>
                          <w:b/>
                          <w:color w:val="auto"/>
                          <w:u w:val="none"/>
                        </w:rPr>
                        <w:t xml:space="preserve"> </w:t>
                      </w:r>
                    </w:p>
                    <w:p w14:paraId="61051318" w14:textId="1A046F54" w:rsidR="008A0759" w:rsidRDefault="008A0759" w:rsidP="000F5BF5">
                      <w:pPr>
                        <w:jc w:val="both"/>
                        <w:rPr>
                          <w:rStyle w:val="Hipervnculo"/>
                        </w:rPr>
                      </w:pPr>
                      <w:r>
                        <w:rPr>
                          <w:rStyle w:val="Hipervnculo"/>
                          <w:color w:val="auto"/>
                          <w:u w:val="none"/>
                        </w:rPr>
                        <w:tab/>
                      </w:r>
                      <w:r>
                        <w:rPr>
                          <w:rStyle w:val="Hipervnculo"/>
                          <w:color w:val="auto"/>
                          <w:u w:val="none"/>
                        </w:rPr>
                        <w:tab/>
                      </w:r>
                      <w:r>
                        <w:rPr>
                          <w:color w:val="000000" w:themeColor="text1"/>
                        </w:rPr>
                        <w:t xml:space="preserve">Página web: </w:t>
                      </w:r>
                      <w:hyperlink r:id="rId279">
                        <w:r w:rsidRPr="00754ABA">
                          <w:rPr>
                            <w:rStyle w:val="EstilodeenlacesCar"/>
                          </w:rPr>
                          <w:t>http://proj4js.org/</w:t>
                        </w:r>
                      </w:hyperlink>
                    </w:p>
                    <w:p w14:paraId="7D99CB9F" w14:textId="018329AE" w:rsidR="008A0759" w:rsidRPr="00AF72A5" w:rsidRDefault="008A0759" w:rsidP="000F5BF5">
                      <w:pPr>
                        <w:tabs>
                          <w:tab w:val="left" w:pos="284"/>
                        </w:tabs>
                        <w:jc w:val="both"/>
                        <w:rPr>
                          <w:rStyle w:val="Hipervnculo"/>
                        </w:rPr>
                      </w:pPr>
                      <w:r>
                        <w:rPr>
                          <w:color w:val="000000" w:themeColor="text1"/>
                        </w:rPr>
                        <w:tab/>
                      </w:r>
                      <w:r>
                        <w:rPr>
                          <w:color w:val="000000" w:themeColor="text1"/>
                        </w:rPr>
                        <w:tab/>
                      </w:r>
                      <w:r>
                        <w:rPr>
                          <w:color w:val="000000" w:themeColor="text1"/>
                        </w:rPr>
                        <w:tab/>
                        <w:t>Repositorio de GitHub:</w:t>
                      </w:r>
                      <w:r w:rsidRPr="00754ABA">
                        <w:rPr>
                          <w:rStyle w:val="EstilodeenlacesCar"/>
                        </w:rPr>
                        <w:t xml:space="preserve"> </w:t>
                      </w:r>
                      <w:hyperlink r:id="rId280">
                        <w:r w:rsidRPr="00754ABA">
                          <w:rPr>
                            <w:rStyle w:val="EstilodeenlacesCar"/>
                          </w:rPr>
                          <w:t>https://github.com/proj4js/proj4js</w:t>
                        </w:r>
                      </w:hyperlink>
                      <w:r w:rsidRPr="00754ABA">
                        <w:rPr>
                          <w:rStyle w:val="EstilodeenlacesCar"/>
                        </w:rPr>
                        <w:t xml:space="preserve"> </w:t>
                      </w:r>
                    </w:p>
                    <w:p w14:paraId="1025907F" w14:textId="77777777" w:rsidR="008A0759" w:rsidRPr="00AF72A5" w:rsidRDefault="008A0759" w:rsidP="000F5BF5">
                      <w:pPr>
                        <w:ind w:firstLine="708"/>
                        <w:jc w:val="both"/>
                      </w:pPr>
                    </w:p>
                    <w:p w14:paraId="0C2503D3" w14:textId="77777777" w:rsidR="008A0759" w:rsidRPr="00AF72A5" w:rsidRDefault="008A0759" w:rsidP="000F5BF5">
                      <w:pPr>
                        <w:tabs>
                          <w:tab w:val="left" w:pos="284"/>
                        </w:tabs>
                        <w:jc w:val="both"/>
                        <w:rPr>
                          <w:color w:val="000000" w:themeColor="text1"/>
                        </w:rPr>
                      </w:pPr>
                    </w:p>
                    <w:p w14:paraId="03106529" w14:textId="77777777" w:rsidR="008A0759" w:rsidRPr="00AF72A5" w:rsidRDefault="008A0759" w:rsidP="000F5BF5">
                      <w:pPr>
                        <w:tabs>
                          <w:tab w:val="left" w:pos="284"/>
                        </w:tabs>
                        <w:jc w:val="both"/>
                        <w:rPr>
                          <w:color w:val="000000" w:themeColor="text1"/>
                        </w:rPr>
                      </w:pPr>
                      <w:r w:rsidRPr="00AF72A5">
                        <w:rPr>
                          <w:color w:val="000000" w:themeColor="text1"/>
                        </w:rPr>
                        <w:tab/>
                      </w:r>
                      <w:r w:rsidRPr="00AF72A5">
                        <w:rPr>
                          <w:color w:val="000000" w:themeColor="text1"/>
                        </w:rPr>
                        <w:tab/>
                      </w:r>
                    </w:p>
                    <w:p w14:paraId="27058F84" w14:textId="77777777" w:rsidR="008A0759" w:rsidRPr="00AF72A5" w:rsidRDefault="008A0759" w:rsidP="000F5BF5">
                      <w:pPr>
                        <w:tabs>
                          <w:tab w:val="left" w:pos="284"/>
                        </w:tabs>
                        <w:jc w:val="both"/>
                        <w:rPr>
                          <w:color w:val="000000" w:themeColor="text1"/>
                        </w:rPr>
                      </w:pPr>
                    </w:p>
                    <w:p w14:paraId="1B5F8895" w14:textId="77777777" w:rsidR="008A0759" w:rsidRPr="00AF72A5" w:rsidRDefault="008A0759" w:rsidP="000F5BF5">
                      <w:pPr>
                        <w:tabs>
                          <w:tab w:val="left" w:pos="284"/>
                        </w:tabs>
                        <w:jc w:val="both"/>
                        <w:rPr>
                          <w:rStyle w:val="Hipervnculo"/>
                        </w:rPr>
                      </w:pPr>
                      <w:r w:rsidRPr="00AF72A5">
                        <w:rPr>
                          <w:rStyle w:val="Hipervnculo"/>
                        </w:rPr>
                        <w:t xml:space="preserve"> </w:t>
                      </w:r>
                    </w:p>
                    <w:p w14:paraId="3B078D80" w14:textId="77777777" w:rsidR="008A0759" w:rsidRPr="00AF72A5" w:rsidRDefault="008A0759" w:rsidP="000F5BF5">
                      <w:pPr>
                        <w:tabs>
                          <w:tab w:val="left" w:pos="284"/>
                        </w:tabs>
                        <w:jc w:val="both"/>
                        <w:rPr>
                          <w:rStyle w:val="Hipervnculo"/>
                        </w:rPr>
                      </w:pPr>
                      <w:r w:rsidRPr="00AF72A5">
                        <w:rPr>
                          <w:color w:val="000000" w:themeColor="text1"/>
                        </w:rPr>
                        <w:tab/>
                      </w:r>
                      <w:r w:rsidRPr="00AF72A5">
                        <w:rPr>
                          <w:color w:val="000000" w:themeColor="text1"/>
                        </w:rPr>
                        <w:tab/>
                      </w:r>
                    </w:p>
                    <w:p w14:paraId="2BCC4B62" w14:textId="77777777" w:rsidR="008A0759" w:rsidRPr="00AF72A5" w:rsidRDefault="008A0759" w:rsidP="000F5BF5">
                      <w:pPr>
                        <w:tabs>
                          <w:tab w:val="left" w:pos="284"/>
                        </w:tabs>
                        <w:jc w:val="both"/>
                        <w:rPr>
                          <w:color w:val="0563C1" w:themeColor="hyperlink"/>
                          <w:u w:val="single"/>
                        </w:rPr>
                      </w:pPr>
                    </w:p>
                  </w:txbxContent>
                </v:textbox>
                <w10:anchorlock/>
              </v:rect>
            </w:pict>
          </mc:Fallback>
        </mc:AlternateContent>
      </w:r>
    </w:p>
    <w:p w14:paraId="7EBA4770" w14:textId="3F93CF96" w:rsidR="00DC7724" w:rsidRPr="00823F16" w:rsidRDefault="00DC7724" w:rsidP="009B3A0A">
      <w:pPr>
        <w:spacing w:line="276" w:lineRule="auto"/>
        <w:jc w:val="both"/>
        <w:rPr>
          <w:rFonts w:ascii="Arial" w:hAnsi="Arial" w:cs="Arial"/>
        </w:rPr>
      </w:pPr>
      <w:r w:rsidRPr="00823F16">
        <w:rPr>
          <w:rFonts w:ascii="Arial" w:hAnsi="Arial" w:cs="Arial"/>
        </w:rPr>
        <w:t xml:space="preserve">Otra tarea habitual en la representación de datos geográficos es la transformación de coordenadas geoespaciales de un sistema de referencia de coordenadas a otro. Esta librería de manejo de proyecciones cartográficas permite abordar este tipo de transformaciones. </w:t>
      </w:r>
    </w:p>
    <w:p w14:paraId="4B538F3E" w14:textId="2DAAC270" w:rsidR="00DC7724" w:rsidRPr="00823F16" w:rsidRDefault="00DC7724" w:rsidP="009B3A0A">
      <w:pPr>
        <w:spacing w:line="276" w:lineRule="auto"/>
        <w:jc w:val="both"/>
        <w:rPr>
          <w:rFonts w:ascii="Arial" w:hAnsi="Arial" w:cs="Arial"/>
        </w:rPr>
      </w:pPr>
      <w:r w:rsidRPr="00823F16">
        <w:rPr>
          <w:rFonts w:ascii="Arial" w:hAnsi="Arial" w:cs="Arial"/>
        </w:rPr>
        <w:t>Algunas de las características principales que presenta esta</w:t>
      </w:r>
      <w:r w:rsidR="00767AA4">
        <w:rPr>
          <w:rFonts w:ascii="Arial" w:hAnsi="Arial" w:cs="Arial"/>
        </w:rPr>
        <w:t>s</w:t>
      </w:r>
      <w:r w:rsidRPr="00823F16">
        <w:rPr>
          <w:rFonts w:ascii="Arial" w:hAnsi="Arial" w:cs="Arial"/>
        </w:rPr>
        <w:t xml:space="preserve"> librería</w:t>
      </w:r>
      <w:r w:rsidR="00767AA4">
        <w:rPr>
          <w:rFonts w:ascii="Arial" w:hAnsi="Arial" w:cs="Arial"/>
        </w:rPr>
        <w:t>s</w:t>
      </w:r>
      <w:r w:rsidRPr="00823F16">
        <w:rPr>
          <w:rFonts w:ascii="Arial" w:hAnsi="Arial" w:cs="Arial"/>
        </w:rPr>
        <w:t xml:space="preserve"> son: </w:t>
      </w:r>
    </w:p>
    <w:p w14:paraId="5FAB2B97" w14:textId="77777777" w:rsidR="00DC7724" w:rsidRPr="00823F16" w:rsidRDefault="00DC7724" w:rsidP="009B3A0A">
      <w:pPr>
        <w:pStyle w:val="Prrafodelista"/>
        <w:numPr>
          <w:ilvl w:val="0"/>
          <w:numId w:val="29"/>
        </w:numPr>
        <w:spacing w:line="276" w:lineRule="auto"/>
        <w:jc w:val="both"/>
        <w:rPr>
          <w:rFonts w:ascii="Arial" w:eastAsiaTheme="minorEastAsia" w:hAnsi="Arial" w:cs="Arial"/>
        </w:rPr>
      </w:pPr>
      <w:r w:rsidRPr="00823F16">
        <w:rPr>
          <w:rFonts w:ascii="Arial" w:hAnsi="Arial" w:cs="Arial"/>
        </w:rPr>
        <w:t>Invocable desde línea de comandos para una fácil conversión de coordenadas en archivos de texto.</w:t>
      </w:r>
    </w:p>
    <w:p w14:paraId="3A738A37" w14:textId="6FE99169" w:rsidR="00161214" w:rsidRDefault="00DC7724" w:rsidP="009B3A0A">
      <w:pPr>
        <w:pStyle w:val="Prrafodelista"/>
        <w:numPr>
          <w:ilvl w:val="0"/>
          <w:numId w:val="29"/>
        </w:numPr>
        <w:spacing w:line="276" w:lineRule="auto"/>
        <w:jc w:val="both"/>
      </w:pPr>
      <w:r w:rsidRPr="00823F16">
        <w:rPr>
          <w:rFonts w:ascii="Arial" w:hAnsi="Arial" w:cs="Arial"/>
        </w:rPr>
        <w:t>PROJ4.JS es la implementación de PROJ.4 para JavaScript.</w:t>
      </w:r>
    </w:p>
    <w:p w14:paraId="349BB186" w14:textId="41BD38B1" w:rsidR="00806588" w:rsidRDefault="00806588">
      <w:pPr>
        <w:rPr>
          <w:rFonts w:eastAsia="Arial Unicode MS" w:cs="Arial Unicode MS"/>
          <w:color w:val="5E146B"/>
          <w:sz w:val="26"/>
          <w:szCs w:val="26"/>
        </w:rPr>
      </w:pPr>
      <w:r>
        <w:rPr>
          <w:rFonts w:eastAsia="Arial Unicode MS" w:cs="Arial Unicode MS"/>
          <w:color w:val="5E146B"/>
          <w:sz w:val="26"/>
          <w:szCs w:val="26"/>
        </w:rPr>
        <w:br w:type="page"/>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EF2F81" w14:paraId="41D40E92" w14:textId="77777777" w:rsidTr="00767AA4">
        <w:tc>
          <w:tcPr>
            <w:tcW w:w="8494" w:type="dxa"/>
            <w:shd w:val="clear" w:color="auto" w:fill="6E2585"/>
          </w:tcPr>
          <w:p w14:paraId="2D416BDF" w14:textId="68F7CE29" w:rsidR="00EF2F81" w:rsidRPr="00767AA4" w:rsidRDefault="00EF2F81" w:rsidP="00A86E57">
            <w:pPr>
              <w:jc w:val="center"/>
              <w:rPr>
                <w:b/>
              </w:rPr>
            </w:pPr>
            <w:r w:rsidRPr="00767AA4">
              <w:rPr>
                <w:b/>
                <w:color w:val="FFFFFF" w:themeColor="background1"/>
                <w:sz w:val="28"/>
              </w:rPr>
              <w:lastRenderedPageBreak/>
              <w:t>Herramientas de visualización de datos espaciales</w:t>
            </w:r>
          </w:p>
        </w:tc>
      </w:tr>
      <w:tr w:rsidR="00EF2F81" w14:paraId="4F652C17" w14:textId="77777777" w:rsidTr="00A86E57">
        <w:trPr>
          <w:trHeight w:val="3204"/>
        </w:trPr>
        <w:tc>
          <w:tcPr>
            <w:tcW w:w="8494" w:type="dxa"/>
          </w:tcPr>
          <w:p w14:paraId="7F3FD898" w14:textId="51157315" w:rsidR="00EF2F81" w:rsidRDefault="00EF2F81"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73C8EDB3" wp14:editId="6EEE8D03">
                  <wp:extent cx="4964430" cy="3457184"/>
                  <wp:effectExtent l="0" t="0" r="7620" b="0"/>
                  <wp:docPr id="514" name="Imagen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4967138" cy="3459070"/>
                          </a:xfrm>
                          <a:prstGeom prst="rect">
                            <a:avLst/>
                          </a:prstGeom>
                          <a:noFill/>
                        </pic:spPr>
                      </pic:pic>
                    </a:graphicData>
                  </a:graphic>
                </wp:inline>
              </w:drawing>
            </w:r>
          </w:p>
        </w:tc>
      </w:tr>
    </w:tbl>
    <w:p w14:paraId="1F22C078" w14:textId="364A07F9" w:rsidR="0035471D" w:rsidRDefault="0035471D">
      <w:pPr>
        <w:rPr>
          <w:rFonts w:eastAsia="Arial Unicode MS" w:cs="Arial Unicode MS"/>
          <w:b/>
          <w:color w:val="5E146B"/>
          <w:sz w:val="26"/>
          <w:szCs w:val="26"/>
        </w:rPr>
      </w:pPr>
    </w:p>
    <w:p w14:paraId="509846D3" w14:textId="13C1E082" w:rsidR="00945EE7" w:rsidRDefault="00945EE7" w:rsidP="00BC4573">
      <w:pPr>
        <w:pStyle w:val="Ttulo2"/>
      </w:pPr>
      <w:bookmarkStart w:id="43" w:name="_Toc66865513"/>
      <w:r>
        <w:t>Herramientas de análisis de redes</w:t>
      </w:r>
      <w:bookmarkEnd w:id="43"/>
      <w:r>
        <w:t xml:space="preserve"> </w:t>
      </w:r>
    </w:p>
    <w:p w14:paraId="0EB974D2" w14:textId="77777777" w:rsidR="00DC7724" w:rsidRPr="00823F16" w:rsidRDefault="00DC7724" w:rsidP="00DC7724">
      <w:pPr>
        <w:spacing w:line="276" w:lineRule="auto"/>
        <w:jc w:val="both"/>
        <w:rPr>
          <w:rFonts w:ascii="Arial" w:hAnsi="Arial" w:cs="Arial"/>
        </w:rPr>
      </w:pPr>
      <w:r w:rsidRPr="00823F16">
        <w:rPr>
          <w:rFonts w:ascii="Arial" w:hAnsi="Arial" w:cs="Arial"/>
        </w:rPr>
        <w:t>La minería de medios sociales es el proceso de representar, analizar y extraer patrones con significado a partir de datos de medios sociales. Este tipo de análisis permite observar relaciones entre entidades de un sistema, para poder describir comportamientos, estructura o mecanismos de influencia. Es una aproximación metodológica y teórica que enfatiza en el estudio de las relaciones entre personas, cosas, países u organizaciones entre otros elementos que configuran un sistema. La aplicación del análisis de redes ha aumentado en los últimos años y sigue aumentando debido a la proliferación de contextos relacionales y su utilización en múltiples disciplinas (sociología, psicología, física, matemáticas, antropología, salud, etc.). Algunos usos destacables son: el descubrimiento y caracterización de comunidades, la monitorización de tendencias culturales, el análisis de mercados y productos, la predicción o monitorización de epidemias o la minería de opiniones.</w:t>
      </w:r>
    </w:p>
    <w:p w14:paraId="7BC3498B" w14:textId="38932454" w:rsidR="00066500" w:rsidRDefault="00DC7724" w:rsidP="00DC7724">
      <w:pPr>
        <w:spacing w:line="276" w:lineRule="auto"/>
        <w:jc w:val="both"/>
        <w:rPr>
          <w:rFonts w:ascii="Arial" w:hAnsi="Arial" w:cs="Arial"/>
        </w:rPr>
      </w:pPr>
      <w:r w:rsidRPr="00823F16">
        <w:rPr>
          <w:rFonts w:ascii="Arial" w:hAnsi="Arial" w:cs="Arial"/>
        </w:rPr>
        <w:t>Este tipo de herramientas permite estudiar características intrínsecas de las redes sociales como el grado de centralidad, la densidad, la intermediación o cercanía entre miembros de una red.</w:t>
      </w:r>
    </w:p>
    <w:p w14:paraId="76A52541" w14:textId="1F649327" w:rsidR="00DC7724" w:rsidRPr="00823F16" w:rsidRDefault="00066500" w:rsidP="00066500">
      <w:pPr>
        <w:rPr>
          <w:rFonts w:ascii="Arial" w:hAnsi="Arial" w:cs="Arial"/>
        </w:rPr>
      </w:pPr>
      <w:r>
        <w:rPr>
          <w:rFonts w:ascii="Arial" w:hAnsi="Arial" w:cs="Arial"/>
        </w:rPr>
        <w:br w:type="page"/>
      </w:r>
    </w:p>
    <w:p w14:paraId="15CC7333" w14:textId="64DBA83F" w:rsidR="00235903" w:rsidRDefault="00235903" w:rsidP="00066500">
      <w:pPr>
        <w:pStyle w:val="Ttulo4"/>
        <w:numPr>
          <w:ilvl w:val="1"/>
          <w:numId w:val="48"/>
        </w:numPr>
      </w:pPr>
      <w:bookmarkStart w:id="44" w:name="_Toc66865514"/>
      <w:r>
        <w:lastRenderedPageBreak/>
        <w:t>Gephi</w:t>
      </w:r>
      <w:bookmarkEnd w:id="44"/>
    </w:p>
    <w:p w14:paraId="523BD78B" w14:textId="56603ED3" w:rsidR="00235903" w:rsidRPr="00235903" w:rsidRDefault="00235903" w:rsidP="00235903">
      <w:r>
        <w:rPr>
          <w:noProof/>
          <w:lang w:eastAsia="es-ES"/>
        </w:rPr>
        <mc:AlternateContent>
          <mc:Choice Requires="wps">
            <w:drawing>
              <wp:inline distT="0" distB="0" distL="0" distR="0" wp14:anchorId="455710C6" wp14:editId="743F4F4B">
                <wp:extent cx="5400040" cy="1878496"/>
                <wp:effectExtent l="0" t="0" r="0" b="7620"/>
                <wp:docPr id="38" name="Rectángulo 38"/>
                <wp:cNvGraphicFramePr/>
                <a:graphic xmlns:a="http://schemas.openxmlformats.org/drawingml/2006/main">
                  <a:graphicData uri="http://schemas.microsoft.com/office/word/2010/wordprocessingShape">
                    <wps:wsp>
                      <wps:cNvSpPr/>
                      <wps:spPr>
                        <a:xfrm>
                          <a:off x="0" y="0"/>
                          <a:ext cx="5400040" cy="1878496"/>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A556F7E" w14:textId="48D60AD1" w:rsidR="008A0759" w:rsidRDefault="008A0759" w:rsidP="00235903">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1048A29C" w14:textId="74B769BA" w:rsidR="008A0759" w:rsidRPr="0055689A" w:rsidRDefault="008A0759" w:rsidP="00235903">
                            <w:pPr>
                              <w:rPr>
                                <w:color w:val="000000" w:themeColor="text1"/>
                              </w:rPr>
                            </w:pPr>
                            <w:r w:rsidRPr="00823F16">
                              <w:rPr>
                                <w:b/>
                                <w:color w:val="000000" w:themeColor="text1"/>
                              </w:rPr>
                              <w:t>Licencia:</w:t>
                            </w:r>
                            <w:r w:rsidRPr="00AF72A5">
                              <w:rPr>
                                <w:color w:val="000000" w:themeColor="text1"/>
                              </w:rPr>
                              <w:t xml:space="preserve"> </w:t>
                            </w:r>
                            <w:hyperlink r:id="rId282" w:history="1">
                              <w:r w:rsidRPr="00767AA4">
                                <w:rPr>
                                  <w:rStyle w:val="EstilodeenlacesCar"/>
                                </w:rPr>
                                <w:t>CDDL 1.0</w:t>
                              </w:r>
                            </w:hyperlink>
                            <w:r>
                              <w:rPr>
                                <w:color w:val="000000" w:themeColor="text1"/>
                              </w:rPr>
                              <w:t xml:space="preserve"> </w:t>
                            </w:r>
                            <w:r w:rsidRPr="0055689A">
                              <w:rPr>
                                <w:color w:val="000000" w:themeColor="text1"/>
                              </w:rPr>
                              <w:t xml:space="preserve">y </w:t>
                            </w:r>
                            <w:hyperlink r:id="rId283" w:history="1">
                              <w:r w:rsidRPr="00767AA4">
                                <w:rPr>
                                  <w:rStyle w:val="EstilodeenlacesCar"/>
                                </w:rPr>
                                <w:t>GNU General Public License V3</w:t>
                              </w:r>
                            </w:hyperlink>
                          </w:p>
                          <w:p w14:paraId="4158765C" w14:textId="22FB10DA" w:rsidR="008A0759" w:rsidRPr="00AF72A5" w:rsidRDefault="008A0759" w:rsidP="00235903">
                            <w:pPr>
                              <w:rPr>
                                <w:color w:val="000000" w:themeColor="text1"/>
                              </w:rPr>
                            </w:pPr>
                            <w:r>
                              <w:rPr>
                                <w:b/>
                                <w:color w:val="000000" w:themeColor="text1"/>
                              </w:rPr>
                              <w:t>Coste:</w:t>
                            </w:r>
                            <w:r>
                              <w:rPr>
                                <w:color w:val="000000" w:themeColor="text1"/>
                              </w:rPr>
                              <w:t xml:space="preserve"> Aplicación gratuita</w:t>
                            </w:r>
                          </w:p>
                          <w:p w14:paraId="4D92FBDC" w14:textId="3D9310E8" w:rsidR="008A0759" w:rsidRPr="00823F16" w:rsidRDefault="008A0759" w:rsidP="00235903">
                            <w:pPr>
                              <w:rPr>
                                <w:b/>
                                <w:color w:val="000000" w:themeColor="text1"/>
                              </w:rPr>
                            </w:pPr>
                            <w:r w:rsidRPr="00823F16">
                              <w:rPr>
                                <w:b/>
                                <w:color w:val="000000" w:themeColor="text1"/>
                              </w:rPr>
                              <w:t>Enlaces:</w:t>
                            </w:r>
                            <w:r>
                              <w:rPr>
                                <w:b/>
                                <w:color w:val="000000" w:themeColor="text1"/>
                              </w:rPr>
                              <w:t xml:space="preserve"> </w:t>
                            </w:r>
                          </w:p>
                          <w:p w14:paraId="1AD501D0" w14:textId="2009A548" w:rsidR="008A0759" w:rsidRPr="006E72B8" w:rsidRDefault="008A0759" w:rsidP="00235903">
                            <w:pPr>
                              <w:rPr>
                                <w:rStyle w:val="Hipervnculo"/>
                              </w:rPr>
                            </w:pPr>
                            <w:r>
                              <w:rPr>
                                <w:color w:val="000000" w:themeColor="text1"/>
                              </w:rPr>
                              <w:tab/>
                              <w:t xml:space="preserve">Página web: </w:t>
                            </w:r>
                            <w:hyperlink r:id="rId284" w:history="1">
                              <w:r w:rsidRPr="00754ABA">
                                <w:rPr>
                                  <w:rStyle w:val="EstilodeenlacesCar"/>
                                </w:rPr>
                                <w:t>https://gephi.org/</w:t>
                              </w:r>
                            </w:hyperlink>
                          </w:p>
                          <w:p w14:paraId="78B348B3" w14:textId="4E20D939" w:rsidR="008A0759" w:rsidRPr="00AF72A5" w:rsidRDefault="008A0759" w:rsidP="00235903">
                            <w:pPr>
                              <w:ind w:firstLine="708"/>
                              <w:jc w:val="both"/>
                              <w:rPr>
                                <w:rStyle w:val="Hipervnculo"/>
                              </w:rPr>
                            </w:pPr>
                            <w:r w:rsidRPr="006E72B8">
                              <w:rPr>
                                <w:color w:val="000000" w:themeColor="text1"/>
                              </w:rPr>
                              <w:t>Repositorio de GitHub:</w:t>
                            </w:r>
                            <w:r w:rsidRPr="00754ABA">
                              <w:rPr>
                                <w:rStyle w:val="EstilodeenlacesCar"/>
                              </w:rPr>
                              <w:t xml:space="preserve"> </w:t>
                            </w:r>
                            <w:hyperlink r:id="rId285" w:history="1">
                              <w:r w:rsidRPr="00754ABA">
                                <w:rPr>
                                  <w:rStyle w:val="EstilodeenlacesCar"/>
                                </w:rPr>
                                <w:t>https://github.com/gephi/gephi</w:t>
                              </w:r>
                            </w:hyperlink>
                          </w:p>
                          <w:p w14:paraId="10F8E774" w14:textId="77777777" w:rsidR="008A0759" w:rsidRPr="00AF72A5" w:rsidRDefault="008A0759" w:rsidP="00235903">
                            <w:pPr>
                              <w:ind w:firstLine="708"/>
                              <w:jc w:val="both"/>
                            </w:pPr>
                          </w:p>
                          <w:p w14:paraId="37D3FA53" w14:textId="77777777" w:rsidR="008A0759" w:rsidRPr="00AF72A5" w:rsidRDefault="008A0759" w:rsidP="00235903">
                            <w:pPr>
                              <w:tabs>
                                <w:tab w:val="left" w:pos="284"/>
                              </w:tabs>
                              <w:jc w:val="both"/>
                              <w:rPr>
                                <w:color w:val="000000" w:themeColor="text1"/>
                              </w:rPr>
                            </w:pPr>
                          </w:p>
                          <w:p w14:paraId="5A3709EF" w14:textId="77777777" w:rsidR="008A0759" w:rsidRPr="00AF72A5" w:rsidRDefault="008A0759" w:rsidP="00235903">
                            <w:pPr>
                              <w:tabs>
                                <w:tab w:val="left" w:pos="284"/>
                              </w:tabs>
                              <w:jc w:val="both"/>
                              <w:rPr>
                                <w:color w:val="000000" w:themeColor="text1"/>
                              </w:rPr>
                            </w:pPr>
                            <w:r w:rsidRPr="00AF72A5">
                              <w:rPr>
                                <w:color w:val="000000" w:themeColor="text1"/>
                              </w:rPr>
                              <w:tab/>
                            </w:r>
                            <w:r w:rsidRPr="00AF72A5">
                              <w:rPr>
                                <w:color w:val="000000" w:themeColor="text1"/>
                              </w:rPr>
                              <w:tab/>
                            </w:r>
                          </w:p>
                          <w:p w14:paraId="0C84F01E" w14:textId="77777777" w:rsidR="008A0759" w:rsidRPr="00AF72A5" w:rsidRDefault="008A0759" w:rsidP="00235903">
                            <w:pPr>
                              <w:tabs>
                                <w:tab w:val="left" w:pos="284"/>
                              </w:tabs>
                              <w:jc w:val="both"/>
                              <w:rPr>
                                <w:color w:val="000000" w:themeColor="text1"/>
                              </w:rPr>
                            </w:pPr>
                          </w:p>
                          <w:p w14:paraId="62FC5DA7" w14:textId="77777777" w:rsidR="008A0759" w:rsidRPr="00AF72A5" w:rsidRDefault="008A0759" w:rsidP="00235903">
                            <w:pPr>
                              <w:tabs>
                                <w:tab w:val="left" w:pos="284"/>
                              </w:tabs>
                              <w:jc w:val="both"/>
                              <w:rPr>
                                <w:rStyle w:val="Hipervnculo"/>
                              </w:rPr>
                            </w:pPr>
                            <w:r w:rsidRPr="00AF72A5">
                              <w:rPr>
                                <w:rStyle w:val="Hipervnculo"/>
                              </w:rPr>
                              <w:t xml:space="preserve"> </w:t>
                            </w:r>
                          </w:p>
                          <w:p w14:paraId="06A1B6B3" w14:textId="77777777" w:rsidR="008A0759" w:rsidRPr="00AF72A5" w:rsidRDefault="008A0759" w:rsidP="00235903">
                            <w:pPr>
                              <w:tabs>
                                <w:tab w:val="left" w:pos="284"/>
                              </w:tabs>
                              <w:jc w:val="both"/>
                              <w:rPr>
                                <w:rStyle w:val="Hipervnculo"/>
                              </w:rPr>
                            </w:pPr>
                            <w:r w:rsidRPr="00AF72A5">
                              <w:rPr>
                                <w:color w:val="000000" w:themeColor="text1"/>
                              </w:rPr>
                              <w:tab/>
                            </w:r>
                            <w:r w:rsidRPr="00AF72A5">
                              <w:rPr>
                                <w:color w:val="000000" w:themeColor="text1"/>
                              </w:rPr>
                              <w:tab/>
                            </w:r>
                          </w:p>
                          <w:p w14:paraId="04EA9B24" w14:textId="77777777" w:rsidR="008A0759" w:rsidRPr="00AF72A5" w:rsidRDefault="008A0759" w:rsidP="00235903">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455710C6" id="Rectángulo 38" o:spid="_x0000_s1060" style="width:425.2pt;height:147.9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" fillcolor="#ededed [662]" stroked="f" strokeweight="2.25pt">
                <v:textbox inset="6mm,1mm,6mm,1mm">
                  <w:txbxContent>
                    <w:p w14:paraId="6A556F7E" w14:textId="48D60AD1" w:rsidR="008A0759" w:rsidRDefault="008A0759" w:rsidP="00235903">
                      <w:pPr>
                        <w:rPr>
                          <w:color w:val="000000" w:themeColor="text1"/>
                        </w:rPr>
                      </w:pPr>
                      <w:r w:rsidRPr="00823F16">
                        <w:rPr>
                          <w:b/>
                          <w:color w:val="000000" w:themeColor="text1"/>
                        </w:rPr>
                        <w:t>Tipo:</w:t>
                      </w:r>
                      <w:r w:rsidRPr="00AC63D9">
                        <w:rPr>
                          <w:color w:val="000000" w:themeColor="text1"/>
                        </w:rPr>
                        <w:t xml:space="preserve"> </w:t>
                      </w:r>
                      <w:r>
                        <w:rPr>
                          <w:color w:val="000000" w:themeColor="text1"/>
                        </w:rPr>
                        <w:t>Aplicación de escritorio</w:t>
                      </w:r>
                    </w:p>
                    <w:p w14:paraId="1048A29C" w14:textId="74B769BA" w:rsidR="008A0759" w:rsidRPr="0055689A" w:rsidRDefault="008A0759" w:rsidP="00235903">
                      <w:pPr>
                        <w:rPr>
                          <w:color w:val="000000" w:themeColor="text1"/>
                        </w:rPr>
                      </w:pPr>
                      <w:r w:rsidRPr="00823F16">
                        <w:rPr>
                          <w:b/>
                          <w:color w:val="000000" w:themeColor="text1"/>
                        </w:rPr>
                        <w:t>Licencia:</w:t>
                      </w:r>
                      <w:r w:rsidRPr="00AF72A5">
                        <w:rPr>
                          <w:color w:val="000000" w:themeColor="text1"/>
                        </w:rPr>
                        <w:t xml:space="preserve"> </w:t>
                      </w:r>
                      <w:hyperlink r:id="rId286" w:history="1">
                        <w:r w:rsidRPr="00767AA4">
                          <w:rPr>
                            <w:rStyle w:val="EstilodeenlacesCar"/>
                          </w:rPr>
                          <w:t>CDDL 1.0</w:t>
                        </w:r>
                      </w:hyperlink>
                      <w:r>
                        <w:rPr>
                          <w:color w:val="000000" w:themeColor="text1"/>
                        </w:rPr>
                        <w:t xml:space="preserve"> </w:t>
                      </w:r>
                      <w:r w:rsidRPr="0055689A">
                        <w:rPr>
                          <w:color w:val="000000" w:themeColor="text1"/>
                        </w:rPr>
                        <w:t xml:space="preserve">y </w:t>
                      </w:r>
                      <w:hyperlink r:id="rId287" w:history="1">
                        <w:r w:rsidRPr="00767AA4">
                          <w:rPr>
                            <w:rStyle w:val="EstilodeenlacesCar"/>
                          </w:rPr>
                          <w:t>GNU General Public License V3</w:t>
                        </w:r>
                      </w:hyperlink>
                    </w:p>
                    <w:p w14:paraId="4158765C" w14:textId="22FB10DA" w:rsidR="008A0759" w:rsidRPr="00AF72A5" w:rsidRDefault="008A0759" w:rsidP="00235903">
                      <w:pPr>
                        <w:rPr>
                          <w:color w:val="000000" w:themeColor="text1"/>
                        </w:rPr>
                      </w:pPr>
                      <w:r>
                        <w:rPr>
                          <w:b/>
                          <w:color w:val="000000" w:themeColor="text1"/>
                        </w:rPr>
                        <w:t>Coste:</w:t>
                      </w:r>
                      <w:r>
                        <w:rPr>
                          <w:color w:val="000000" w:themeColor="text1"/>
                        </w:rPr>
                        <w:t xml:space="preserve"> Aplicación gratuita</w:t>
                      </w:r>
                    </w:p>
                    <w:p w14:paraId="4D92FBDC" w14:textId="3D9310E8" w:rsidR="008A0759" w:rsidRPr="00823F16" w:rsidRDefault="008A0759" w:rsidP="00235903">
                      <w:pPr>
                        <w:rPr>
                          <w:b/>
                          <w:color w:val="000000" w:themeColor="text1"/>
                        </w:rPr>
                      </w:pPr>
                      <w:r w:rsidRPr="00823F16">
                        <w:rPr>
                          <w:b/>
                          <w:color w:val="000000" w:themeColor="text1"/>
                        </w:rPr>
                        <w:t>Enlaces:</w:t>
                      </w:r>
                      <w:r>
                        <w:rPr>
                          <w:b/>
                          <w:color w:val="000000" w:themeColor="text1"/>
                        </w:rPr>
                        <w:t xml:space="preserve"> </w:t>
                      </w:r>
                    </w:p>
                    <w:p w14:paraId="1AD501D0" w14:textId="2009A548" w:rsidR="008A0759" w:rsidRPr="006E72B8" w:rsidRDefault="008A0759" w:rsidP="00235903">
                      <w:pPr>
                        <w:rPr>
                          <w:rStyle w:val="Hipervnculo"/>
                        </w:rPr>
                      </w:pPr>
                      <w:r>
                        <w:rPr>
                          <w:color w:val="000000" w:themeColor="text1"/>
                        </w:rPr>
                        <w:tab/>
                        <w:t xml:space="preserve">Página web: </w:t>
                      </w:r>
                      <w:hyperlink r:id="rId288" w:history="1">
                        <w:r w:rsidRPr="00754ABA">
                          <w:rPr>
                            <w:rStyle w:val="EstilodeenlacesCar"/>
                          </w:rPr>
                          <w:t>https://gephi.org/</w:t>
                        </w:r>
                      </w:hyperlink>
                    </w:p>
                    <w:p w14:paraId="78B348B3" w14:textId="4E20D939" w:rsidR="008A0759" w:rsidRPr="00AF72A5" w:rsidRDefault="008A0759" w:rsidP="00235903">
                      <w:pPr>
                        <w:ind w:firstLine="708"/>
                        <w:jc w:val="both"/>
                        <w:rPr>
                          <w:rStyle w:val="Hipervnculo"/>
                        </w:rPr>
                      </w:pPr>
                      <w:r w:rsidRPr="006E72B8">
                        <w:rPr>
                          <w:color w:val="000000" w:themeColor="text1"/>
                        </w:rPr>
                        <w:t>Repositorio de GitHub:</w:t>
                      </w:r>
                      <w:r w:rsidRPr="00754ABA">
                        <w:rPr>
                          <w:rStyle w:val="EstilodeenlacesCar"/>
                        </w:rPr>
                        <w:t xml:space="preserve"> </w:t>
                      </w:r>
                      <w:hyperlink r:id="rId289" w:history="1">
                        <w:r w:rsidRPr="00754ABA">
                          <w:rPr>
                            <w:rStyle w:val="EstilodeenlacesCar"/>
                          </w:rPr>
                          <w:t>https://github.com/gephi/gephi</w:t>
                        </w:r>
                      </w:hyperlink>
                    </w:p>
                    <w:p w14:paraId="10F8E774" w14:textId="77777777" w:rsidR="008A0759" w:rsidRPr="00AF72A5" w:rsidRDefault="008A0759" w:rsidP="00235903">
                      <w:pPr>
                        <w:ind w:firstLine="708"/>
                        <w:jc w:val="both"/>
                      </w:pPr>
                    </w:p>
                    <w:p w14:paraId="37D3FA53" w14:textId="77777777" w:rsidR="008A0759" w:rsidRPr="00AF72A5" w:rsidRDefault="008A0759" w:rsidP="00235903">
                      <w:pPr>
                        <w:tabs>
                          <w:tab w:val="left" w:pos="284"/>
                        </w:tabs>
                        <w:jc w:val="both"/>
                        <w:rPr>
                          <w:color w:val="000000" w:themeColor="text1"/>
                        </w:rPr>
                      </w:pPr>
                    </w:p>
                    <w:p w14:paraId="5A3709EF" w14:textId="77777777" w:rsidR="008A0759" w:rsidRPr="00AF72A5" w:rsidRDefault="008A0759" w:rsidP="00235903">
                      <w:pPr>
                        <w:tabs>
                          <w:tab w:val="left" w:pos="284"/>
                        </w:tabs>
                        <w:jc w:val="both"/>
                        <w:rPr>
                          <w:color w:val="000000" w:themeColor="text1"/>
                        </w:rPr>
                      </w:pPr>
                      <w:r w:rsidRPr="00AF72A5">
                        <w:rPr>
                          <w:color w:val="000000" w:themeColor="text1"/>
                        </w:rPr>
                        <w:tab/>
                      </w:r>
                      <w:r w:rsidRPr="00AF72A5">
                        <w:rPr>
                          <w:color w:val="000000" w:themeColor="text1"/>
                        </w:rPr>
                        <w:tab/>
                      </w:r>
                    </w:p>
                    <w:p w14:paraId="0C84F01E" w14:textId="77777777" w:rsidR="008A0759" w:rsidRPr="00AF72A5" w:rsidRDefault="008A0759" w:rsidP="00235903">
                      <w:pPr>
                        <w:tabs>
                          <w:tab w:val="left" w:pos="284"/>
                        </w:tabs>
                        <w:jc w:val="both"/>
                        <w:rPr>
                          <w:color w:val="000000" w:themeColor="text1"/>
                        </w:rPr>
                      </w:pPr>
                    </w:p>
                    <w:p w14:paraId="62FC5DA7" w14:textId="77777777" w:rsidR="008A0759" w:rsidRPr="00AF72A5" w:rsidRDefault="008A0759" w:rsidP="00235903">
                      <w:pPr>
                        <w:tabs>
                          <w:tab w:val="left" w:pos="284"/>
                        </w:tabs>
                        <w:jc w:val="both"/>
                        <w:rPr>
                          <w:rStyle w:val="Hipervnculo"/>
                        </w:rPr>
                      </w:pPr>
                      <w:r w:rsidRPr="00AF72A5">
                        <w:rPr>
                          <w:rStyle w:val="Hipervnculo"/>
                        </w:rPr>
                        <w:t xml:space="preserve"> </w:t>
                      </w:r>
                    </w:p>
                    <w:p w14:paraId="06A1B6B3" w14:textId="77777777" w:rsidR="008A0759" w:rsidRPr="00AF72A5" w:rsidRDefault="008A0759" w:rsidP="00235903">
                      <w:pPr>
                        <w:tabs>
                          <w:tab w:val="left" w:pos="284"/>
                        </w:tabs>
                        <w:jc w:val="both"/>
                        <w:rPr>
                          <w:rStyle w:val="Hipervnculo"/>
                        </w:rPr>
                      </w:pPr>
                      <w:r w:rsidRPr="00AF72A5">
                        <w:rPr>
                          <w:color w:val="000000" w:themeColor="text1"/>
                        </w:rPr>
                        <w:tab/>
                      </w:r>
                      <w:r w:rsidRPr="00AF72A5">
                        <w:rPr>
                          <w:color w:val="000000" w:themeColor="text1"/>
                        </w:rPr>
                        <w:tab/>
                      </w:r>
                    </w:p>
                    <w:p w14:paraId="04EA9B24" w14:textId="77777777" w:rsidR="008A0759" w:rsidRPr="00AF72A5" w:rsidRDefault="008A0759" w:rsidP="00235903">
                      <w:pPr>
                        <w:tabs>
                          <w:tab w:val="left" w:pos="284"/>
                        </w:tabs>
                        <w:jc w:val="both"/>
                        <w:rPr>
                          <w:color w:val="0563C1" w:themeColor="hyperlink"/>
                          <w:u w:val="single"/>
                        </w:rPr>
                      </w:pPr>
                    </w:p>
                  </w:txbxContent>
                </v:textbox>
                <w10:anchorlock/>
              </v:rect>
            </w:pict>
          </mc:Fallback>
        </mc:AlternateContent>
      </w:r>
    </w:p>
    <w:p w14:paraId="1ACF8F9A" w14:textId="3E4A05E7" w:rsidR="00DC7724" w:rsidRPr="00823F16" w:rsidRDefault="00DC7724" w:rsidP="00DC7724">
      <w:pPr>
        <w:spacing w:line="276" w:lineRule="auto"/>
        <w:jc w:val="both"/>
        <w:rPr>
          <w:rFonts w:ascii="Arial" w:hAnsi="Arial" w:cs="Arial"/>
        </w:rPr>
      </w:pPr>
      <w:r w:rsidRPr="00823F16">
        <w:rPr>
          <w:rFonts w:ascii="Arial" w:hAnsi="Arial" w:cs="Arial"/>
        </w:rPr>
        <w:t>Plataforma de exploración y visualización interactiva para todo tipo de redes y grafos complejos, dinámicos y jerárquicos. Funciona en cualquier entorno y es una plataforma de propósito general. La arquitectura de Gephy es modular y no son necesarias habilidades de programación</w:t>
      </w:r>
      <w:r w:rsidR="00E70187" w:rsidRPr="00823F16">
        <w:rPr>
          <w:rFonts w:ascii="Arial" w:hAnsi="Arial" w:cs="Arial"/>
        </w:rPr>
        <w:t>.</w:t>
      </w:r>
    </w:p>
    <w:p w14:paraId="27C4D625" w14:textId="77777777" w:rsidR="00DC7724" w:rsidRPr="00823F16" w:rsidRDefault="00DC7724" w:rsidP="00DC7724">
      <w:pPr>
        <w:spacing w:line="276" w:lineRule="auto"/>
        <w:jc w:val="both"/>
        <w:rPr>
          <w:rFonts w:ascii="Arial" w:hAnsi="Arial" w:cs="Arial"/>
        </w:rPr>
      </w:pPr>
      <w:r w:rsidRPr="00823F16">
        <w:rPr>
          <w:rFonts w:ascii="Arial" w:hAnsi="Arial" w:cs="Arial"/>
        </w:rPr>
        <w:t xml:space="preserve">Las características principales que presenta son: </w:t>
      </w:r>
    </w:p>
    <w:p w14:paraId="4558230E" w14:textId="77777777" w:rsidR="00DC7724" w:rsidRPr="00823F16" w:rsidRDefault="00DC7724" w:rsidP="00CC6213">
      <w:pPr>
        <w:pStyle w:val="Prrafodelista"/>
        <w:numPr>
          <w:ilvl w:val="0"/>
          <w:numId w:val="27"/>
        </w:numPr>
        <w:spacing w:line="276" w:lineRule="auto"/>
        <w:jc w:val="both"/>
        <w:rPr>
          <w:rFonts w:ascii="Arial" w:hAnsi="Arial" w:cs="Arial"/>
        </w:rPr>
      </w:pPr>
      <w:r w:rsidRPr="00823F16">
        <w:rPr>
          <w:rFonts w:ascii="Arial" w:hAnsi="Arial" w:cs="Arial"/>
        </w:rPr>
        <w:t xml:space="preserve">Permite manejar redes de gran tamaño con hasta 50.000 nodos y un millón de aristas mediante acciones de particionado y ordenación de los grafos. </w:t>
      </w:r>
    </w:p>
    <w:p w14:paraId="6145B337" w14:textId="3B87DF3F" w:rsidR="00DC7724" w:rsidRPr="00823F16" w:rsidRDefault="00DC7724" w:rsidP="00CC6213">
      <w:pPr>
        <w:pStyle w:val="Prrafodelista"/>
        <w:numPr>
          <w:ilvl w:val="0"/>
          <w:numId w:val="27"/>
        </w:numPr>
        <w:spacing w:line="276" w:lineRule="auto"/>
        <w:jc w:val="both"/>
        <w:rPr>
          <w:rFonts w:ascii="Arial" w:hAnsi="Arial" w:cs="Arial"/>
        </w:rPr>
      </w:pPr>
      <w:r w:rsidRPr="00823F16">
        <w:rPr>
          <w:rFonts w:ascii="Arial" w:hAnsi="Arial" w:cs="Arial"/>
        </w:rPr>
        <w:t>Admite un número significativo de formatos de entrada comunes para el análisis de redes: GDF (GUESS), GraphML (NodeXL), GML,</w:t>
      </w:r>
      <w:r w:rsidR="001B00F3">
        <w:rPr>
          <w:rFonts w:ascii="Arial" w:hAnsi="Arial" w:cs="Arial"/>
        </w:rPr>
        <w:t xml:space="preserve"> </w:t>
      </w:r>
      <w:r w:rsidRPr="00823F16">
        <w:rPr>
          <w:rFonts w:ascii="Arial" w:hAnsi="Arial" w:cs="Arial"/>
        </w:rPr>
        <w:t xml:space="preserve">Pajek NET, GEXF, entre otros. </w:t>
      </w:r>
    </w:p>
    <w:p w14:paraId="1EA757F4" w14:textId="7ABCB96A" w:rsidR="00DC7724" w:rsidRDefault="00DC7724" w:rsidP="00823F16">
      <w:pPr>
        <w:pStyle w:val="Prrafodelista"/>
        <w:numPr>
          <w:ilvl w:val="0"/>
          <w:numId w:val="27"/>
        </w:numPr>
        <w:spacing w:line="276" w:lineRule="auto"/>
        <w:jc w:val="both"/>
      </w:pPr>
      <w:r w:rsidRPr="00823F16">
        <w:rPr>
          <w:rFonts w:ascii="Arial" w:hAnsi="Arial" w:cs="Arial"/>
        </w:rPr>
        <w:t>Ofrece un conjunto de estadísticos fruto del análisis de redes muy completo e incorpora un potente laboratorio de datos que permite una útil exportación de los informes gráficos generados.</w:t>
      </w:r>
    </w:p>
    <w:p w14:paraId="06D67006" w14:textId="263C8D8C" w:rsidR="00235903" w:rsidRDefault="00235903" w:rsidP="00066500">
      <w:pPr>
        <w:pStyle w:val="Ttulo4"/>
        <w:numPr>
          <w:ilvl w:val="1"/>
          <w:numId w:val="48"/>
        </w:numPr>
      </w:pPr>
      <w:bookmarkStart w:id="45" w:name="_Toc66865515"/>
      <w:r>
        <w:t>Nod</w:t>
      </w:r>
      <w:r w:rsidR="00614D1A">
        <w:t>e</w:t>
      </w:r>
      <w:r>
        <w:t>XL</w:t>
      </w:r>
      <w:bookmarkEnd w:id="45"/>
    </w:p>
    <w:p w14:paraId="641A65C5" w14:textId="25F17AFC" w:rsidR="00235903" w:rsidRPr="00235903" w:rsidRDefault="00235903" w:rsidP="00235903">
      <w:r>
        <w:rPr>
          <w:noProof/>
          <w:lang w:eastAsia="es-ES"/>
        </w:rPr>
        <mc:AlternateContent>
          <mc:Choice Requires="wps">
            <w:drawing>
              <wp:inline distT="0" distB="0" distL="0" distR="0" wp14:anchorId="3C07D4A3" wp14:editId="7D8B70CD">
                <wp:extent cx="5400040" cy="1888435"/>
                <wp:effectExtent l="0" t="0" r="0" b="0"/>
                <wp:docPr id="39" name="Rectángulo 39"/>
                <wp:cNvGraphicFramePr/>
                <a:graphic xmlns:a="http://schemas.openxmlformats.org/drawingml/2006/main">
                  <a:graphicData uri="http://schemas.microsoft.com/office/word/2010/wordprocessingShape">
                    <wps:wsp>
                      <wps:cNvSpPr/>
                      <wps:spPr>
                        <a:xfrm>
                          <a:off x="0" y="0"/>
                          <a:ext cx="5400040" cy="1888435"/>
                        </a:xfrm>
                        <a:prstGeom prst="rect">
                          <a:avLst/>
                        </a:prstGeom>
                        <a:solidFill>
                          <a:schemeClr val="accent3">
                            <a:lumMod val="20000"/>
                            <a:lumOff val="80000"/>
                          </a:schemeClr>
                        </a:solidFill>
                        <a:ln w="28575">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95266EF" w14:textId="47ED2B9E" w:rsidR="008A0759" w:rsidRPr="00823F16" w:rsidRDefault="008A0759" w:rsidP="00235903">
                            <w:pPr>
                              <w:rPr>
                                <w:b/>
                                <w:color w:val="000000" w:themeColor="text1"/>
                              </w:rPr>
                            </w:pPr>
                            <w:r w:rsidRPr="00823F16">
                              <w:rPr>
                                <w:b/>
                                <w:color w:val="000000" w:themeColor="text1"/>
                              </w:rPr>
                              <w:t xml:space="preserve">Tipo: </w:t>
                            </w:r>
                            <w:r w:rsidRPr="00790914">
                              <w:rPr>
                                <w:color w:val="000000" w:themeColor="text1"/>
                              </w:rPr>
                              <w:t>Extensión de Excel</w:t>
                            </w:r>
                          </w:p>
                          <w:p w14:paraId="68DBE33A" w14:textId="3EAD3138" w:rsidR="008A0759" w:rsidRPr="00790914" w:rsidRDefault="008A0759" w:rsidP="00235903">
                            <w:pPr>
                              <w:rPr>
                                <w:color w:val="000000" w:themeColor="text1"/>
                              </w:rPr>
                            </w:pPr>
                            <w:r w:rsidRPr="00823F16">
                              <w:rPr>
                                <w:b/>
                                <w:color w:val="000000" w:themeColor="text1"/>
                              </w:rPr>
                              <w:t xml:space="preserve">Licencia: </w:t>
                            </w:r>
                            <w:hyperlink r:id="rId290" w:history="1">
                              <w:r w:rsidRPr="00767AA4">
                                <w:rPr>
                                  <w:rStyle w:val="EstilodeenlacesCar"/>
                                </w:rPr>
                                <w:t>Comercial</w:t>
                              </w:r>
                            </w:hyperlink>
                          </w:p>
                          <w:p w14:paraId="38D1539F" w14:textId="24DD0C22" w:rsidR="008A0759" w:rsidRPr="00823F16" w:rsidRDefault="008A0759" w:rsidP="00235903">
                            <w:pPr>
                              <w:rPr>
                                <w:b/>
                                <w:color w:val="000000" w:themeColor="text1"/>
                              </w:rPr>
                            </w:pPr>
                            <w:r>
                              <w:rPr>
                                <w:b/>
                                <w:color w:val="000000" w:themeColor="text1"/>
                              </w:rPr>
                              <w:t>Coste:</w:t>
                            </w:r>
                            <w:r w:rsidRPr="00823F16">
                              <w:rPr>
                                <w:b/>
                                <w:color w:val="000000" w:themeColor="text1"/>
                              </w:rPr>
                              <w:t xml:space="preserve"> </w:t>
                            </w:r>
                            <w:r w:rsidRPr="00790914">
                              <w:rPr>
                                <w:color w:val="000000" w:themeColor="text1"/>
                              </w:rPr>
                              <w:t>Versión gratuita / Diferentes versiones de pago</w:t>
                            </w:r>
                          </w:p>
                          <w:p w14:paraId="56A90B20" w14:textId="6495B569" w:rsidR="008A0759" w:rsidRPr="00823F16" w:rsidRDefault="008A0759" w:rsidP="00235903">
                            <w:pPr>
                              <w:rPr>
                                <w:b/>
                                <w:color w:val="000000" w:themeColor="text1"/>
                              </w:rPr>
                            </w:pPr>
                            <w:r w:rsidRPr="00823F16">
                              <w:rPr>
                                <w:b/>
                                <w:color w:val="000000" w:themeColor="text1"/>
                              </w:rPr>
                              <w:t>Enlaces:</w:t>
                            </w:r>
                            <w:r>
                              <w:rPr>
                                <w:b/>
                                <w:color w:val="000000" w:themeColor="text1"/>
                              </w:rPr>
                              <w:t xml:space="preserve"> </w:t>
                            </w:r>
                          </w:p>
                          <w:p w14:paraId="2E1CA969" w14:textId="45DC41CC" w:rsidR="008A0759" w:rsidRPr="00823F16" w:rsidRDefault="008A0759" w:rsidP="00235903">
                            <w:pPr>
                              <w:rPr>
                                <w:rStyle w:val="Hipervnculo"/>
                                <w:b/>
                              </w:rPr>
                            </w:pPr>
                            <w:r w:rsidRPr="00823F16">
                              <w:rPr>
                                <w:b/>
                                <w:color w:val="000000" w:themeColor="text1"/>
                              </w:rPr>
                              <w:tab/>
                              <w:t xml:space="preserve">Página web: </w:t>
                            </w:r>
                            <w:hyperlink r:id="rId291">
                              <w:r w:rsidRPr="00790914">
                                <w:rPr>
                                  <w:rStyle w:val="EstilodeenlacesCar"/>
                                </w:rPr>
                                <w:t>https://www.smrfoundation.org/nodexl/</w:t>
                              </w:r>
                            </w:hyperlink>
                          </w:p>
                          <w:p w14:paraId="1C9BF25F" w14:textId="40C72463" w:rsidR="008A0759" w:rsidRPr="00823F16" w:rsidRDefault="008A0759" w:rsidP="00235903">
                            <w:pPr>
                              <w:ind w:firstLine="708"/>
                              <w:jc w:val="both"/>
                              <w:rPr>
                                <w:rStyle w:val="Hipervnculo"/>
                                <w:b/>
                              </w:rPr>
                            </w:pPr>
                            <w:r w:rsidRPr="00823F16">
                              <w:rPr>
                                <w:b/>
                                <w:color w:val="000000" w:themeColor="text1"/>
                              </w:rPr>
                              <w:t xml:space="preserve">Galería: </w:t>
                            </w:r>
                            <w:hyperlink r:id="rId292">
                              <w:r w:rsidRPr="00790914">
                                <w:rPr>
                                  <w:rStyle w:val="EstilodeenlacesCar"/>
                                </w:rPr>
                                <w:t>https://nodexlgraphgallery.org/Pages/Default.aspx</w:t>
                              </w:r>
                            </w:hyperlink>
                          </w:p>
                          <w:p w14:paraId="25ADD618" w14:textId="77777777" w:rsidR="008A0759" w:rsidRPr="00AF72A5" w:rsidRDefault="008A0759" w:rsidP="00235903">
                            <w:pPr>
                              <w:ind w:firstLine="708"/>
                              <w:jc w:val="both"/>
                            </w:pPr>
                          </w:p>
                          <w:p w14:paraId="18FB174F" w14:textId="77777777" w:rsidR="008A0759" w:rsidRPr="00AF72A5" w:rsidRDefault="008A0759" w:rsidP="00235903">
                            <w:pPr>
                              <w:tabs>
                                <w:tab w:val="left" w:pos="284"/>
                              </w:tabs>
                              <w:jc w:val="both"/>
                              <w:rPr>
                                <w:color w:val="000000" w:themeColor="text1"/>
                              </w:rPr>
                            </w:pPr>
                          </w:p>
                          <w:p w14:paraId="73B9FB33" w14:textId="77777777" w:rsidR="008A0759" w:rsidRPr="00AF72A5" w:rsidRDefault="008A0759" w:rsidP="00235903">
                            <w:pPr>
                              <w:tabs>
                                <w:tab w:val="left" w:pos="284"/>
                              </w:tabs>
                              <w:jc w:val="both"/>
                              <w:rPr>
                                <w:color w:val="000000" w:themeColor="text1"/>
                              </w:rPr>
                            </w:pPr>
                            <w:r w:rsidRPr="00AF72A5">
                              <w:rPr>
                                <w:color w:val="000000" w:themeColor="text1"/>
                              </w:rPr>
                              <w:tab/>
                            </w:r>
                            <w:r w:rsidRPr="00AF72A5">
                              <w:rPr>
                                <w:color w:val="000000" w:themeColor="text1"/>
                              </w:rPr>
                              <w:tab/>
                            </w:r>
                          </w:p>
                          <w:p w14:paraId="40E6DAFF" w14:textId="77777777" w:rsidR="008A0759" w:rsidRPr="00AF72A5" w:rsidRDefault="008A0759" w:rsidP="00235903">
                            <w:pPr>
                              <w:tabs>
                                <w:tab w:val="left" w:pos="284"/>
                              </w:tabs>
                              <w:jc w:val="both"/>
                              <w:rPr>
                                <w:color w:val="000000" w:themeColor="text1"/>
                              </w:rPr>
                            </w:pPr>
                          </w:p>
                          <w:p w14:paraId="736C520F" w14:textId="77777777" w:rsidR="008A0759" w:rsidRPr="00AF72A5" w:rsidRDefault="008A0759" w:rsidP="00235903">
                            <w:pPr>
                              <w:tabs>
                                <w:tab w:val="left" w:pos="284"/>
                              </w:tabs>
                              <w:jc w:val="both"/>
                              <w:rPr>
                                <w:rStyle w:val="Hipervnculo"/>
                              </w:rPr>
                            </w:pPr>
                            <w:r w:rsidRPr="00AF72A5">
                              <w:rPr>
                                <w:rStyle w:val="Hipervnculo"/>
                              </w:rPr>
                              <w:t xml:space="preserve"> </w:t>
                            </w:r>
                          </w:p>
                          <w:p w14:paraId="1D94F918" w14:textId="77777777" w:rsidR="008A0759" w:rsidRPr="00AF72A5" w:rsidRDefault="008A0759" w:rsidP="00235903">
                            <w:pPr>
                              <w:tabs>
                                <w:tab w:val="left" w:pos="284"/>
                              </w:tabs>
                              <w:jc w:val="both"/>
                              <w:rPr>
                                <w:rStyle w:val="Hipervnculo"/>
                              </w:rPr>
                            </w:pPr>
                            <w:r w:rsidRPr="00AF72A5">
                              <w:rPr>
                                <w:color w:val="000000" w:themeColor="text1"/>
                              </w:rPr>
                              <w:tab/>
                            </w:r>
                            <w:r w:rsidRPr="00AF72A5">
                              <w:rPr>
                                <w:color w:val="000000" w:themeColor="text1"/>
                              </w:rPr>
                              <w:tab/>
                            </w:r>
                          </w:p>
                          <w:p w14:paraId="7724DA11" w14:textId="77777777" w:rsidR="008A0759" w:rsidRPr="00AF72A5" w:rsidRDefault="008A0759" w:rsidP="00235903">
                            <w:pPr>
                              <w:tabs>
                                <w:tab w:val="left" w:pos="284"/>
                              </w:tabs>
                              <w:jc w:val="both"/>
                              <w:rPr>
                                <w:color w:val="0563C1" w:themeColor="hyperlink"/>
                                <w:u w:val="single"/>
                              </w:rPr>
                            </w:pP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inline>
            </w:drawing>
          </mc:Choice>
          <mc:Fallback>
            <w:pict>
              <v:rect w14:anchorId="3C07D4A3" id="Rectángulo 39" o:spid="_x0000_s1061" style="width:425.2pt;height:148.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" fillcolor="#ededed [662]" stroked="f" strokeweight="2.25pt">
                <v:textbox inset="6mm,1mm,6mm,1mm">
                  <w:txbxContent>
                    <w:p w14:paraId="795266EF" w14:textId="47ED2B9E" w:rsidR="008A0759" w:rsidRPr="00823F16" w:rsidRDefault="008A0759" w:rsidP="00235903">
                      <w:pPr>
                        <w:rPr>
                          <w:b/>
                          <w:color w:val="000000" w:themeColor="text1"/>
                        </w:rPr>
                      </w:pPr>
                      <w:r w:rsidRPr="00823F16">
                        <w:rPr>
                          <w:b/>
                          <w:color w:val="000000" w:themeColor="text1"/>
                        </w:rPr>
                        <w:t xml:space="preserve">Tipo: </w:t>
                      </w:r>
                      <w:r w:rsidRPr="00790914">
                        <w:rPr>
                          <w:color w:val="000000" w:themeColor="text1"/>
                        </w:rPr>
                        <w:t>Extensión de Excel</w:t>
                      </w:r>
                    </w:p>
                    <w:p w14:paraId="68DBE33A" w14:textId="3EAD3138" w:rsidR="008A0759" w:rsidRPr="00790914" w:rsidRDefault="008A0759" w:rsidP="00235903">
                      <w:pPr>
                        <w:rPr>
                          <w:color w:val="000000" w:themeColor="text1"/>
                        </w:rPr>
                      </w:pPr>
                      <w:r w:rsidRPr="00823F16">
                        <w:rPr>
                          <w:b/>
                          <w:color w:val="000000" w:themeColor="text1"/>
                        </w:rPr>
                        <w:t xml:space="preserve">Licencia: </w:t>
                      </w:r>
                      <w:hyperlink r:id="rId293" w:history="1">
                        <w:r w:rsidRPr="00767AA4">
                          <w:rPr>
                            <w:rStyle w:val="EstilodeenlacesCar"/>
                          </w:rPr>
                          <w:t>Comercial</w:t>
                        </w:r>
                      </w:hyperlink>
                    </w:p>
                    <w:p w14:paraId="38D1539F" w14:textId="24DD0C22" w:rsidR="008A0759" w:rsidRPr="00823F16" w:rsidRDefault="008A0759" w:rsidP="00235903">
                      <w:pPr>
                        <w:rPr>
                          <w:b/>
                          <w:color w:val="000000" w:themeColor="text1"/>
                        </w:rPr>
                      </w:pPr>
                      <w:r>
                        <w:rPr>
                          <w:b/>
                          <w:color w:val="000000" w:themeColor="text1"/>
                        </w:rPr>
                        <w:t>Coste:</w:t>
                      </w:r>
                      <w:r w:rsidRPr="00823F16">
                        <w:rPr>
                          <w:b/>
                          <w:color w:val="000000" w:themeColor="text1"/>
                        </w:rPr>
                        <w:t xml:space="preserve"> </w:t>
                      </w:r>
                      <w:r w:rsidRPr="00790914">
                        <w:rPr>
                          <w:color w:val="000000" w:themeColor="text1"/>
                        </w:rPr>
                        <w:t>Versión gratuita / Diferentes versiones de pago</w:t>
                      </w:r>
                    </w:p>
                    <w:p w14:paraId="56A90B20" w14:textId="6495B569" w:rsidR="008A0759" w:rsidRPr="00823F16" w:rsidRDefault="008A0759" w:rsidP="00235903">
                      <w:pPr>
                        <w:rPr>
                          <w:b/>
                          <w:color w:val="000000" w:themeColor="text1"/>
                        </w:rPr>
                      </w:pPr>
                      <w:r w:rsidRPr="00823F16">
                        <w:rPr>
                          <w:b/>
                          <w:color w:val="000000" w:themeColor="text1"/>
                        </w:rPr>
                        <w:t>Enlaces:</w:t>
                      </w:r>
                      <w:r>
                        <w:rPr>
                          <w:b/>
                          <w:color w:val="000000" w:themeColor="text1"/>
                        </w:rPr>
                        <w:t xml:space="preserve"> </w:t>
                      </w:r>
                    </w:p>
                    <w:p w14:paraId="2E1CA969" w14:textId="45DC41CC" w:rsidR="008A0759" w:rsidRPr="00823F16" w:rsidRDefault="008A0759" w:rsidP="00235903">
                      <w:pPr>
                        <w:rPr>
                          <w:rStyle w:val="Hipervnculo"/>
                          <w:b/>
                        </w:rPr>
                      </w:pPr>
                      <w:r w:rsidRPr="00823F16">
                        <w:rPr>
                          <w:b/>
                          <w:color w:val="000000" w:themeColor="text1"/>
                        </w:rPr>
                        <w:tab/>
                        <w:t xml:space="preserve">Página web: </w:t>
                      </w:r>
                      <w:hyperlink r:id="rId294">
                        <w:r w:rsidRPr="00790914">
                          <w:rPr>
                            <w:rStyle w:val="EstilodeenlacesCar"/>
                          </w:rPr>
                          <w:t>https://www.smrfoundation.org/nodexl/</w:t>
                        </w:r>
                      </w:hyperlink>
                    </w:p>
                    <w:p w14:paraId="1C9BF25F" w14:textId="40C72463" w:rsidR="008A0759" w:rsidRPr="00823F16" w:rsidRDefault="008A0759" w:rsidP="00235903">
                      <w:pPr>
                        <w:ind w:firstLine="708"/>
                        <w:jc w:val="both"/>
                        <w:rPr>
                          <w:rStyle w:val="Hipervnculo"/>
                          <w:b/>
                        </w:rPr>
                      </w:pPr>
                      <w:r w:rsidRPr="00823F16">
                        <w:rPr>
                          <w:b/>
                          <w:color w:val="000000" w:themeColor="text1"/>
                        </w:rPr>
                        <w:t xml:space="preserve">Galería: </w:t>
                      </w:r>
                      <w:hyperlink r:id="rId295">
                        <w:r w:rsidRPr="00790914">
                          <w:rPr>
                            <w:rStyle w:val="EstilodeenlacesCar"/>
                          </w:rPr>
                          <w:t>https://nodexlgraphgallery.org/Pages/Default.aspx</w:t>
                        </w:r>
                      </w:hyperlink>
                    </w:p>
                    <w:p w14:paraId="25ADD618" w14:textId="77777777" w:rsidR="008A0759" w:rsidRPr="00AF72A5" w:rsidRDefault="008A0759" w:rsidP="00235903">
                      <w:pPr>
                        <w:ind w:firstLine="708"/>
                        <w:jc w:val="both"/>
                      </w:pPr>
                    </w:p>
                    <w:p w14:paraId="18FB174F" w14:textId="77777777" w:rsidR="008A0759" w:rsidRPr="00AF72A5" w:rsidRDefault="008A0759" w:rsidP="00235903">
                      <w:pPr>
                        <w:tabs>
                          <w:tab w:val="left" w:pos="284"/>
                        </w:tabs>
                        <w:jc w:val="both"/>
                        <w:rPr>
                          <w:color w:val="000000" w:themeColor="text1"/>
                        </w:rPr>
                      </w:pPr>
                    </w:p>
                    <w:p w14:paraId="73B9FB33" w14:textId="77777777" w:rsidR="008A0759" w:rsidRPr="00AF72A5" w:rsidRDefault="008A0759" w:rsidP="00235903">
                      <w:pPr>
                        <w:tabs>
                          <w:tab w:val="left" w:pos="284"/>
                        </w:tabs>
                        <w:jc w:val="both"/>
                        <w:rPr>
                          <w:color w:val="000000" w:themeColor="text1"/>
                        </w:rPr>
                      </w:pPr>
                      <w:r w:rsidRPr="00AF72A5">
                        <w:rPr>
                          <w:color w:val="000000" w:themeColor="text1"/>
                        </w:rPr>
                        <w:tab/>
                      </w:r>
                      <w:r w:rsidRPr="00AF72A5">
                        <w:rPr>
                          <w:color w:val="000000" w:themeColor="text1"/>
                        </w:rPr>
                        <w:tab/>
                      </w:r>
                    </w:p>
                    <w:p w14:paraId="40E6DAFF" w14:textId="77777777" w:rsidR="008A0759" w:rsidRPr="00AF72A5" w:rsidRDefault="008A0759" w:rsidP="00235903">
                      <w:pPr>
                        <w:tabs>
                          <w:tab w:val="left" w:pos="284"/>
                        </w:tabs>
                        <w:jc w:val="both"/>
                        <w:rPr>
                          <w:color w:val="000000" w:themeColor="text1"/>
                        </w:rPr>
                      </w:pPr>
                    </w:p>
                    <w:p w14:paraId="736C520F" w14:textId="77777777" w:rsidR="008A0759" w:rsidRPr="00AF72A5" w:rsidRDefault="008A0759" w:rsidP="00235903">
                      <w:pPr>
                        <w:tabs>
                          <w:tab w:val="left" w:pos="284"/>
                        </w:tabs>
                        <w:jc w:val="both"/>
                        <w:rPr>
                          <w:rStyle w:val="Hipervnculo"/>
                        </w:rPr>
                      </w:pPr>
                      <w:r w:rsidRPr="00AF72A5">
                        <w:rPr>
                          <w:rStyle w:val="Hipervnculo"/>
                        </w:rPr>
                        <w:t xml:space="preserve"> </w:t>
                      </w:r>
                    </w:p>
                    <w:p w14:paraId="1D94F918" w14:textId="77777777" w:rsidR="008A0759" w:rsidRPr="00AF72A5" w:rsidRDefault="008A0759" w:rsidP="00235903">
                      <w:pPr>
                        <w:tabs>
                          <w:tab w:val="left" w:pos="284"/>
                        </w:tabs>
                        <w:jc w:val="both"/>
                        <w:rPr>
                          <w:rStyle w:val="Hipervnculo"/>
                        </w:rPr>
                      </w:pPr>
                      <w:r w:rsidRPr="00AF72A5">
                        <w:rPr>
                          <w:color w:val="000000" w:themeColor="text1"/>
                        </w:rPr>
                        <w:tab/>
                      </w:r>
                      <w:r w:rsidRPr="00AF72A5">
                        <w:rPr>
                          <w:color w:val="000000" w:themeColor="text1"/>
                        </w:rPr>
                        <w:tab/>
                      </w:r>
                    </w:p>
                    <w:p w14:paraId="7724DA11" w14:textId="77777777" w:rsidR="008A0759" w:rsidRPr="00AF72A5" w:rsidRDefault="008A0759" w:rsidP="00235903">
                      <w:pPr>
                        <w:tabs>
                          <w:tab w:val="left" w:pos="284"/>
                        </w:tabs>
                        <w:jc w:val="both"/>
                        <w:rPr>
                          <w:color w:val="0563C1" w:themeColor="hyperlink"/>
                          <w:u w:val="single"/>
                        </w:rPr>
                      </w:pPr>
                    </w:p>
                  </w:txbxContent>
                </v:textbox>
                <w10:anchorlock/>
              </v:rect>
            </w:pict>
          </mc:Fallback>
        </mc:AlternateContent>
      </w:r>
    </w:p>
    <w:p w14:paraId="75D442FD" w14:textId="77777777" w:rsidR="00DC7724" w:rsidRDefault="00DC7724" w:rsidP="009B3A0A">
      <w:pPr>
        <w:spacing w:line="276" w:lineRule="auto"/>
        <w:jc w:val="both"/>
        <w:rPr>
          <w:rFonts w:ascii="Arial" w:hAnsi="Arial" w:cs="Arial"/>
        </w:rPr>
      </w:pPr>
      <w:r w:rsidRPr="00823F16">
        <w:rPr>
          <w:rFonts w:ascii="Arial" w:hAnsi="Arial" w:cs="Arial"/>
        </w:rPr>
        <w:t xml:space="preserve">Herramienta de análisis y representación de grafos que se integra como una extensión de Microsoft Excel. Trabaja mostrando gráficos de red a partir de una lista dada de conexiones aportando capacidades de análisis y descubrimiento de patrones y relaciones en los datos. </w:t>
      </w:r>
    </w:p>
    <w:p w14:paraId="69736F91" w14:textId="77777777" w:rsidR="00767AA4" w:rsidRDefault="00767AA4" w:rsidP="009B3A0A">
      <w:pPr>
        <w:spacing w:line="276" w:lineRule="auto"/>
        <w:jc w:val="both"/>
        <w:rPr>
          <w:rFonts w:ascii="Arial" w:hAnsi="Arial" w:cs="Arial"/>
        </w:rPr>
      </w:pPr>
    </w:p>
    <w:p w14:paraId="7DB161E2" w14:textId="77777777" w:rsidR="00D8334B" w:rsidRPr="00823F16" w:rsidRDefault="00D8334B" w:rsidP="009B3A0A">
      <w:pPr>
        <w:spacing w:line="276" w:lineRule="auto"/>
        <w:jc w:val="both"/>
        <w:rPr>
          <w:rFonts w:ascii="Arial" w:hAnsi="Arial" w:cs="Arial"/>
        </w:rPr>
      </w:pPr>
    </w:p>
    <w:p w14:paraId="6B1AEB61" w14:textId="77777777" w:rsidR="00DC7724" w:rsidRPr="00823F16" w:rsidRDefault="00DC7724" w:rsidP="009B3A0A">
      <w:pPr>
        <w:spacing w:line="276" w:lineRule="auto"/>
        <w:jc w:val="both"/>
        <w:rPr>
          <w:rFonts w:ascii="Arial" w:hAnsi="Arial" w:cs="Arial"/>
        </w:rPr>
      </w:pPr>
      <w:r w:rsidRPr="00823F16">
        <w:rPr>
          <w:rFonts w:ascii="Arial" w:hAnsi="Arial" w:cs="Arial"/>
        </w:rPr>
        <w:lastRenderedPageBreak/>
        <w:t xml:space="preserve">Algunas de las características más relevantes son: </w:t>
      </w:r>
    </w:p>
    <w:p w14:paraId="02C4D1AB" w14:textId="77777777" w:rsidR="00DC7724" w:rsidRPr="00823F16" w:rsidRDefault="00DC7724" w:rsidP="009B3A0A">
      <w:pPr>
        <w:pStyle w:val="Prrafodelista"/>
        <w:numPr>
          <w:ilvl w:val="0"/>
          <w:numId w:val="28"/>
        </w:numPr>
        <w:spacing w:line="276" w:lineRule="auto"/>
        <w:jc w:val="both"/>
        <w:rPr>
          <w:rFonts w:ascii="Arial" w:hAnsi="Arial" w:cs="Arial"/>
        </w:rPr>
      </w:pPr>
      <w:r w:rsidRPr="00823F16">
        <w:rPr>
          <w:rFonts w:ascii="Arial" w:hAnsi="Arial" w:cs="Arial"/>
        </w:rPr>
        <w:t xml:space="preserve">Importación y exportación flexible de múltiples fuentes dentro del entorno Microsoft Excel. </w:t>
      </w:r>
    </w:p>
    <w:p w14:paraId="53AC301D" w14:textId="77777777" w:rsidR="00DC7724" w:rsidRPr="00823F16" w:rsidRDefault="00DC7724" w:rsidP="009B3A0A">
      <w:pPr>
        <w:pStyle w:val="Prrafodelista"/>
        <w:numPr>
          <w:ilvl w:val="0"/>
          <w:numId w:val="28"/>
        </w:numPr>
        <w:spacing w:line="276" w:lineRule="auto"/>
        <w:jc w:val="both"/>
        <w:rPr>
          <w:rFonts w:ascii="Arial" w:hAnsi="Arial" w:cs="Arial"/>
        </w:rPr>
      </w:pPr>
      <w:r w:rsidRPr="00823F16">
        <w:rPr>
          <w:rFonts w:ascii="Arial" w:hAnsi="Arial" w:cs="Arial"/>
        </w:rPr>
        <w:t xml:space="preserve">Conexiones directas para analizar medios sociales en línea, incluyendo conexiones para hacer consultas a las API de Twitter, Flickr y YouTube. </w:t>
      </w:r>
    </w:p>
    <w:p w14:paraId="0FBE9BB6" w14:textId="77777777" w:rsidR="00DC7724" w:rsidRPr="00823F16" w:rsidRDefault="00DC7724" w:rsidP="009B3A0A">
      <w:pPr>
        <w:pStyle w:val="Prrafodelista"/>
        <w:numPr>
          <w:ilvl w:val="0"/>
          <w:numId w:val="28"/>
        </w:numPr>
        <w:spacing w:line="276" w:lineRule="auto"/>
        <w:jc w:val="both"/>
        <w:rPr>
          <w:rFonts w:ascii="Arial" w:eastAsiaTheme="minorEastAsia" w:hAnsi="Arial" w:cs="Arial"/>
        </w:rPr>
      </w:pPr>
      <w:r w:rsidRPr="00823F16">
        <w:rPr>
          <w:rFonts w:ascii="Arial" w:hAnsi="Arial" w:cs="Arial"/>
        </w:rPr>
        <w:t xml:space="preserve">Cálculo de métricas (cálculo de la centralidad, densidad, modularidad, entre otras) y análisis de grafos, aunque la orientación principal es la visualización. </w:t>
      </w:r>
    </w:p>
    <w:p w14:paraId="7FD2DEEE" w14:textId="2628DAF4" w:rsidR="00806588" w:rsidRPr="00767AA4" w:rsidRDefault="00DC7724" w:rsidP="00767AA4">
      <w:pPr>
        <w:pStyle w:val="Prrafodelista"/>
        <w:numPr>
          <w:ilvl w:val="0"/>
          <w:numId w:val="28"/>
        </w:numPr>
        <w:spacing w:line="276" w:lineRule="auto"/>
        <w:jc w:val="both"/>
        <w:rPr>
          <w:rFonts w:ascii="Arial" w:eastAsiaTheme="minorEastAsia" w:hAnsi="Arial" w:cs="Arial"/>
        </w:rPr>
      </w:pPr>
      <w:r w:rsidRPr="00823F16">
        <w:rPr>
          <w:rFonts w:ascii="Arial" w:hAnsi="Arial" w:cs="Arial"/>
        </w:rPr>
        <w:t>Automatización de tareas.</w:t>
      </w:r>
    </w:p>
    <w:p w14:paraId="08649B0F" w14:textId="77777777" w:rsidR="00767AA4" w:rsidRPr="00767AA4" w:rsidRDefault="00767AA4" w:rsidP="00767AA4">
      <w:pPr>
        <w:spacing w:line="276" w:lineRule="auto"/>
        <w:jc w:val="both"/>
        <w:rPr>
          <w:rFonts w:ascii="Arial" w:eastAsiaTheme="minorEastAsia" w:hAnsi="Arial"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494"/>
      </w:tblGrid>
      <w:tr w:rsidR="00806588" w14:paraId="492F250C" w14:textId="77777777" w:rsidTr="00767AA4">
        <w:tc>
          <w:tcPr>
            <w:tcW w:w="8494" w:type="dxa"/>
            <w:shd w:val="clear" w:color="auto" w:fill="6E2585"/>
          </w:tcPr>
          <w:p w14:paraId="3FC023EE" w14:textId="6155B444" w:rsidR="00806588" w:rsidRPr="00767AA4" w:rsidRDefault="00806588" w:rsidP="00806588">
            <w:pPr>
              <w:jc w:val="center"/>
              <w:rPr>
                <w:b/>
              </w:rPr>
            </w:pPr>
            <w:r w:rsidRPr="00767AA4">
              <w:rPr>
                <w:b/>
                <w:color w:val="FFFFFF" w:themeColor="background1"/>
                <w:sz w:val="28"/>
              </w:rPr>
              <w:t>Herramientas de análisis de redes</w:t>
            </w:r>
          </w:p>
        </w:tc>
      </w:tr>
      <w:tr w:rsidR="00806588" w14:paraId="7A741BCD" w14:textId="77777777" w:rsidTr="00A86E57">
        <w:trPr>
          <w:trHeight w:val="3204"/>
        </w:trPr>
        <w:tc>
          <w:tcPr>
            <w:tcW w:w="8494" w:type="dxa"/>
          </w:tcPr>
          <w:p w14:paraId="30AD110E" w14:textId="721C185E" w:rsidR="00806588" w:rsidRDefault="00806588" w:rsidP="00A86E57">
            <w:pPr>
              <w:jc w:val="center"/>
              <w:rPr>
                <w:rFonts w:eastAsia="Arial Unicode MS" w:cs="Arial Unicode MS"/>
                <w:b/>
                <w:color w:val="5E146B"/>
                <w:sz w:val="26"/>
                <w:szCs w:val="26"/>
              </w:rPr>
            </w:pPr>
            <w:r>
              <w:rPr>
                <w:rFonts w:eastAsia="Arial Unicode MS" w:cs="Arial Unicode MS"/>
                <w:b/>
                <w:noProof/>
                <w:color w:val="5E146B"/>
                <w:sz w:val="26"/>
                <w:szCs w:val="26"/>
                <w:lang w:eastAsia="es-ES"/>
              </w:rPr>
              <w:drawing>
                <wp:inline distT="0" distB="0" distL="0" distR="0" wp14:anchorId="069AAB4B" wp14:editId="34CCB963">
                  <wp:extent cx="5018476" cy="1724025"/>
                  <wp:effectExtent l="0" t="0" r="0" b="0"/>
                  <wp:docPr id="544" name="Imagen 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6">
                            <a:extLst>
                              <a:ext uri="{28A0092B-C50C-407E-A947-70E740481C1C}">
                                <a14:useLocalDpi xmlns:a14="http://schemas.microsoft.com/office/drawing/2010/main" val="0"/>
                              </a:ext>
                            </a:extLst>
                          </a:blip>
                          <a:srcRect/>
                          <a:stretch>
                            <a:fillRect/>
                          </a:stretch>
                        </pic:blipFill>
                        <pic:spPr bwMode="auto">
                          <a:xfrm>
                            <a:off x="0" y="0"/>
                            <a:ext cx="5044393" cy="1732929"/>
                          </a:xfrm>
                          <a:prstGeom prst="rect">
                            <a:avLst/>
                          </a:prstGeom>
                          <a:noFill/>
                        </pic:spPr>
                      </pic:pic>
                    </a:graphicData>
                  </a:graphic>
                </wp:inline>
              </w:drawing>
            </w:r>
          </w:p>
        </w:tc>
      </w:tr>
    </w:tbl>
    <w:p w14:paraId="0A8A7CF1" w14:textId="3FA6F2EE" w:rsidR="00B357FD" w:rsidRPr="00B357FD" w:rsidRDefault="00B357FD" w:rsidP="00823F16">
      <w:pPr>
        <w:spacing w:line="276" w:lineRule="auto"/>
        <w:rPr>
          <w:rFonts w:eastAsiaTheme="minorEastAsia"/>
        </w:rPr>
      </w:pPr>
    </w:p>
    <w:p w14:paraId="6AF842E5" w14:textId="77777777" w:rsidR="005B24FA" w:rsidRDefault="005B24FA">
      <w:pPr>
        <w:rPr>
          <w:rFonts w:ascii="Arial" w:eastAsiaTheme="majorEastAsia" w:hAnsi="Arial" w:cstheme="majorBidi"/>
          <w:b/>
          <w:color w:val="6E2585"/>
          <w:sz w:val="32"/>
          <w:szCs w:val="32"/>
        </w:rPr>
      </w:pPr>
      <w:r>
        <w:br w:type="page"/>
      </w:r>
    </w:p>
    <w:p w14:paraId="074F623C" w14:textId="51209B72" w:rsidR="00A97935" w:rsidRDefault="00A97935" w:rsidP="005E5059">
      <w:pPr>
        <w:pStyle w:val="Ttulo1"/>
      </w:pPr>
      <w:bookmarkStart w:id="46" w:name="_Toc66865516"/>
      <w:r>
        <w:lastRenderedPageBreak/>
        <w:t>Comparativa</w:t>
      </w:r>
      <w:bookmarkEnd w:id="46"/>
      <w:r>
        <w:t xml:space="preserve"> </w:t>
      </w:r>
    </w:p>
    <w:p w14:paraId="38C95287" w14:textId="2D302588" w:rsidR="0068234F" w:rsidRPr="00823F16" w:rsidRDefault="60BF3D02" w:rsidP="00DF054C">
      <w:pPr>
        <w:spacing w:line="276" w:lineRule="auto"/>
        <w:rPr>
          <w:rFonts w:ascii="Arial" w:hAnsi="Arial" w:cs="Arial"/>
        </w:rPr>
      </w:pPr>
      <w:r w:rsidRPr="00823F16">
        <w:rPr>
          <w:rFonts w:ascii="Arial" w:hAnsi="Arial" w:cs="Arial"/>
        </w:rPr>
        <w:t>En esta tabla se muestran algunas de las características de las herramientas, para que puedan ser identificadas y comparadas con</w:t>
      </w:r>
      <w:r w:rsidR="001B00F3">
        <w:rPr>
          <w:rFonts w:ascii="Arial" w:hAnsi="Arial" w:cs="Arial"/>
        </w:rPr>
        <w:t xml:space="preserve"> </w:t>
      </w:r>
      <w:r w:rsidRPr="00823F16">
        <w:rPr>
          <w:rFonts w:ascii="Arial" w:hAnsi="Arial" w:cs="Arial"/>
        </w:rPr>
        <w:t xml:space="preserve">sus </w:t>
      </w:r>
      <w:r w:rsidR="36175246" w:rsidRPr="00823F16">
        <w:rPr>
          <w:rFonts w:ascii="Arial" w:hAnsi="Arial" w:cs="Arial"/>
        </w:rPr>
        <w:t>homónimos</w:t>
      </w:r>
      <w:r w:rsidR="00235903" w:rsidRPr="00823F16">
        <w:rPr>
          <w:rFonts w:ascii="Arial" w:hAnsi="Arial" w:cs="Arial"/>
        </w:rPr>
        <w:t xml:space="preserve"> de un solo vistazo. </w:t>
      </w:r>
    </w:p>
    <w:p w14:paraId="2E3782FB" w14:textId="77777777" w:rsidR="003B6241" w:rsidRDefault="003B6241" w:rsidP="00DF054C">
      <w:pPr>
        <w:spacing w:line="276" w:lineRule="auto"/>
      </w:pPr>
    </w:p>
    <w:tbl>
      <w:tblPr>
        <w:tblStyle w:val="Tablaconcuadrcula"/>
        <w:tblW w:w="5000" w:type="pct"/>
        <w:jc w:val="center"/>
        <w:tblLook w:val="04A0" w:firstRow="1" w:lastRow="0" w:firstColumn="1" w:lastColumn="0" w:noHBand="0" w:noVBand="1"/>
      </w:tblPr>
      <w:tblGrid>
        <w:gridCol w:w="2263"/>
        <w:gridCol w:w="2553"/>
        <w:gridCol w:w="2066"/>
        <w:gridCol w:w="1612"/>
      </w:tblGrid>
      <w:tr w:rsidR="0068234F" w:rsidRPr="005E0512" w14:paraId="39EB3C63" w14:textId="77777777" w:rsidTr="00767AA4">
        <w:trPr>
          <w:cantSplit/>
          <w:trHeight w:val="565"/>
          <w:tblHeader/>
          <w:jc w:val="center"/>
        </w:trPr>
        <w:tc>
          <w:tcPr>
            <w:tcW w:w="1332" w:type="pct"/>
            <w:tcBorders>
              <w:top w:val="single" w:sz="4" w:space="0" w:color="B65FD2"/>
              <w:left w:val="single" w:sz="4" w:space="0" w:color="B65FD2"/>
              <w:bottom w:val="single" w:sz="4" w:space="0" w:color="B65FD2"/>
              <w:right w:val="single" w:sz="4" w:space="0" w:color="B65FD2"/>
            </w:tcBorders>
            <w:shd w:val="clear" w:color="auto" w:fill="6E2585"/>
            <w:vAlign w:val="center"/>
            <w:hideMark/>
          </w:tcPr>
          <w:p w14:paraId="7252332D" w14:textId="2E6B4EFE" w:rsidR="0068234F" w:rsidRPr="006935E2" w:rsidRDefault="006935E2" w:rsidP="00823F16">
            <w:pPr>
              <w:spacing w:line="276" w:lineRule="auto"/>
              <w:ind w:hanging="3"/>
              <w:jc w:val="center"/>
              <w:rPr>
                <w:rFonts w:cstheme="minorHAnsi"/>
                <w:b/>
                <w:color w:val="FFFFFF" w:themeColor="background1"/>
                <w:sz w:val="24"/>
                <w:szCs w:val="24"/>
              </w:rPr>
            </w:pPr>
            <w:r w:rsidRPr="006935E2">
              <w:rPr>
                <w:rFonts w:cstheme="minorHAnsi"/>
                <w:b/>
                <w:color w:val="FFFFFF" w:themeColor="background1"/>
                <w:sz w:val="24"/>
                <w:szCs w:val="24"/>
              </w:rPr>
              <w:t>CATEGORÍA</w:t>
            </w:r>
          </w:p>
        </w:tc>
        <w:tc>
          <w:tcPr>
            <w:tcW w:w="1503" w:type="pct"/>
            <w:tcBorders>
              <w:top w:val="single" w:sz="4" w:space="0" w:color="B65FD2"/>
              <w:left w:val="single" w:sz="4" w:space="0" w:color="B65FD2"/>
              <w:bottom w:val="single" w:sz="4" w:space="0" w:color="B65FD2"/>
              <w:right w:val="single" w:sz="4" w:space="0" w:color="B65FD2"/>
            </w:tcBorders>
            <w:shd w:val="clear" w:color="auto" w:fill="6E2585"/>
            <w:vAlign w:val="center"/>
            <w:hideMark/>
          </w:tcPr>
          <w:p w14:paraId="5682324B" w14:textId="63BB9CE7" w:rsidR="0068234F" w:rsidRPr="006935E2" w:rsidRDefault="006935E2" w:rsidP="00823F16">
            <w:pPr>
              <w:spacing w:line="276" w:lineRule="auto"/>
              <w:ind w:hanging="3"/>
              <w:jc w:val="center"/>
              <w:rPr>
                <w:rFonts w:cstheme="minorHAnsi"/>
                <w:b/>
                <w:color w:val="FFFFFF" w:themeColor="background1"/>
                <w:sz w:val="24"/>
                <w:szCs w:val="24"/>
              </w:rPr>
            </w:pPr>
            <w:r w:rsidRPr="006935E2">
              <w:rPr>
                <w:rFonts w:cstheme="minorHAnsi"/>
                <w:b/>
                <w:color w:val="FFFFFF" w:themeColor="background1"/>
                <w:sz w:val="24"/>
                <w:szCs w:val="24"/>
              </w:rPr>
              <w:t>HERRAMIENTA</w:t>
            </w:r>
          </w:p>
        </w:tc>
        <w:tc>
          <w:tcPr>
            <w:tcW w:w="1216" w:type="pct"/>
            <w:tcBorders>
              <w:top w:val="single" w:sz="4" w:space="0" w:color="B65FD2"/>
              <w:left w:val="single" w:sz="4" w:space="0" w:color="B65FD2"/>
              <w:bottom w:val="single" w:sz="4" w:space="0" w:color="B65FD2"/>
              <w:right w:val="single" w:sz="4" w:space="0" w:color="B65FD2"/>
            </w:tcBorders>
            <w:shd w:val="clear" w:color="auto" w:fill="6E2585"/>
            <w:vAlign w:val="center"/>
            <w:hideMark/>
          </w:tcPr>
          <w:p w14:paraId="5BD04548" w14:textId="3C1B54AF" w:rsidR="0068234F" w:rsidRPr="006935E2" w:rsidRDefault="006935E2" w:rsidP="00823F16">
            <w:pPr>
              <w:spacing w:line="276" w:lineRule="auto"/>
              <w:ind w:hanging="3"/>
              <w:jc w:val="center"/>
              <w:rPr>
                <w:rFonts w:cstheme="minorHAnsi"/>
                <w:b/>
                <w:color w:val="FFFFFF" w:themeColor="background1"/>
                <w:sz w:val="24"/>
                <w:szCs w:val="24"/>
              </w:rPr>
            </w:pPr>
            <w:r w:rsidRPr="006935E2">
              <w:rPr>
                <w:rFonts w:cstheme="minorHAnsi"/>
                <w:b/>
                <w:color w:val="FFFFFF" w:themeColor="background1"/>
                <w:sz w:val="24"/>
                <w:szCs w:val="24"/>
              </w:rPr>
              <w:t>TIPO</w:t>
            </w:r>
          </w:p>
        </w:tc>
        <w:tc>
          <w:tcPr>
            <w:tcW w:w="950" w:type="pct"/>
            <w:tcBorders>
              <w:top w:val="single" w:sz="4" w:space="0" w:color="B65FD2"/>
              <w:left w:val="single" w:sz="4" w:space="0" w:color="B65FD2"/>
              <w:bottom w:val="single" w:sz="4" w:space="0" w:color="B65FD2"/>
            </w:tcBorders>
            <w:shd w:val="clear" w:color="auto" w:fill="6E2585"/>
            <w:vAlign w:val="center"/>
            <w:hideMark/>
          </w:tcPr>
          <w:p w14:paraId="49360F06" w14:textId="632D9EAE" w:rsidR="0068234F" w:rsidRPr="006935E2" w:rsidRDefault="006935E2" w:rsidP="00823F16">
            <w:pPr>
              <w:spacing w:line="276" w:lineRule="auto"/>
              <w:ind w:hanging="3"/>
              <w:jc w:val="center"/>
              <w:rPr>
                <w:rFonts w:cstheme="minorHAnsi"/>
                <w:b/>
                <w:color w:val="FFFFFF" w:themeColor="background1"/>
                <w:sz w:val="24"/>
                <w:szCs w:val="24"/>
              </w:rPr>
            </w:pPr>
            <w:r w:rsidRPr="006935E2">
              <w:rPr>
                <w:rFonts w:cstheme="minorHAnsi"/>
                <w:b/>
                <w:color w:val="FFFFFF" w:themeColor="background1"/>
                <w:sz w:val="24"/>
                <w:szCs w:val="24"/>
              </w:rPr>
              <w:t>LICENCIA</w:t>
            </w:r>
          </w:p>
        </w:tc>
      </w:tr>
      <w:tr w:rsidR="0068234F" w:rsidRPr="005E0512" w14:paraId="11BC35BF"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0786853" w14:textId="4636C690" w:rsidR="0068234F" w:rsidRPr="00767AA4" w:rsidRDefault="008F6D4F" w:rsidP="006935E2">
            <w:pPr>
              <w:spacing w:line="276" w:lineRule="auto"/>
              <w:ind w:hanging="3"/>
              <w:jc w:val="center"/>
              <w:rPr>
                <w:rFonts w:cstheme="minorHAnsi"/>
                <w:b/>
                <w:szCs w:val="20"/>
              </w:rPr>
            </w:pPr>
            <w:r>
              <w:rPr>
                <w:rFonts w:cstheme="minorHAnsi"/>
                <w:b/>
                <w:szCs w:val="20"/>
              </w:rPr>
              <w:t xml:space="preserve">Herramientas de </w:t>
            </w:r>
            <w:r w:rsidR="0068234F" w:rsidRPr="00767AA4">
              <w:rPr>
                <w:rFonts w:cstheme="minorHAnsi"/>
                <w:b/>
                <w:szCs w:val="20"/>
              </w:rPr>
              <w:t>Web Scraping</w:t>
            </w:r>
          </w:p>
          <w:p w14:paraId="76470121" w14:textId="7E1F10AF"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D034C0C" w14:textId="67B46178" w:rsidR="0068234F" w:rsidRPr="005E0512" w:rsidRDefault="0068234F" w:rsidP="00823F16">
            <w:pPr>
              <w:spacing w:line="276" w:lineRule="auto"/>
              <w:ind w:hanging="3"/>
              <w:jc w:val="center"/>
              <w:rPr>
                <w:rFonts w:cstheme="minorHAnsi"/>
                <w:szCs w:val="20"/>
              </w:rPr>
            </w:pPr>
            <w:r w:rsidRPr="005E0512">
              <w:rPr>
                <w:rFonts w:cstheme="minorHAnsi"/>
                <w:szCs w:val="20"/>
              </w:rPr>
              <w:t>ParseHub</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1E967D0" w14:textId="360CC968" w:rsidR="0068234F" w:rsidRPr="005E0512" w:rsidRDefault="00767AA4" w:rsidP="00823F16">
            <w:pPr>
              <w:spacing w:line="276" w:lineRule="auto"/>
              <w:ind w:hanging="3"/>
              <w:jc w:val="center"/>
              <w:rPr>
                <w:rFonts w:cstheme="minorHAnsi"/>
                <w:szCs w:val="20"/>
              </w:rPr>
            </w:pPr>
            <w:r>
              <w:rPr>
                <w:rFonts w:cstheme="minorHAnsi"/>
                <w:szCs w:val="20"/>
              </w:rPr>
              <w:t>App</w:t>
            </w:r>
            <w:r w:rsidR="0068234F">
              <w:rPr>
                <w:rFonts w:cstheme="minorHAnsi"/>
                <w:szCs w:val="20"/>
              </w:rPr>
              <w:t xml:space="preserve"> de escritorio y W</w:t>
            </w:r>
            <w:r w:rsidR="0068234F" w:rsidRPr="005E0512">
              <w:rPr>
                <w:rFonts w:cstheme="minorHAnsi"/>
                <w:szCs w:val="20"/>
              </w:rPr>
              <w:t>eb</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86DA769" w14:textId="052AC6F5" w:rsidR="0068234F" w:rsidRPr="005E0512" w:rsidRDefault="0068234F" w:rsidP="00823F16">
            <w:pPr>
              <w:spacing w:line="276" w:lineRule="auto"/>
              <w:ind w:hanging="3"/>
              <w:jc w:val="center"/>
              <w:rPr>
                <w:rFonts w:cstheme="minorHAnsi"/>
                <w:szCs w:val="20"/>
              </w:rPr>
            </w:pPr>
            <w:r w:rsidRPr="005E0512">
              <w:rPr>
                <w:rFonts w:cstheme="minorHAnsi"/>
                <w:szCs w:val="20"/>
              </w:rPr>
              <w:t>MIT</w:t>
            </w:r>
          </w:p>
        </w:tc>
      </w:tr>
      <w:tr w:rsidR="0068234F" w:rsidRPr="005E0512" w14:paraId="5411D9E3"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C66A89D"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95F9323" w14:textId="551F5D93"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Scrapy</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29C622F" w14:textId="2F55C68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200643A" w14:textId="3F377709"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BSD</w:t>
            </w:r>
          </w:p>
        </w:tc>
      </w:tr>
      <w:tr w:rsidR="0068234F" w:rsidRPr="005E0512" w14:paraId="2B4DD2A7"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BE0CAFB"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9D7E025" w14:textId="4DDE79B9"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Table Capture</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9BEA091" w14:textId="6AF085C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Extensión de navegador</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A34EBFC" w14:textId="104CC200" w:rsidR="0068234F" w:rsidRPr="005E0512" w:rsidRDefault="00767AA4" w:rsidP="00823F16">
            <w:pPr>
              <w:spacing w:line="276" w:lineRule="auto"/>
              <w:ind w:hanging="3"/>
              <w:jc w:val="center"/>
              <w:textAlignment w:val="baseline"/>
              <w:rPr>
                <w:rFonts w:cstheme="minorHAnsi"/>
                <w:szCs w:val="20"/>
              </w:rPr>
            </w:pPr>
            <w:r w:rsidRPr="005E0512">
              <w:rPr>
                <w:rFonts w:cstheme="minorHAnsi"/>
                <w:szCs w:val="20"/>
              </w:rPr>
              <w:t>Términos de servicio de Google</w:t>
            </w:r>
          </w:p>
        </w:tc>
      </w:tr>
      <w:tr w:rsidR="0068234F" w:rsidRPr="005E0512" w14:paraId="7ACA07F4"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3971BAB"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70D6881" w14:textId="261BDDC1"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IMPORTHTML()</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A5732C3" w14:textId="77777777" w:rsidR="0068234F" w:rsidRDefault="0068234F" w:rsidP="00823F16">
            <w:pPr>
              <w:spacing w:line="276" w:lineRule="auto"/>
              <w:ind w:hanging="3"/>
              <w:jc w:val="center"/>
              <w:textAlignment w:val="baseline"/>
              <w:rPr>
                <w:rFonts w:cstheme="minorHAnsi"/>
                <w:szCs w:val="20"/>
              </w:rPr>
            </w:pPr>
            <w:r w:rsidRPr="005E0512">
              <w:rPr>
                <w:rFonts w:cstheme="minorHAnsi"/>
                <w:szCs w:val="20"/>
              </w:rPr>
              <w:t>Función Google</w:t>
            </w:r>
          </w:p>
          <w:p w14:paraId="186F0098" w14:textId="1616F76D" w:rsidR="0068234F" w:rsidRPr="005E0512" w:rsidRDefault="0068234F" w:rsidP="00823F16">
            <w:pPr>
              <w:spacing w:line="276" w:lineRule="auto"/>
              <w:ind w:hanging="3"/>
              <w:jc w:val="center"/>
              <w:textAlignment w:val="baseline"/>
              <w:rPr>
                <w:rFonts w:cstheme="minorHAnsi"/>
                <w:szCs w:val="20"/>
              </w:rPr>
            </w:pPr>
            <w:r>
              <w:rPr>
                <w:rFonts w:cstheme="minorHAnsi"/>
                <w:szCs w:val="20"/>
              </w:rPr>
              <w:t>SpreadS</w:t>
            </w:r>
            <w:r w:rsidRPr="005E0512">
              <w:rPr>
                <w:rFonts w:cstheme="minorHAnsi"/>
                <w:szCs w:val="20"/>
              </w:rPr>
              <w:t>heet</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1B1BDC5" w14:textId="464F108A"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Términos de servicio de Google</w:t>
            </w:r>
          </w:p>
        </w:tc>
      </w:tr>
      <w:tr w:rsidR="0068234F" w:rsidRPr="005E0512" w14:paraId="0E7C9C24"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44D9B25" w14:textId="045E3D83" w:rsidR="0068234F" w:rsidRPr="00767AA4" w:rsidRDefault="008F6D4F" w:rsidP="006935E2">
            <w:pPr>
              <w:spacing w:line="276" w:lineRule="auto"/>
              <w:ind w:hanging="3"/>
              <w:jc w:val="center"/>
              <w:rPr>
                <w:rFonts w:cstheme="minorHAnsi"/>
                <w:b/>
                <w:szCs w:val="20"/>
              </w:rPr>
            </w:pPr>
            <w:r>
              <w:rPr>
                <w:rFonts w:cstheme="minorHAnsi"/>
                <w:b/>
                <w:szCs w:val="20"/>
              </w:rPr>
              <w:t xml:space="preserve">Herramientas de </w:t>
            </w:r>
            <w:r w:rsidR="0068234F" w:rsidRPr="00767AA4">
              <w:rPr>
                <w:rFonts w:cstheme="minorHAnsi"/>
                <w:b/>
                <w:szCs w:val="20"/>
              </w:rPr>
              <w:t>Depuración de datos</w:t>
            </w: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0458E71" w14:textId="31987371" w:rsidR="0068234F" w:rsidRPr="005E0512" w:rsidRDefault="0068234F" w:rsidP="00823F16">
            <w:pPr>
              <w:spacing w:line="276" w:lineRule="auto"/>
              <w:ind w:hanging="3"/>
              <w:jc w:val="center"/>
              <w:rPr>
                <w:rFonts w:cstheme="minorHAnsi"/>
                <w:szCs w:val="20"/>
              </w:rPr>
            </w:pPr>
            <w:r w:rsidRPr="005E0512">
              <w:rPr>
                <w:rFonts w:cstheme="minorHAnsi"/>
                <w:szCs w:val="20"/>
              </w:rPr>
              <w:t>Open Refine</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17766124" w14:textId="0CA246E8" w:rsidR="0068234F" w:rsidRPr="005E0512" w:rsidRDefault="00767AA4" w:rsidP="00823F16">
            <w:pPr>
              <w:spacing w:line="276" w:lineRule="auto"/>
              <w:ind w:hanging="3"/>
              <w:jc w:val="center"/>
              <w:rPr>
                <w:rFonts w:cstheme="minorHAnsi"/>
                <w:szCs w:val="20"/>
              </w:rPr>
            </w:pPr>
            <w:r>
              <w:rPr>
                <w:rFonts w:cstheme="minorHAnsi"/>
                <w:szCs w:val="20"/>
              </w:rPr>
              <w:t>App</w:t>
            </w:r>
            <w:r w:rsidR="0068234F">
              <w:rPr>
                <w:rFonts w:cstheme="minorHAnsi"/>
                <w:szCs w:val="20"/>
              </w:rPr>
              <w:t xml:space="preserve"> W</w:t>
            </w:r>
            <w:r w:rsidR="0068234F" w:rsidRPr="005E0512">
              <w:rPr>
                <w:rFonts w:cstheme="minorHAnsi"/>
                <w:szCs w:val="20"/>
              </w:rPr>
              <w:t>eb</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22FCA9C" w14:textId="44F36692" w:rsidR="0068234F" w:rsidRPr="005E0512" w:rsidRDefault="0068234F" w:rsidP="00823F16">
            <w:pPr>
              <w:spacing w:line="276" w:lineRule="auto"/>
              <w:ind w:hanging="3"/>
              <w:jc w:val="center"/>
              <w:rPr>
                <w:rFonts w:cstheme="minorHAnsi"/>
                <w:szCs w:val="20"/>
              </w:rPr>
            </w:pPr>
            <w:r w:rsidRPr="005E0512">
              <w:rPr>
                <w:rFonts w:cstheme="minorHAnsi"/>
                <w:szCs w:val="20"/>
              </w:rPr>
              <w:t>BSD-3</w:t>
            </w:r>
          </w:p>
        </w:tc>
      </w:tr>
      <w:tr w:rsidR="0068234F" w:rsidRPr="005E0512" w14:paraId="21D00045"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D7EBFE8"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62951546" w14:textId="48B2C68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Talend Open Studio</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C5E1126" w14:textId="7CDDD5FA" w:rsidR="0068234F" w:rsidRPr="005E0512" w:rsidRDefault="00767AA4" w:rsidP="00823F16">
            <w:pPr>
              <w:spacing w:line="276" w:lineRule="auto"/>
              <w:ind w:hanging="3"/>
              <w:jc w:val="center"/>
              <w:textAlignment w:val="baseline"/>
              <w:rPr>
                <w:rFonts w:cstheme="minorHAnsi"/>
                <w:szCs w:val="20"/>
              </w:rPr>
            </w:pPr>
            <w:r>
              <w:rPr>
                <w:rFonts w:cstheme="minorHAnsi"/>
                <w:szCs w:val="20"/>
              </w:rPr>
              <w:t>App</w:t>
            </w:r>
            <w:r w:rsidR="0068234F">
              <w:rPr>
                <w:rFonts w:cstheme="minorHAnsi"/>
                <w:szCs w:val="20"/>
              </w:rPr>
              <w:t xml:space="preserve"> de escritorio</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3B3BFC1" w14:textId="52DA8FE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Apache V2</w:t>
            </w:r>
          </w:p>
        </w:tc>
      </w:tr>
      <w:tr w:rsidR="0068234F" w:rsidRPr="005E0512" w14:paraId="37B35C61"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B323DD2" w14:textId="2CC864AA" w:rsidR="0068234F" w:rsidRPr="00767AA4" w:rsidRDefault="008F6D4F" w:rsidP="006935E2">
            <w:pPr>
              <w:spacing w:line="276" w:lineRule="auto"/>
              <w:ind w:hanging="3"/>
              <w:jc w:val="center"/>
              <w:rPr>
                <w:rFonts w:cstheme="minorHAnsi"/>
                <w:b/>
                <w:szCs w:val="20"/>
              </w:rPr>
            </w:pPr>
            <w:r>
              <w:rPr>
                <w:rFonts w:cstheme="minorHAnsi"/>
                <w:b/>
                <w:szCs w:val="20"/>
              </w:rPr>
              <w:t>Herramientas de Conversión</w:t>
            </w:r>
            <w:r w:rsidR="0068234F" w:rsidRPr="00767AA4">
              <w:rPr>
                <w:rFonts w:cstheme="minorHAnsi"/>
                <w:b/>
                <w:szCs w:val="20"/>
              </w:rPr>
              <w:t xml:space="preserve"> de datos</w:t>
            </w: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517A8A43" w14:textId="25D039B6" w:rsidR="0068234F" w:rsidRPr="005E0512" w:rsidRDefault="0068234F" w:rsidP="00823F16">
            <w:pPr>
              <w:spacing w:line="276" w:lineRule="auto"/>
              <w:ind w:hanging="3"/>
              <w:jc w:val="center"/>
              <w:rPr>
                <w:rFonts w:cstheme="minorHAnsi"/>
                <w:szCs w:val="20"/>
              </w:rPr>
            </w:pPr>
            <w:r w:rsidRPr="005E0512">
              <w:rPr>
                <w:rFonts w:cstheme="minorHAnsi"/>
                <w:szCs w:val="20"/>
              </w:rPr>
              <w:t>Mr Data Converter</w:t>
            </w:r>
          </w:p>
        </w:tc>
        <w:tc>
          <w:tcPr>
            <w:tcW w:w="1216" w:type="pct"/>
            <w:vMerge w:val="restar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517189C" w14:textId="1E703435" w:rsidR="0068234F" w:rsidRPr="005E0512" w:rsidRDefault="00767AA4" w:rsidP="00823F16">
            <w:pPr>
              <w:spacing w:line="276" w:lineRule="auto"/>
              <w:ind w:hanging="3"/>
              <w:jc w:val="center"/>
              <w:rPr>
                <w:rFonts w:cstheme="minorHAnsi"/>
                <w:szCs w:val="20"/>
              </w:rPr>
            </w:pPr>
            <w:r>
              <w:rPr>
                <w:rFonts w:cstheme="minorHAnsi"/>
                <w:szCs w:val="20"/>
              </w:rPr>
              <w:t>App</w:t>
            </w:r>
            <w:r w:rsidR="0068234F">
              <w:rPr>
                <w:rFonts w:cstheme="minorHAnsi"/>
                <w:szCs w:val="20"/>
              </w:rPr>
              <w:t xml:space="preserve"> Web</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E741E18" w14:textId="49E1316E" w:rsidR="0068234F" w:rsidRPr="005E0512" w:rsidRDefault="0068234F" w:rsidP="00823F16">
            <w:pPr>
              <w:spacing w:line="276" w:lineRule="auto"/>
              <w:ind w:hanging="3"/>
              <w:jc w:val="center"/>
              <w:rPr>
                <w:rFonts w:cstheme="minorHAnsi"/>
                <w:szCs w:val="20"/>
              </w:rPr>
            </w:pPr>
            <w:r w:rsidRPr="005E0512">
              <w:rPr>
                <w:rFonts w:cstheme="minorHAnsi"/>
                <w:szCs w:val="20"/>
              </w:rPr>
              <w:t>MIT</w:t>
            </w:r>
          </w:p>
        </w:tc>
      </w:tr>
      <w:tr w:rsidR="0068234F" w:rsidRPr="005E0512" w14:paraId="4FB82616"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6EBD106"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FBEC093" w14:textId="5F32263F"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Beautify Converter</w:t>
            </w:r>
          </w:p>
        </w:tc>
        <w:tc>
          <w:tcPr>
            <w:tcW w:w="1216"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3EEA8BB"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FFF49A0" w14:textId="21F21E33" w:rsidR="0068234F" w:rsidRPr="005E0512" w:rsidRDefault="0068234F" w:rsidP="00823F16">
            <w:pPr>
              <w:spacing w:line="276" w:lineRule="auto"/>
              <w:ind w:hanging="3"/>
              <w:jc w:val="center"/>
              <w:rPr>
                <w:rFonts w:cstheme="minorHAnsi"/>
                <w:szCs w:val="20"/>
              </w:rPr>
            </w:pPr>
            <w:r w:rsidRPr="005E0512">
              <w:rPr>
                <w:rFonts w:cstheme="minorHAnsi"/>
                <w:szCs w:val="20"/>
              </w:rPr>
              <w:t>MIT</w:t>
            </w:r>
          </w:p>
        </w:tc>
      </w:tr>
      <w:tr w:rsidR="0068234F" w:rsidRPr="005E0512" w14:paraId="5565BF7D"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69A0536"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DC6E60C" w14:textId="607D3FCD"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Tabula</w:t>
            </w:r>
          </w:p>
        </w:tc>
        <w:tc>
          <w:tcPr>
            <w:tcW w:w="1216"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27436C0"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4024033" w14:textId="55D50E71" w:rsidR="0068234F" w:rsidRPr="005E0512" w:rsidRDefault="0068234F" w:rsidP="00823F16">
            <w:pPr>
              <w:spacing w:line="276" w:lineRule="auto"/>
              <w:ind w:hanging="3"/>
              <w:jc w:val="center"/>
              <w:rPr>
                <w:rFonts w:cstheme="minorHAnsi"/>
                <w:szCs w:val="20"/>
              </w:rPr>
            </w:pPr>
            <w:r>
              <w:rPr>
                <w:rFonts w:cstheme="minorHAnsi"/>
                <w:szCs w:val="20"/>
              </w:rPr>
              <w:t>MIT</w:t>
            </w:r>
          </w:p>
        </w:tc>
      </w:tr>
      <w:tr w:rsidR="0068234F" w:rsidRPr="005E0512" w14:paraId="3282018F"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B700BE2" w14:textId="5CAC8B5C" w:rsidR="0068234F" w:rsidRPr="00767AA4" w:rsidRDefault="008F6D4F" w:rsidP="006935E2">
            <w:pPr>
              <w:spacing w:line="276" w:lineRule="auto"/>
              <w:ind w:hanging="3"/>
              <w:jc w:val="center"/>
              <w:rPr>
                <w:rFonts w:cstheme="minorHAnsi"/>
                <w:b/>
                <w:szCs w:val="20"/>
              </w:rPr>
            </w:pPr>
            <w:r>
              <w:rPr>
                <w:rFonts w:cstheme="minorHAnsi"/>
                <w:b/>
                <w:szCs w:val="20"/>
              </w:rPr>
              <w:t xml:space="preserve">Herramientas de </w:t>
            </w:r>
            <w:r w:rsidR="0068234F" w:rsidRPr="00767AA4">
              <w:rPr>
                <w:rFonts w:cstheme="minorHAnsi"/>
                <w:b/>
                <w:szCs w:val="20"/>
              </w:rPr>
              <w:t>Analítica de datos</w:t>
            </w: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4849F0A" w14:textId="40057AEE" w:rsidR="0068234F" w:rsidRPr="005E0512" w:rsidRDefault="0068234F" w:rsidP="00823F16">
            <w:pPr>
              <w:spacing w:line="276" w:lineRule="auto"/>
              <w:ind w:hanging="3"/>
              <w:jc w:val="center"/>
              <w:rPr>
                <w:rFonts w:cstheme="minorHAnsi"/>
                <w:szCs w:val="20"/>
              </w:rPr>
            </w:pPr>
            <w:r w:rsidRPr="005E0512">
              <w:rPr>
                <w:rFonts w:cstheme="minorHAnsi"/>
                <w:szCs w:val="20"/>
              </w:rPr>
              <w:t>Weka</w:t>
            </w:r>
          </w:p>
        </w:tc>
        <w:tc>
          <w:tcPr>
            <w:tcW w:w="1216"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7ED61679" w14:textId="6DBEC792" w:rsidR="0068234F" w:rsidRPr="005E0512" w:rsidRDefault="00767AA4" w:rsidP="00823F16">
            <w:pPr>
              <w:spacing w:line="276" w:lineRule="auto"/>
              <w:ind w:hanging="3"/>
              <w:jc w:val="center"/>
              <w:rPr>
                <w:rFonts w:cstheme="minorHAnsi"/>
                <w:szCs w:val="20"/>
              </w:rPr>
            </w:pPr>
            <w:r>
              <w:rPr>
                <w:rFonts w:cstheme="minorHAnsi"/>
                <w:szCs w:val="20"/>
              </w:rPr>
              <w:t>App</w:t>
            </w:r>
            <w:r w:rsidR="0068234F">
              <w:rPr>
                <w:rFonts w:cstheme="minorHAnsi"/>
                <w:szCs w:val="20"/>
              </w:rPr>
              <w:t xml:space="preserve"> de escritorio</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43C25C7" w14:textId="070ABE7D" w:rsidR="0068234F" w:rsidRPr="005E0512" w:rsidRDefault="0068234F" w:rsidP="00823F16">
            <w:pPr>
              <w:spacing w:line="276" w:lineRule="auto"/>
              <w:ind w:hanging="3"/>
              <w:jc w:val="center"/>
              <w:rPr>
                <w:rFonts w:cstheme="minorHAnsi"/>
                <w:szCs w:val="20"/>
              </w:rPr>
            </w:pPr>
            <w:r w:rsidRPr="005E0512">
              <w:rPr>
                <w:rFonts w:cstheme="minorHAnsi"/>
                <w:szCs w:val="20"/>
              </w:rPr>
              <w:t>GNU-GPL</w:t>
            </w:r>
          </w:p>
        </w:tc>
      </w:tr>
      <w:tr w:rsidR="0068234F" w:rsidRPr="005E0512" w14:paraId="1F0947BA"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082A29E"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6EA54ECD" w14:textId="423A855F"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Knime</w:t>
            </w:r>
          </w:p>
        </w:tc>
        <w:tc>
          <w:tcPr>
            <w:tcW w:w="1216"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6CD12A5"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951B7EA" w14:textId="040BF574"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GNU-GPL</w:t>
            </w:r>
            <w:r w:rsidR="001B00F3">
              <w:rPr>
                <w:rFonts w:cstheme="minorHAnsi"/>
                <w:szCs w:val="20"/>
              </w:rPr>
              <w:t xml:space="preserve"> </w:t>
            </w:r>
            <w:r>
              <w:rPr>
                <w:rFonts w:cstheme="minorHAnsi"/>
                <w:szCs w:val="20"/>
              </w:rPr>
              <w:t>V3</w:t>
            </w:r>
          </w:p>
        </w:tc>
      </w:tr>
      <w:tr w:rsidR="0068234F" w:rsidRPr="005E0512" w14:paraId="65A58C58"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2117B7E"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3BB7135" w14:textId="66E5EA0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Orange</w:t>
            </w:r>
          </w:p>
        </w:tc>
        <w:tc>
          <w:tcPr>
            <w:tcW w:w="1216"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8F2CF54"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1C38A83" w14:textId="3F2E2634"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GPL</w:t>
            </w:r>
          </w:p>
        </w:tc>
      </w:tr>
      <w:tr w:rsidR="0068234F" w:rsidRPr="005E0512" w14:paraId="7C93A4C5"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1B05F41F"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E730F2B" w14:textId="687C5E92"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R</w:t>
            </w:r>
          </w:p>
        </w:tc>
        <w:tc>
          <w:tcPr>
            <w:tcW w:w="1216"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F19D085" w14:textId="06450466"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Lenguaje de programación</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AFBE52D" w14:textId="772E4AB5"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GNU-GPL</w:t>
            </w:r>
          </w:p>
        </w:tc>
      </w:tr>
      <w:tr w:rsidR="0068234F" w:rsidRPr="005E0512" w14:paraId="62D0B6C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72506F6"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7288ECB2" w14:textId="45F4E81B"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Python</w:t>
            </w:r>
          </w:p>
        </w:tc>
        <w:tc>
          <w:tcPr>
            <w:tcW w:w="1216"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9ED66FF"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66F31A7" w14:textId="479102B3"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PSF</w:t>
            </w:r>
          </w:p>
        </w:tc>
      </w:tr>
      <w:tr w:rsidR="0068234F" w:rsidRPr="005E0512" w14:paraId="3D10FD4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7C0195DC"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63DF0C62" w14:textId="21216B37"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GNU Octave</w:t>
            </w:r>
          </w:p>
        </w:tc>
        <w:tc>
          <w:tcPr>
            <w:tcW w:w="1216"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7EEB085B" w14:textId="77777777" w:rsidR="0068234F" w:rsidRPr="005E0512" w:rsidRDefault="0068234F" w:rsidP="00823F16">
            <w:pPr>
              <w:spacing w:line="276" w:lineRule="auto"/>
              <w:ind w:hanging="3"/>
              <w:jc w:val="center"/>
              <w:rPr>
                <w:rFonts w:cstheme="minorHAnsi"/>
                <w:szCs w:val="20"/>
              </w:rPr>
            </w:pP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822E0A6" w14:textId="139634D7"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GNU-GPL</w:t>
            </w:r>
          </w:p>
        </w:tc>
      </w:tr>
      <w:tr w:rsidR="0068234F" w:rsidRPr="005E0512" w14:paraId="4055AE0C"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B452505" w14:textId="59BC3B2D" w:rsidR="0068234F" w:rsidRPr="00767AA4" w:rsidRDefault="0068234F" w:rsidP="006935E2">
            <w:pPr>
              <w:spacing w:line="276" w:lineRule="auto"/>
              <w:ind w:hanging="3"/>
              <w:jc w:val="center"/>
              <w:rPr>
                <w:rFonts w:cstheme="minorHAnsi"/>
                <w:b/>
                <w:szCs w:val="20"/>
              </w:rPr>
            </w:pPr>
            <w:r w:rsidRPr="00767AA4">
              <w:rPr>
                <w:rFonts w:cstheme="minorHAnsi"/>
                <w:b/>
                <w:szCs w:val="20"/>
              </w:rPr>
              <w:t>Herramientas de visualización</w:t>
            </w: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6AA0842" w14:textId="0475D9B3" w:rsidR="0068234F" w:rsidRPr="005E0512" w:rsidRDefault="0068234F" w:rsidP="00823F16">
            <w:pPr>
              <w:spacing w:line="276" w:lineRule="auto"/>
              <w:ind w:hanging="3"/>
              <w:jc w:val="center"/>
              <w:rPr>
                <w:rFonts w:cstheme="minorHAnsi"/>
                <w:szCs w:val="20"/>
              </w:rPr>
            </w:pPr>
            <w:r w:rsidRPr="005E0512">
              <w:rPr>
                <w:rFonts w:cstheme="minorHAnsi"/>
                <w:szCs w:val="20"/>
              </w:rPr>
              <w:t>Kibana</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40BA4D8" w14:textId="08CB4C8D" w:rsidR="0068234F" w:rsidRPr="005E0512" w:rsidRDefault="0068234F" w:rsidP="00823F16">
            <w:pPr>
              <w:spacing w:line="276" w:lineRule="auto"/>
              <w:ind w:hanging="3"/>
              <w:jc w:val="center"/>
              <w:rPr>
                <w:rFonts w:cstheme="minorHAnsi"/>
                <w:szCs w:val="20"/>
              </w:rPr>
            </w:pPr>
            <w:r w:rsidRPr="005E0512">
              <w:rPr>
                <w:rFonts w:cstheme="minorHAnsi"/>
                <w:szCs w:val="20"/>
              </w:rPr>
              <w:t xml:space="preserve">App de escritorio y </w:t>
            </w:r>
            <w:r>
              <w:rPr>
                <w:rFonts w:cstheme="minorHAnsi"/>
                <w:szCs w:val="20"/>
              </w:rPr>
              <w:t>Servicio en la Nube</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EC0AA64" w14:textId="40E2611A" w:rsidR="0068234F" w:rsidRPr="005E0512" w:rsidRDefault="0068234F" w:rsidP="00823F16">
            <w:pPr>
              <w:spacing w:line="276" w:lineRule="auto"/>
              <w:ind w:hanging="3"/>
              <w:jc w:val="center"/>
              <w:rPr>
                <w:rFonts w:cstheme="minorHAnsi"/>
                <w:szCs w:val="20"/>
              </w:rPr>
            </w:pPr>
            <w:r w:rsidRPr="005E0512">
              <w:rPr>
                <w:rFonts w:cstheme="minorHAnsi"/>
                <w:szCs w:val="20"/>
              </w:rPr>
              <w:t>Comercial + SSPL</w:t>
            </w:r>
          </w:p>
        </w:tc>
      </w:tr>
      <w:tr w:rsidR="0068234F" w:rsidRPr="005E0512" w14:paraId="7E3A4473"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202D59B"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1C96D95" w14:textId="47B3FCE2"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Tableau Public</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77DB18B" w14:textId="6F0AFDB1"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 xml:space="preserve">App de escritorio y </w:t>
            </w:r>
            <w:r>
              <w:rPr>
                <w:rFonts w:cstheme="minorHAnsi"/>
                <w:szCs w:val="20"/>
              </w:rPr>
              <w:t>Servicio en la Nube</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BD890DD" w14:textId="5EF94D28" w:rsidR="0068234F" w:rsidRPr="005E0512" w:rsidRDefault="0068234F" w:rsidP="00823F16">
            <w:pPr>
              <w:spacing w:line="276" w:lineRule="auto"/>
              <w:ind w:hanging="3"/>
              <w:jc w:val="center"/>
              <w:textAlignment w:val="baseline"/>
              <w:rPr>
                <w:rFonts w:cstheme="minorHAnsi"/>
                <w:szCs w:val="20"/>
              </w:rPr>
            </w:pPr>
            <w:r>
              <w:rPr>
                <w:rFonts w:cstheme="minorHAnsi"/>
                <w:szCs w:val="20"/>
              </w:rPr>
              <w:t xml:space="preserve">Comercial </w:t>
            </w:r>
            <w:r w:rsidRPr="005E0512">
              <w:rPr>
                <w:rFonts w:cstheme="minorHAnsi"/>
                <w:szCs w:val="20"/>
              </w:rPr>
              <w:t>EULA</w:t>
            </w:r>
          </w:p>
        </w:tc>
      </w:tr>
      <w:tr w:rsidR="0068234F" w:rsidRPr="005E0512" w14:paraId="4A66232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C60EBA3"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D3C896E" w14:textId="1D11D651"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SpagoBI</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6712A2A" w14:textId="042BF26F"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App de escritorio</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53C1BC6A" w14:textId="28D5E730" w:rsidR="0068234F" w:rsidRPr="005E0512" w:rsidRDefault="0068234F" w:rsidP="00823F16">
            <w:pPr>
              <w:spacing w:line="276" w:lineRule="auto"/>
              <w:ind w:hanging="3"/>
              <w:jc w:val="center"/>
              <w:textAlignment w:val="baseline"/>
              <w:rPr>
                <w:rFonts w:cstheme="minorHAnsi"/>
                <w:szCs w:val="20"/>
              </w:rPr>
            </w:pPr>
            <w:r>
              <w:rPr>
                <w:rFonts w:cstheme="minorHAnsi"/>
                <w:szCs w:val="20"/>
              </w:rPr>
              <w:t>MPL</w:t>
            </w:r>
          </w:p>
        </w:tc>
      </w:tr>
      <w:tr w:rsidR="0068234F" w:rsidRPr="005E0512" w14:paraId="37D3E03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B6021B4"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1F9E49C" w14:textId="4F6D603F"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Grafana</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AC415EE" w14:textId="0FE103D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 xml:space="preserve">App de escritorio y </w:t>
            </w:r>
            <w:r>
              <w:rPr>
                <w:rFonts w:cstheme="minorHAnsi"/>
                <w:szCs w:val="20"/>
              </w:rPr>
              <w:t>Servicio en la Nube</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0729BE8" w14:textId="7FF4FC9B"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Apache</w:t>
            </w:r>
            <w:r>
              <w:rPr>
                <w:rFonts w:cstheme="minorHAnsi"/>
                <w:szCs w:val="20"/>
              </w:rPr>
              <w:t xml:space="preserve"> V2</w:t>
            </w:r>
          </w:p>
        </w:tc>
      </w:tr>
      <w:tr w:rsidR="0068234F" w:rsidRPr="005E0512" w14:paraId="6C77032C"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F1B7806" w14:textId="5DC191F9" w:rsidR="0068234F" w:rsidRPr="00767AA4" w:rsidRDefault="006D06CA" w:rsidP="006935E2">
            <w:pPr>
              <w:spacing w:line="276" w:lineRule="auto"/>
              <w:ind w:hanging="3"/>
              <w:jc w:val="center"/>
              <w:rPr>
                <w:rFonts w:cstheme="minorHAnsi"/>
                <w:b/>
                <w:szCs w:val="20"/>
              </w:rPr>
            </w:pPr>
            <w:r w:rsidRPr="00767AA4">
              <w:rPr>
                <w:rFonts w:cstheme="minorHAnsi"/>
                <w:b/>
                <w:szCs w:val="20"/>
              </w:rPr>
              <w:t>Librerías y APIs de visualización</w:t>
            </w: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BD83255" w14:textId="748BCDC7" w:rsidR="0068234F" w:rsidRPr="005E0512" w:rsidRDefault="0068234F" w:rsidP="00823F16">
            <w:pPr>
              <w:spacing w:line="276" w:lineRule="auto"/>
              <w:ind w:hanging="3"/>
              <w:jc w:val="center"/>
              <w:rPr>
                <w:rFonts w:cstheme="minorHAnsi"/>
                <w:szCs w:val="20"/>
              </w:rPr>
            </w:pPr>
            <w:r w:rsidRPr="005E0512">
              <w:rPr>
                <w:rFonts w:cstheme="minorHAnsi"/>
                <w:szCs w:val="20"/>
              </w:rPr>
              <w:t>Google Chart Tools</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00FAA8B" w14:textId="326234B8" w:rsidR="0068234F" w:rsidRPr="005E0512" w:rsidRDefault="0068234F" w:rsidP="00823F16">
            <w:pPr>
              <w:spacing w:line="276" w:lineRule="auto"/>
              <w:ind w:hanging="3"/>
              <w:jc w:val="center"/>
              <w:rPr>
                <w:rFonts w:cstheme="minorHAnsi"/>
                <w:szCs w:val="20"/>
              </w:rPr>
            </w:pPr>
            <w:r w:rsidRPr="005E0512">
              <w:rPr>
                <w:rFonts w:cstheme="minorHAnsi"/>
                <w:szCs w:val="20"/>
              </w:rPr>
              <w:t>API</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5D01333" w14:textId="77777777" w:rsidR="0068234F" w:rsidRDefault="0068234F" w:rsidP="00823F16">
            <w:pPr>
              <w:spacing w:line="276" w:lineRule="auto"/>
              <w:ind w:hanging="3"/>
              <w:jc w:val="center"/>
              <w:rPr>
                <w:rFonts w:cstheme="minorHAnsi"/>
                <w:szCs w:val="20"/>
              </w:rPr>
            </w:pPr>
            <w:r>
              <w:rPr>
                <w:rFonts w:cstheme="minorHAnsi"/>
                <w:szCs w:val="20"/>
              </w:rPr>
              <w:t>Términos de Servicios</w:t>
            </w:r>
          </w:p>
          <w:p w14:paraId="035845B6" w14:textId="51E4B7B2" w:rsidR="0068234F" w:rsidRPr="005E0512" w:rsidRDefault="0068234F" w:rsidP="00823F16">
            <w:pPr>
              <w:spacing w:line="276" w:lineRule="auto"/>
              <w:ind w:hanging="3"/>
              <w:jc w:val="center"/>
              <w:rPr>
                <w:rFonts w:cstheme="minorHAnsi"/>
                <w:szCs w:val="20"/>
              </w:rPr>
            </w:pPr>
            <w:r>
              <w:rPr>
                <w:rFonts w:cstheme="minorHAnsi"/>
                <w:szCs w:val="20"/>
              </w:rPr>
              <w:t xml:space="preserve">de </w:t>
            </w:r>
            <w:r w:rsidRPr="005E0512">
              <w:rPr>
                <w:rFonts w:cstheme="minorHAnsi"/>
                <w:szCs w:val="20"/>
              </w:rPr>
              <w:t>Google</w:t>
            </w:r>
          </w:p>
        </w:tc>
      </w:tr>
      <w:tr w:rsidR="0068234F" w:rsidRPr="005E0512" w14:paraId="0AA1192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CC1A7B2" w14:textId="1A7D31BE"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63499B2" w14:textId="000AC8E3" w:rsidR="0068234F" w:rsidRDefault="0068234F" w:rsidP="00823F16">
            <w:pPr>
              <w:spacing w:line="276" w:lineRule="auto"/>
              <w:ind w:hanging="3"/>
              <w:jc w:val="center"/>
              <w:textAlignment w:val="baseline"/>
              <w:rPr>
                <w:rFonts w:cstheme="minorHAnsi"/>
                <w:szCs w:val="20"/>
              </w:rPr>
            </w:pPr>
            <w:r w:rsidRPr="005E0512">
              <w:rPr>
                <w:rFonts w:cstheme="minorHAnsi"/>
                <w:szCs w:val="20"/>
              </w:rPr>
              <w:t>Java</w:t>
            </w:r>
            <w:r>
              <w:rPr>
                <w:rFonts w:cstheme="minorHAnsi"/>
                <w:szCs w:val="20"/>
              </w:rPr>
              <w:t>Script InfoVis</w:t>
            </w:r>
          </w:p>
          <w:p w14:paraId="1C4B231F" w14:textId="4B52B349" w:rsidR="0068234F" w:rsidRPr="005E0512" w:rsidRDefault="0068234F" w:rsidP="00823F16">
            <w:pPr>
              <w:spacing w:line="276" w:lineRule="auto"/>
              <w:ind w:hanging="3"/>
              <w:jc w:val="center"/>
              <w:textAlignment w:val="baseline"/>
              <w:rPr>
                <w:rFonts w:cstheme="minorHAnsi"/>
                <w:szCs w:val="20"/>
              </w:rPr>
            </w:pPr>
            <w:r>
              <w:rPr>
                <w:rFonts w:cstheme="minorHAnsi"/>
                <w:szCs w:val="20"/>
              </w:rPr>
              <w:t>Toolki</w:t>
            </w:r>
            <w:r w:rsidR="00767AA4">
              <w:rPr>
                <w:rFonts w:cstheme="minorHAnsi"/>
                <w:szCs w:val="20"/>
              </w:rPr>
              <w:t>t</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98F0C5F" w14:textId="0AA65A28"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268D431" w14:textId="08194C02"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MIT</w:t>
            </w:r>
          </w:p>
        </w:tc>
      </w:tr>
      <w:tr w:rsidR="0068234F" w:rsidRPr="005E0512" w14:paraId="2D5EE378"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614F5765"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BD8A72F" w14:textId="4D85A618"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D3-js</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192770B" w14:textId="1B41B77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46BF9E7" w14:textId="1E074362"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BSD</w:t>
            </w:r>
          </w:p>
        </w:tc>
      </w:tr>
      <w:tr w:rsidR="0068234F" w:rsidRPr="005E0512" w14:paraId="3532B40A"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C493030"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ECA60C1" w14:textId="17B0CDD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Matplotlib</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4EE9240" w14:textId="74D640CB"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06F3435" w14:textId="132F3399"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PSF</w:t>
            </w:r>
          </w:p>
        </w:tc>
      </w:tr>
      <w:tr w:rsidR="0068234F" w:rsidRPr="005E0512" w14:paraId="62277BF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DEEAF6" w:themeFill="accent1" w:themeFillTint="33"/>
            <w:vAlign w:val="center"/>
            <w:hideMark/>
          </w:tcPr>
          <w:p w14:paraId="7531B4DA"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EF40B81" w14:textId="14DB3E50"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Bokeh</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36A1487" w14:textId="39F252B6"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08D157F1" w14:textId="01A6C81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BSD</w:t>
            </w:r>
          </w:p>
        </w:tc>
      </w:tr>
      <w:tr w:rsidR="0068234F" w:rsidRPr="005E0512" w14:paraId="539F8FB8"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FCC5EAC" w14:textId="776A0547" w:rsidR="0068234F" w:rsidRPr="00767AA4" w:rsidRDefault="0068234F" w:rsidP="006935E2">
            <w:pPr>
              <w:spacing w:line="276" w:lineRule="auto"/>
              <w:ind w:hanging="3"/>
              <w:jc w:val="center"/>
              <w:rPr>
                <w:rFonts w:cstheme="minorHAnsi"/>
                <w:b/>
                <w:szCs w:val="20"/>
              </w:rPr>
            </w:pPr>
            <w:r w:rsidRPr="00767AA4">
              <w:rPr>
                <w:rFonts w:cstheme="minorHAnsi"/>
                <w:b/>
                <w:szCs w:val="20"/>
              </w:rPr>
              <w:lastRenderedPageBreak/>
              <w:t>Visualizaciones y tratamiento de datos espaciales</w:t>
            </w: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E58A414" w14:textId="7657E888" w:rsidR="0068234F" w:rsidRPr="005E0512" w:rsidRDefault="0068234F" w:rsidP="00823F16">
            <w:pPr>
              <w:spacing w:line="276" w:lineRule="auto"/>
              <w:ind w:hanging="3"/>
              <w:jc w:val="center"/>
              <w:rPr>
                <w:rFonts w:cstheme="minorHAnsi"/>
                <w:szCs w:val="20"/>
              </w:rPr>
            </w:pPr>
            <w:r w:rsidRPr="005E0512">
              <w:rPr>
                <w:rFonts w:cstheme="minorHAnsi"/>
                <w:szCs w:val="20"/>
              </w:rPr>
              <w:t>CartoDB</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99B8AEE" w14:textId="5E842FF6" w:rsidR="0068234F" w:rsidRPr="005E0512" w:rsidRDefault="0068234F" w:rsidP="00823F16">
            <w:pPr>
              <w:spacing w:line="276" w:lineRule="auto"/>
              <w:ind w:hanging="3"/>
              <w:jc w:val="center"/>
              <w:rPr>
                <w:rFonts w:cstheme="minorHAnsi"/>
                <w:szCs w:val="20"/>
              </w:rPr>
            </w:pPr>
            <w:r w:rsidRPr="005E0512">
              <w:rPr>
                <w:rFonts w:cstheme="minorHAnsi"/>
                <w:szCs w:val="20"/>
              </w:rPr>
              <w:t xml:space="preserve">App de escritorio y </w:t>
            </w:r>
            <w:r>
              <w:rPr>
                <w:rFonts w:cstheme="minorHAnsi"/>
                <w:szCs w:val="20"/>
              </w:rPr>
              <w:t>Servicio en la Nube</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00AA66E" w14:textId="54A41B32" w:rsidR="0068234F" w:rsidRPr="005E0512" w:rsidRDefault="0068234F" w:rsidP="00823F16">
            <w:pPr>
              <w:spacing w:line="276" w:lineRule="auto"/>
              <w:ind w:hanging="3"/>
              <w:jc w:val="center"/>
              <w:rPr>
                <w:rFonts w:cstheme="minorHAnsi"/>
                <w:szCs w:val="20"/>
              </w:rPr>
            </w:pPr>
            <w:r w:rsidRPr="005E0512">
              <w:rPr>
                <w:rFonts w:cstheme="minorHAnsi"/>
                <w:szCs w:val="20"/>
              </w:rPr>
              <w:t>BSD</w:t>
            </w:r>
          </w:p>
        </w:tc>
      </w:tr>
      <w:tr w:rsidR="0068234F" w:rsidRPr="005E0512" w14:paraId="27486DDF"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B5963CE"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F56A723" w14:textId="36B441C1"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Openlayers</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5A56A043" w14:textId="3C4B54D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API</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BB91ADE" w14:textId="71699F01"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BSD</w:t>
            </w:r>
          </w:p>
        </w:tc>
      </w:tr>
      <w:tr w:rsidR="0068234F" w:rsidRPr="005E0512" w14:paraId="2D33E6F6"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0ABD8D5"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7BAA2E87" w14:textId="7C05E43E"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OpenStreetMap</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AC7F85D" w14:textId="09121A89"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API</w:t>
            </w:r>
          </w:p>
          <w:p w14:paraId="748FE36B" w14:textId="07480D6F" w:rsidR="0068234F" w:rsidRPr="005E0512" w:rsidRDefault="00767AA4" w:rsidP="00823F16">
            <w:pPr>
              <w:spacing w:line="276" w:lineRule="auto"/>
              <w:ind w:hanging="3"/>
              <w:jc w:val="center"/>
              <w:textAlignment w:val="baseline"/>
              <w:rPr>
                <w:rFonts w:cstheme="minorHAnsi"/>
                <w:szCs w:val="20"/>
              </w:rPr>
            </w:pPr>
            <w:r>
              <w:rPr>
                <w:rFonts w:cstheme="minorHAnsi"/>
                <w:szCs w:val="20"/>
              </w:rPr>
              <w:t>App</w:t>
            </w:r>
            <w:r w:rsidR="0068234F" w:rsidRPr="005E0512">
              <w:rPr>
                <w:rFonts w:cstheme="minorHAnsi"/>
                <w:szCs w:val="20"/>
              </w:rPr>
              <w:t xml:space="preserve"> Web</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B4EE855" w14:textId="06D96E18"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ODbL</w:t>
            </w:r>
          </w:p>
        </w:tc>
      </w:tr>
      <w:tr w:rsidR="0068234F" w:rsidRPr="005E0512" w14:paraId="735BD934"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B303C4A"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485C351" w14:textId="5E6133CF"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Geocoder</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5AA2CB7F" w14:textId="520D62AA"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2F10510" w14:textId="17C46FA6"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MIT</w:t>
            </w:r>
          </w:p>
        </w:tc>
      </w:tr>
      <w:tr w:rsidR="0068234F" w:rsidRPr="005E0512" w14:paraId="29A3040F"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5A8880C"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4D77EAFB" w14:textId="65FBF0AB"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GeoPy</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0C7E88FC" w14:textId="0D4CC743"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2E8B1B4C" w14:textId="6A965845"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MIT</w:t>
            </w:r>
          </w:p>
        </w:tc>
      </w:tr>
      <w:tr w:rsidR="0068234F" w:rsidRPr="005E0512" w14:paraId="7CD3EE60"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DDF77EE"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108E66A" w14:textId="24C53CB0"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GDAL</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3D7C3B36" w14:textId="3DB5FBD0"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12613D8" w14:textId="13E6FDAA"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MIT</w:t>
            </w:r>
          </w:p>
        </w:tc>
      </w:tr>
      <w:tr w:rsidR="0068234F" w:rsidRPr="005E0512" w14:paraId="00B7F979" w14:textId="77777777" w:rsidTr="00767AA4">
        <w:trPr>
          <w:trHeight w:val="300"/>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96CDFD2" w14:textId="77777777" w:rsidR="0068234F" w:rsidRPr="005E0512" w:rsidRDefault="0068234F" w:rsidP="006935E2">
            <w:pPr>
              <w:spacing w:line="276" w:lineRule="auto"/>
              <w:ind w:hanging="3"/>
              <w:jc w:val="center"/>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0D35A60" w14:textId="1F9E2585"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PROJ.4 y PROJ4.JS</w:t>
            </w:r>
          </w:p>
        </w:tc>
        <w:tc>
          <w:tcPr>
            <w:tcW w:w="1216"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173EDB9C" w14:textId="11123317"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Librería</w:t>
            </w:r>
          </w:p>
        </w:tc>
        <w:tc>
          <w:tcPr>
            <w:tcW w:w="950" w:type="pct"/>
            <w:tcBorders>
              <w:top w:val="single" w:sz="4" w:space="0" w:color="B65FD2"/>
              <w:left w:val="single" w:sz="4" w:space="0" w:color="B65FD2"/>
              <w:bottom w:val="single" w:sz="4" w:space="0" w:color="B65FD2"/>
              <w:right w:val="single" w:sz="4" w:space="0" w:color="B65FD2"/>
            </w:tcBorders>
            <w:shd w:val="clear" w:color="auto" w:fill="E6C9F0"/>
            <w:vAlign w:val="center"/>
            <w:hideMark/>
          </w:tcPr>
          <w:p w14:paraId="61E09B70" w14:textId="39E67423"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MIT</w:t>
            </w:r>
          </w:p>
        </w:tc>
      </w:tr>
      <w:tr w:rsidR="0068234F" w:rsidRPr="005E0512" w14:paraId="720565DC" w14:textId="77777777" w:rsidTr="00767AA4">
        <w:trPr>
          <w:jc w:val="center"/>
        </w:trPr>
        <w:tc>
          <w:tcPr>
            <w:tcW w:w="1332" w:type="pct"/>
            <w:vMerge w:val="restar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CEA4C02" w14:textId="45DCD5AE" w:rsidR="0068234F" w:rsidRPr="00767AA4" w:rsidRDefault="008F6D4F" w:rsidP="008F6D4F">
            <w:pPr>
              <w:spacing w:line="276" w:lineRule="auto"/>
              <w:jc w:val="center"/>
              <w:rPr>
                <w:rFonts w:cstheme="minorHAnsi"/>
                <w:b/>
                <w:szCs w:val="20"/>
              </w:rPr>
            </w:pPr>
            <w:r>
              <w:rPr>
                <w:rFonts w:cstheme="minorHAnsi"/>
                <w:b/>
                <w:szCs w:val="20"/>
              </w:rPr>
              <w:t xml:space="preserve">Herramientas de </w:t>
            </w:r>
            <w:r w:rsidR="0068234F" w:rsidRPr="00767AA4">
              <w:rPr>
                <w:rFonts w:cstheme="minorHAnsi"/>
                <w:b/>
                <w:szCs w:val="20"/>
              </w:rPr>
              <w:t>Análisis de redes</w:t>
            </w: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3372B348" w14:textId="590238F5" w:rsidR="0068234F" w:rsidRPr="005E0512" w:rsidRDefault="0068234F" w:rsidP="00823F16">
            <w:pPr>
              <w:spacing w:line="276" w:lineRule="auto"/>
              <w:ind w:hanging="3"/>
              <w:jc w:val="center"/>
              <w:rPr>
                <w:rFonts w:cstheme="minorHAnsi"/>
                <w:szCs w:val="20"/>
              </w:rPr>
            </w:pPr>
            <w:r w:rsidRPr="005E0512">
              <w:rPr>
                <w:rFonts w:cstheme="minorHAnsi"/>
                <w:szCs w:val="20"/>
              </w:rPr>
              <w:t>Gephi</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254AC3B" w14:textId="45500278" w:rsidR="0068234F" w:rsidRPr="005E0512" w:rsidRDefault="0068234F" w:rsidP="00823F16">
            <w:pPr>
              <w:spacing w:line="276" w:lineRule="auto"/>
              <w:ind w:hanging="3"/>
              <w:jc w:val="center"/>
              <w:rPr>
                <w:rFonts w:cstheme="minorHAnsi"/>
                <w:szCs w:val="20"/>
              </w:rPr>
            </w:pPr>
            <w:r w:rsidRPr="005E0512">
              <w:rPr>
                <w:rFonts w:cstheme="minorHAnsi"/>
                <w:szCs w:val="20"/>
              </w:rPr>
              <w:t>App de escritorio</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5FFD26CF" w14:textId="1A7EA395" w:rsidR="0068234F" w:rsidRDefault="0068234F" w:rsidP="00823F16">
            <w:pPr>
              <w:spacing w:line="276" w:lineRule="auto"/>
              <w:ind w:hanging="3"/>
              <w:jc w:val="center"/>
              <w:rPr>
                <w:rFonts w:cstheme="minorHAnsi"/>
                <w:szCs w:val="20"/>
              </w:rPr>
            </w:pPr>
            <w:r>
              <w:rPr>
                <w:rFonts w:cstheme="minorHAnsi"/>
                <w:szCs w:val="20"/>
              </w:rPr>
              <w:t>CDDL 1.0</w:t>
            </w:r>
          </w:p>
          <w:p w14:paraId="2757E553" w14:textId="03B34D14" w:rsidR="0068234F" w:rsidRPr="005E0512" w:rsidRDefault="0068234F" w:rsidP="00823F16">
            <w:pPr>
              <w:spacing w:line="276" w:lineRule="auto"/>
              <w:ind w:hanging="3"/>
              <w:jc w:val="center"/>
              <w:rPr>
                <w:rFonts w:cstheme="minorHAnsi"/>
                <w:szCs w:val="20"/>
              </w:rPr>
            </w:pPr>
            <w:r w:rsidRPr="005E0512">
              <w:rPr>
                <w:rFonts w:cstheme="minorHAnsi"/>
                <w:szCs w:val="20"/>
              </w:rPr>
              <w:t>GNU-GLP</w:t>
            </w:r>
          </w:p>
        </w:tc>
      </w:tr>
      <w:tr w:rsidR="0068234F" w:rsidRPr="005E0512" w14:paraId="7B679F5C" w14:textId="77777777" w:rsidTr="00767AA4">
        <w:trPr>
          <w:jc w:val="center"/>
        </w:trPr>
        <w:tc>
          <w:tcPr>
            <w:tcW w:w="1332" w:type="pct"/>
            <w:vMerge/>
            <w:tcBorders>
              <w:top w:val="single" w:sz="4" w:space="0" w:color="B65FD2"/>
              <w:left w:val="single" w:sz="4" w:space="0" w:color="B65FD2"/>
              <w:bottom w:val="single" w:sz="4" w:space="0" w:color="B65FD2"/>
              <w:right w:val="single" w:sz="4" w:space="0" w:color="B65FD2"/>
            </w:tcBorders>
            <w:shd w:val="clear" w:color="auto" w:fill="FFFFFF" w:themeFill="background1"/>
            <w:hideMark/>
          </w:tcPr>
          <w:p w14:paraId="5421986A" w14:textId="0DC6B0F0" w:rsidR="0068234F" w:rsidRPr="005E0512" w:rsidRDefault="0068234F" w:rsidP="005E0512">
            <w:pPr>
              <w:spacing w:line="276" w:lineRule="auto"/>
              <w:ind w:hanging="3"/>
              <w:rPr>
                <w:rFonts w:cstheme="minorHAnsi"/>
                <w:szCs w:val="20"/>
              </w:rPr>
            </w:pPr>
          </w:p>
        </w:tc>
        <w:tc>
          <w:tcPr>
            <w:tcW w:w="1503"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27E0FF23" w14:textId="10A0AD2B"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NodoXL</w:t>
            </w:r>
          </w:p>
        </w:tc>
        <w:tc>
          <w:tcPr>
            <w:tcW w:w="1216"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7DA8B961" w14:textId="7F20073C"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Extensión de Excel</w:t>
            </w:r>
          </w:p>
        </w:tc>
        <w:tc>
          <w:tcPr>
            <w:tcW w:w="950" w:type="pct"/>
            <w:tcBorders>
              <w:top w:val="single" w:sz="4" w:space="0" w:color="B65FD2"/>
              <w:left w:val="single" w:sz="4" w:space="0" w:color="B65FD2"/>
              <w:bottom w:val="single" w:sz="4" w:space="0" w:color="B65FD2"/>
              <w:right w:val="single" w:sz="4" w:space="0" w:color="B65FD2"/>
            </w:tcBorders>
            <w:shd w:val="clear" w:color="auto" w:fill="FFFFFF" w:themeFill="background1"/>
            <w:vAlign w:val="center"/>
            <w:hideMark/>
          </w:tcPr>
          <w:p w14:paraId="48BFA69D" w14:textId="63C0FA29" w:rsidR="0068234F" w:rsidRPr="005E0512" w:rsidRDefault="0068234F" w:rsidP="00823F16">
            <w:pPr>
              <w:spacing w:line="276" w:lineRule="auto"/>
              <w:ind w:hanging="3"/>
              <w:jc w:val="center"/>
              <w:textAlignment w:val="baseline"/>
              <w:rPr>
                <w:rFonts w:cstheme="minorHAnsi"/>
                <w:szCs w:val="20"/>
              </w:rPr>
            </w:pPr>
            <w:r w:rsidRPr="005E0512">
              <w:rPr>
                <w:rFonts w:cstheme="minorHAnsi"/>
                <w:szCs w:val="20"/>
              </w:rPr>
              <w:t>Comercial</w:t>
            </w:r>
          </w:p>
        </w:tc>
      </w:tr>
    </w:tbl>
    <w:p w14:paraId="16059771" w14:textId="77777777" w:rsidR="005E0512" w:rsidRDefault="005E0512" w:rsidP="00823F16"/>
    <w:p w14:paraId="6370A807" w14:textId="40CC233D" w:rsidR="002A5046" w:rsidRPr="002A5046" w:rsidRDefault="00B357FD" w:rsidP="002A5046">
      <w:r>
        <w:br w:type="page"/>
      </w:r>
    </w:p>
    <w:p w14:paraId="27F6FA8F" w14:textId="5CEE5280" w:rsidR="00A97935" w:rsidRPr="008673B8" w:rsidRDefault="00A97935" w:rsidP="005E5059">
      <w:pPr>
        <w:pStyle w:val="Ttulo1"/>
      </w:pPr>
      <w:bookmarkStart w:id="47" w:name="_Toc66865517"/>
      <w:r w:rsidRPr="008673B8">
        <w:lastRenderedPageBreak/>
        <w:t>Conclusiones finales</w:t>
      </w:r>
      <w:bookmarkEnd w:id="47"/>
      <w:r w:rsidRPr="008673B8">
        <w:t xml:space="preserve"> </w:t>
      </w:r>
    </w:p>
    <w:p w14:paraId="04CCB8DB" w14:textId="243D0700" w:rsidR="005D52C8" w:rsidRDefault="00DC7724" w:rsidP="00823F16">
      <w:pPr>
        <w:spacing w:line="276" w:lineRule="auto"/>
        <w:jc w:val="both"/>
        <w:rPr>
          <w:rFonts w:ascii="Arial" w:hAnsi="Arial" w:cs="Arial"/>
        </w:rPr>
      </w:pPr>
      <w:r w:rsidRPr="00823F16">
        <w:rPr>
          <w:rFonts w:ascii="Arial" w:hAnsi="Arial" w:cs="Arial"/>
        </w:rPr>
        <w:t xml:space="preserve">Como hemos observado, el procesamiento, análisis y visualización de datos es el mecanismo necesario para explotar el potencial de conocimiento subyacente de los datos. </w:t>
      </w:r>
      <w:r w:rsidR="00263801" w:rsidRPr="00823F16">
        <w:rPr>
          <w:rFonts w:ascii="Arial" w:hAnsi="Arial" w:cs="Arial"/>
        </w:rPr>
        <w:t xml:space="preserve">Actualmente existe una notable cantidad y diversidad de herramientas disponibles en el mercado que abordan las tareas que conlleva. </w:t>
      </w:r>
      <w:r w:rsidR="00FB1C50">
        <w:rPr>
          <w:rFonts w:ascii="Arial" w:hAnsi="Arial" w:cs="Arial"/>
        </w:rPr>
        <w:t xml:space="preserve">En esta guía hemos reseñado una selección de ellas muy utilizadas por la comunidad de la reutilización de datos abiertos. </w:t>
      </w:r>
      <w:r w:rsidR="005D52C8">
        <w:rPr>
          <w:rFonts w:ascii="Arial" w:hAnsi="Arial" w:cs="Arial"/>
        </w:rPr>
        <w:t xml:space="preserve">Afortunadamente la disponibilidad es muy amplia y son los usuarios quienes pueden juzgar la bondad de cada una en función de la utilidad que aportan. </w:t>
      </w:r>
    </w:p>
    <w:p w14:paraId="33DFBCE3" w14:textId="3C886F67" w:rsidR="00DC7724" w:rsidRPr="00823F16" w:rsidRDefault="00DC7724" w:rsidP="00823F16">
      <w:pPr>
        <w:spacing w:line="276" w:lineRule="auto"/>
        <w:jc w:val="both"/>
        <w:rPr>
          <w:rFonts w:ascii="Arial" w:hAnsi="Arial" w:cs="Arial"/>
        </w:rPr>
      </w:pPr>
      <w:r w:rsidRPr="00823F16">
        <w:rPr>
          <w:rFonts w:ascii="Arial" w:hAnsi="Arial" w:cs="Arial"/>
        </w:rPr>
        <w:t>La</w:t>
      </w:r>
      <w:r w:rsidR="005B38A8" w:rsidRPr="00823F16">
        <w:rPr>
          <w:rFonts w:ascii="Arial" w:hAnsi="Arial" w:cs="Arial"/>
        </w:rPr>
        <w:t xml:space="preserve"> mejor</w:t>
      </w:r>
      <w:r w:rsidRPr="00823F16">
        <w:rPr>
          <w:rFonts w:ascii="Arial" w:hAnsi="Arial" w:cs="Arial"/>
        </w:rPr>
        <w:t xml:space="preserve"> herramienta será la que cubra las necesidades de tu proyecto y a la vez, mejor se adapte a tus competencias profesionales. En algunos casos, los usuarios optan por complejas y completas </w:t>
      </w:r>
      <w:r w:rsidRPr="00823F16">
        <w:rPr>
          <w:rFonts w:ascii="Arial" w:hAnsi="Arial" w:cs="Arial"/>
          <w:i/>
          <w:iCs/>
        </w:rPr>
        <w:t xml:space="preserve">suites </w:t>
      </w:r>
      <w:r w:rsidRPr="00823F16">
        <w:rPr>
          <w:rFonts w:ascii="Arial" w:hAnsi="Arial" w:cs="Arial"/>
        </w:rPr>
        <w:t>de desarrollo multipropósito y en otros la preferencia se focaliza en herramientas específicas que cumplen provechosamente su misión. En cualquier caso, las que hoy son herramientas de referencia para determinadas tareas, irán dejando espacio a otras que presentarán características evolucionadas por incorporar nuevas o actualizadas funcionalidades</w:t>
      </w:r>
      <w:r w:rsidR="005D52C8">
        <w:rPr>
          <w:rFonts w:ascii="Arial" w:hAnsi="Arial" w:cs="Arial"/>
        </w:rPr>
        <w:t>,</w:t>
      </w:r>
      <w:r w:rsidRPr="00823F16">
        <w:rPr>
          <w:rFonts w:ascii="Arial" w:hAnsi="Arial" w:cs="Arial"/>
        </w:rPr>
        <w:t xml:space="preserve"> o proponer un nuevo modelo de funcionamiento que aporta potencia o mejora considerablemente la eficiencia.</w:t>
      </w:r>
    </w:p>
    <w:p w14:paraId="295E2E0D" w14:textId="592684BA" w:rsidR="00DC7724" w:rsidRPr="00823F16" w:rsidRDefault="00DC7724" w:rsidP="00823F16">
      <w:pPr>
        <w:spacing w:line="276" w:lineRule="auto"/>
        <w:jc w:val="both"/>
        <w:rPr>
          <w:rFonts w:ascii="Arial" w:hAnsi="Arial" w:cs="Arial"/>
        </w:rPr>
      </w:pPr>
      <w:r w:rsidRPr="00823F16">
        <w:rPr>
          <w:rFonts w:ascii="Arial" w:hAnsi="Arial" w:cs="Arial"/>
        </w:rPr>
        <w:t>En este sentido, la computación en la nube ha modificado significativamente el escenario de explotación de este tipo de herramientas, de tal forma que muchas de las propuestas vigentes</w:t>
      </w:r>
      <w:r w:rsidR="009F7C4E" w:rsidRPr="00823F16">
        <w:rPr>
          <w:rFonts w:ascii="Arial" w:hAnsi="Arial" w:cs="Arial"/>
        </w:rPr>
        <w:t>,</w:t>
      </w:r>
      <w:r w:rsidRPr="00823F16">
        <w:rPr>
          <w:rFonts w:ascii="Arial" w:hAnsi="Arial" w:cs="Arial"/>
        </w:rPr>
        <w:t xml:space="preserve"> o son plataformas nativas en </w:t>
      </w:r>
      <w:r w:rsidRPr="00823F16">
        <w:rPr>
          <w:rFonts w:ascii="Arial" w:hAnsi="Arial" w:cs="Arial"/>
          <w:i/>
          <w:iCs/>
        </w:rPr>
        <w:t>cloud</w:t>
      </w:r>
      <w:r w:rsidR="009F7C4E" w:rsidRPr="00823F16">
        <w:rPr>
          <w:rFonts w:ascii="Arial" w:hAnsi="Arial" w:cs="Arial"/>
          <w:i/>
          <w:iCs/>
        </w:rPr>
        <w:t>,</w:t>
      </w:r>
      <w:r w:rsidRPr="00823F16">
        <w:rPr>
          <w:rFonts w:ascii="Arial" w:hAnsi="Arial" w:cs="Arial"/>
          <w:i/>
          <w:iCs/>
        </w:rPr>
        <w:t xml:space="preserve"> </w:t>
      </w:r>
      <w:r w:rsidRPr="00823F16">
        <w:rPr>
          <w:rFonts w:ascii="Arial" w:hAnsi="Arial" w:cs="Arial"/>
        </w:rPr>
        <w:t xml:space="preserve">o disponen de modalidades de comercialización como servicio. De ahí que las versiones gratuitas de un buen número de las herramientas disponibles, aunque en su concepción se hayan implementado sobre el paradigma </w:t>
      </w:r>
      <w:r w:rsidRPr="00823F16">
        <w:rPr>
          <w:rFonts w:ascii="Arial" w:hAnsi="Arial" w:cs="Arial"/>
          <w:i/>
          <w:iCs/>
        </w:rPr>
        <w:t>open source,</w:t>
      </w:r>
      <w:r w:rsidRPr="00823F16">
        <w:rPr>
          <w:rFonts w:ascii="Arial" w:hAnsi="Arial" w:cs="Arial"/>
        </w:rPr>
        <w:t xml:space="preserve"> incorpor</w:t>
      </w:r>
      <w:r w:rsidR="005D52C8">
        <w:rPr>
          <w:rFonts w:ascii="Arial" w:hAnsi="Arial" w:cs="Arial"/>
        </w:rPr>
        <w:t>a</w:t>
      </w:r>
      <w:r w:rsidRPr="00823F16">
        <w:rPr>
          <w:rFonts w:ascii="Arial" w:hAnsi="Arial" w:cs="Arial"/>
        </w:rPr>
        <w:t>n algún tipo de limitación funcional, de capacidad de almacenamiento o de importación o exportación de formatos, entre otras.</w:t>
      </w:r>
    </w:p>
    <w:p w14:paraId="75F208A5" w14:textId="35BECA42" w:rsidR="00DC7724" w:rsidRPr="00823F16" w:rsidRDefault="00DC7724" w:rsidP="00823F16">
      <w:pPr>
        <w:spacing w:line="276" w:lineRule="auto"/>
        <w:jc w:val="both"/>
        <w:rPr>
          <w:rFonts w:ascii="Arial" w:hAnsi="Arial" w:cs="Arial"/>
        </w:rPr>
      </w:pPr>
      <w:r w:rsidRPr="00823F16">
        <w:rPr>
          <w:rFonts w:ascii="Arial" w:hAnsi="Arial" w:cs="Arial"/>
        </w:rPr>
        <w:t>Otro aspecto a resaltar del conjunto de herramientas disponibles es la importancia que cobran los estándares, sobre todo en lo referente a entrada y salida de datos. Aunque, la existencia y manejo de formatos propietarios es un hecho y algunos pueden pasa</w:t>
      </w:r>
      <w:r w:rsidR="005B38A8" w:rsidRPr="00823F16">
        <w:rPr>
          <w:rFonts w:ascii="Arial" w:hAnsi="Arial" w:cs="Arial"/>
        </w:rPr>
        <w:t>r</w:t>
      </w:r>
      <w:r w:rsidRPr="00823F16">
        <w:rPr>
          <w:rFonts w:ascii="Arial" w:hAnsi="Arial" w:cs="Arial"/>
        </w:rPr>
        <w:t xml:space="preserve"> por tener la consideración de estándares de facto, prácticamente ninguna herramienta impide trabajar con archivos en formatos JSON, XML o CSV, lo cual es muy de agradecer, aunque siga haciendo falta contar con herramientas que faciliten la conversión de formatos, como reseñamos en esta propuesta.</w:t>
      </w:r>
    </w:p>
    <w:p w14:paraId="6142A943" w14:textId="77777777" w:rsidR="00DC7724" w:rsidRPr="00823F16" w:rsidRDefault="00DC7724" w:rsidP="00823F16">
      <w:pPr>
        <w:spacing w:line="276" w:lineRule="auto"/>
        <w:jc w:val="both"/>
        <w:rPr>
          <w:rFonts w:ascii="Arial" w:hAnsi="Arial" w:cs="Arial"/>
        </w:rPr>
      </w:pPr>
      <w:r w:rsidRPr="00823F16">
        <w:rPr>
          <w:rFonts w:ascii="Arial" w:hAnsi="Arial" w:cs="Arial"/>
        </w:rPr>
        <w:t xml:space="preserve">Este escenario cambiante impulsa la evolución de las herramientas para hacerlas más útiles y eficientes, pero no hay que olvidar que, en el terreno de las visualizaciones de datos, la necesidad a cubrir sigue siendo la misma: lograr comunicar a las personas toda la información contenida en los datos con la máxima posibilidad de comprensión. Para ello vamos a seguir utilizando gráficos de líneas, barras o sectores combinados con otros más sofisticados, pero sobre potentes </w:t>
      </w:r>
      <w:r w:rsidRPr="00823F16">
        <w:rPr>
          <w:rFonts w:ascii="Arial" w:hAnsi="Arial" w:cs="Arial"/>
          <w:i/>
          <w:iCs/>
        </w:rPr>
        <w:t xml:space="preserve">dashboards </w:t>
      </w:r>
      <w:r w:rsidRPr="00823F16">
        <w:rPr>
          <w:rFonts w:ascii="Arial" w:hAnsi="Arial" w:cs="Arial"/>
        </w:rPr>
        <w:t xml:space="preserve">interactivos que sin lugar a dudas enriquecen notablemente la experiencia de cada usuario. </w:t>
      </w:r>
    </w:p>
    <w:p w14:paraId="49EDF1CC" w14:textId="77777777" w:rsidR="007563B3" w:rsidRDefault="007563B3">
      <w:r>
        <w:br w:type="page"/>
      </w:r>
    </w:p>
    <w:p w14:paraId="3581A627" w14:textId="0F6C8C28" w:rsidR="00DC7724" w:rsidRDefault="00D93A6B" w:rsidP="00DC7724">
      <w:pPr>
        <w:jc w:val="both"/>
      </w:pPr>
      <w:r>
        <w:rPr>
          <w:noProof/>
          <w:lang w:eastAsia="es-ES"/>
        </w:rPr>
        <w:lastRenderedPageBreak/>
        <w:drawing>
          <wp:anchor distT="0" distB="0" distL="114300" distR="114300" simplePos="0" relativeHeight="251797504" behindDoc="1" locked="0" layoutInCell="1" allowOverlap="1" wp14:anchorId="077B7DA0" wp14:editId="31207954">
            <wp:simplePos x="0" y="0"/>
            <wp:positionH relativeFrom="page">
              <wp:posOffset>-9525</wp:posOffset>
            </wp:positionH>
            <wp:positionV relativeFrom="page">
              <wp:posOffset>0</wp:posOffset>
            </wp:positionV>
            <wp:extent cx="7700010" cy="10920730"/>
            <wp:effectExtent l="0" t="0" r="0" b="0"/>
            <wp:wrapNone/>
            <wp:docPr id="574" name="Imagen 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0" y="0"/>
                      <a:ext cx="7700010" cy="109207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0769D4" w14:textId="71C226E8" w:rsidR="0E64F084" w:rsidRDefault="0E64F084" w:rsidP="00DF054C">
      <w:pPr>
        <w:spacing w:line="276" w:lineRule="auto"/>
        <w:jc w:val="both"/>
      </w:pPr>
    </w:p>
    <w:p w14:paraId="53AF7C0A" w14:textId="6B20421E" w:rsidR="0E64F084" w:rsidRDefault="0E64F084" w:rsidP="0E64F084">
      <w:pPr>
        <w:jc w:val="both"/>
      </w:pPr>
    </w:p>
    <w:p w14:paraId="7DE0DF8B" w14:textId="29631CEF" w:rsidR="00A97935" w:rsidRPr="00A97935" w:rsidRDefault="00D93A6B" w:rsidP="19384263">
      <w:pPr>
        <w:jc w:val="both"/>
      </w:pPr>
      <w:r w:rsidRPr="00D1599A">
        <w:rPr>
          <w:noProof/>
          <w:color w:val="6C8A37"/>
          <w:lang w:eastAsia="es-ES"/>
        </w:rPr>
        <mc:AlternateContent>
          <mc:Choice Requires="wps">
            <w:drawing>
              <wp:anchor distT="0" distB="0" distL="114300" distR="114300" simplePos="0" relativeHeight="251803648" behindDoc="0" locked="0" layoutInCell="1" allowOverlap="1" wp14:anchorId="4C0EC568" wp14:editId="330B70F4">
                <wp:simplePos x="0" y="0"/>
                <wp:positionH relativeFrom="margin">
                  <wp:posOffset>-10160</wp:posOffset>
                </wp:positionH>
                <wp:positionV relativeFrom="margin">
                  <wp:posOffset>3243580</wp:posOffset>
                </wp:positionV>
                <wp:extent cx="5462270" cy="3612515"/>
                <wp:effectExtent l="0" t="0" r="5080" b="6985"/>
                <wp:wrapNone/>
                <wp:docPr id="40" name="Rectángulo 40"/>
                <wp:cNvGraphicFramePr/>
                <a:graphic xmlns:a="http://schemas.openxmlformats.org/drawingml/2006/main">
                  <a:graphicData uri="http://schemas.microsoft.com/office/word/2010/wordprocessingShape">
                    <wps:wsp>
                      <wps:cNvSpPr/>
                      <wps:spPr>
                        <a:xfrm>
                          <a:off x="0" y="0"/>
                          <a:ext cx="5462270" cy="3612515"/>
                        </a:xfrm>
                        <a:prstGeom prst="rect">
                          <a:avLst/>
                        </a:prstGeom>
                        <a:solidFill>
                          <a:srgbClr val="6E258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99C2A1E" w14:textId="77777777" w:rsidR="008A0759" w:rsidRPr="00E71908" w:rsidRDefault="008A0759" w:rsidP="00D93A6B">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E71908">
                              <w:rPr>
                                <w:rFonts w:ascii="Neutra Text" w:hAnsi="Neutra Text"/>
                                <w:b/>
                                <w:bCs/>
                                <w:color w:val="DFAC37"/>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298"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299"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Linkedin: </w:t>
                            </w:r>
                            <w:hyperlink r:id="rId300"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301"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302" w:history="1">
                              <w:r w:rsidRPr="00E71908">
                                <w:rPr>
                                  <w:rStyle w:val="Hipervnculo"/>
                                  <w:rFonts w:ascii="Neutra Text" w:hAnsi="Neutra Text"/>
                                  <w:b/>
                                  <w:bCs/>
                                  <w:color w:val="FFFFFF" w:themeColor="background1"/>
                                  <w:sz w:val="40"/>
                                  <w:szCs w:val="40"/>
                                </w:rPr>
                                <w:t>contacto@datos.Gob.es</w:t>
                              </w:r>
                            </w:hyperlink>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C0EC568" id="Rectángulo 40" o:spid="_x0000_s1062" style="position:absolute;left:0;text-align:left;margin-left:-.8pt;margin-top:255.4pt;width:430.1pt;height:284.45pt;z-index:251803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" fillcolor="#6e2585" stroked="f" strokeweight="1pt">
                <v:textbox inset="6mm,1mm,6mm,1mm">
                  <w:txbxContent>
                    <w:p w14:paraId="299C2A1E" w14:textId="77777777" w:rsidR="008A0759" w:rsidRPr="00E71908" w:rsidRDefault="008A0759" w:rsidP="00D93A6B">
                      <w:pPr>
                        <w:jc w:val="center"/>
                        <w:rPr>
                          <w:rFonts w:ascii="Neutra Text" w:hAnsi="Neutra Text"/>
                          <w:color w:val="FFFFFF" w:themeColor="background1"/>
                          <w:sz w:val="40"/>
                          <w:szCs w:val="40"/>
                        </w:rPr>
                      </w:pPr>
                      <w:r w:rsidRPr="00E71908">
                        <w:rPr>
                          <w:rFonts w:ascii="Neutra Text" w:hAnsi="Neutra Text"/>
                          <w:b/>
                          <w:bCs/>
                          <w:sz w:val="40"/>
                          <w:szCs w:val="40"/>
                        </w:rPr>
                        <w:t>¿QUIERES SABER MÁS SOBRE</w:t>
                      </w:r>
                      <w:r>
                        <w:rPr>
                          <w:rFonts w:ascii="Neutra Text" w:hAnsi="Neutra Text"/>
                          <w:b/>
                          <w:bCs/>
                          <w:sz w:val="40"/>
                          <w:szCs w:val="40"/>
                        </w:rPr>
                        <w:br/>
                      </w:r>
                      <w:r w:rsidRPr="00E71908">
                        <w:rPr>
                          <w:rFonts w:ascii="Neutra Text" w:hAnsi="Neutra Text"/>
                          <w:b/>
                          <w:bCs/>
                          <w:sz w:val="40"/>
                          <w:szCs w:val="40"/>
                        </w:rPr>
                        <w:t xml:space="preserve">LA </w:t>
                      </w:r>
                      <w:r w:rsidRPr="00E71908">
                        <w:rPr>
                          <w:rFonts w:ascii="Neutra Text" w:hAnsi="Neutra Text"/>
                          <w:b/>
                          <w:bCs/>
                          <w:color w:val="DFAC37"/>
                          <w:sz w:val="40"/>
                          <w:szCs w:val="40"/>
                        </w:rPr>
                        <w:t>INICIATIVA APORTA?</w:t>
                      </w:r>
                      <w:r w:rsidRPr="00E71908">
                        <w:rPr>
                          <w:rFonts w:ascii="Neutra Text" w:hAnsi="Neutra Text"/>
                          <w:b/>
                          <w:bCs/>
                          <w:color w:val="DFAC37"/>
                          <w:sz w:val="40"/>
                          <w:szCs w:val="40"/>
                        </w:rPr>
                        <w:br/>
                      </w:r>
                      <w:r w:rsidRPr="00E71908">
                        <w:rPr>
                          <w:rFonts w:ascii="Neutra Text" w:hAnsi="Neutra Text"/>
                          <w:b/>
                          <w:bCs/>
                          <w:sz w:val="40"/>
                          <w:szCs w:val="40"/>
                        </w:rPr>
                        <w:br/>
                      </w:r>
                      <w:r w:rsidRPr="00E71908">
                        <w:rPr>
                          <w:rFonts w:ascii="Neutra Text" w:hAnsi="Neutra Text"/>
                          <w:b/>
                          <w:bCs/>
                          <w:color w:val="FFFFFF" w:themeColor="background1"/>
                          <w:sz w:val="40"/>
                          <w:szCs w:val="40"/>
                        </w:rPr>
                        <w:t xml:space="preserve">Visita </w:t>
                      </w:r>
                      <w:hyperlink r:id="rId303" w:history="1">
                        <w:r w:rsidRPr="00E71908">
                          <w:rPr>
                            <w:rStyle w:val="Hipervnculo"/>
                            <w:rFonts w:ascii="Neutra Text" w:hAnsi="Neutra Text"/>
                            <w:b/>
                            <w:bCs/>
                            <w:color w:val="FFFFFF" w:themeColor="background1"/>
                            <w:sz w:val="40"/>
                            <w:szCs w:val="40"/>
                          </w:rPr>
                          <w:t>www.datos.gob.es</w:t>
                        </w:r>
                      </w:hyperlink>
                      <w:r w:rsidRPr="00E71908">
                        <w:rPr>
                          <w:rFonts w:ascii="Neutra Text" w:hAnsi="Neutra Text"/>
                          <w:b/>
                          <w:bCs/>
                          <w:color w:val="FFFFFF" w:themeColor="background1"/>
                          <w:sz w:val="40"/>
                          <w:szCs w:val="40"/>
                        </w:rPr>
                        <w:br/>
                        <w:t xml:space="preserve">Twitter: </w:t>
                      </w:r>
                      <w:hyperlink r:id="rId304" w:history="1">
                        <w:r w:rsidRPr="00E71908">
                          <w:rPr>
                            <w:rStyle w:val="Hipervnculo"/>
                            <w:rFonts w:ascii="Neutra Text" w:hAnsi="Neutra Text"/>
                            <w:b/>
                            <w:bCs/>
                            <w:color w:val="FFFFFF" w:themeColor="background1"/>
                            <w:sz w:val="40"/>
                            <w:szCs w:val="40"/>
                          </w:rPr>
                          <w:t xml:space="preserve">@datosgob </w:t>
                        </w:r>
                      </w:hyperlink>
                      <w:r w:rsidRPr="00E71908">
                        <w:rPr>
                          <w:rFonts w:ascii="Neutra Text" w:hAnsi="Neutra Text"/>
                          <w:b/>
                          <w:bCs/>
                          <w:color w:val="FFFFFF" w:themeColor="background1"/>
                          <w:sz w:val="40"/>
                          <w:szCs w:val="40"/>
                        </w:rPr>
                        <w:br/>
                        <w:t xml:space="preserve">Linkedin: </w:t>
                      </w:r>
                      <w:hyperlink r:id="rId305" w:history="1">
                        <w:r w:rsidRPr="00E71908">
                          <w:rPr>
                            <w:rStyle w:val="Hipervnculo"/>
                            <w:rFonts w:ascii="Neutra Text" w:hAnsi="Neutra Text"/>
                            <w:b/>
                            <w:bCs/>
                            <w:color w:val="FFFFFF" w:themeColor="background1"/>
                            <w:sz w:val="40"/>
                            <w:szCs w:val="40"/>
                          </w:rPr>
                          <w:t>datos.gob.es</w:t>
                        </w:r>
                      </w:hyperlink>
                      <w:r w:rsidRPr="00E71908">
                        <w:rPr>
                          <w:rFonts w:ascii="Neutra Text" w:hAnsi="Neutra Text"/>
                          <w:b/>
                          <w:bCs/>
                          <w:color w:val="FFFFFF" w:themeColor="background1"/>
                          <w:sz w:val="40"/>
                          <w:szCs w:val="40"/>
                        </w:rPr>
                        <w:t xml:space="preserve"> </w:t>
                      </w:r>
                      <w:r w:rsidRPr="00E71908">
                        <w:rPr>
                          <w:rFonts w:ascii="Neutra Text" w:hAnsi="Neutra Text"/>
                          <w:b/>
                          <w:bCs/>
                          <w:color w:val="FFFFFF" w:themeColor="background1"/>
                          <w:sz w:val="40"/>
                          <w:szCs w:val="40"/>
                        </w:rPr>
                        <w:br/>
                        <w:t xml:space="preserve">Suscríbete a nuestro </w:t>
                      </w:r>
                      <w:hyperlink r:id="rId306" w:history="1">
                        <w:r w:rsidRPr="00E71908">
                          <w:rPr>
                            <w:rStyle w:val="Hipervnculo"/>
                            <w:rFonts w:ascii="Neutra Text" w:hAnsi="Neutra Text"/>
                            <w:b/>
                            <w:bCs/>
                            <w:color w:val="FFFFFF" w:themeColor="background1"/>
                            <w:sz w:val="40"/>
                            <w:szCs w:val="40"/>
                          </w:rPr>
                          <w:t>boletín</w:t>
                        </w:r>
                      </w:hyperlink>
                      <w:r w:rsidRPr="00E71908">
                        <w:rPr>
                          <w:rFonts w:ascii="Neutra Text" w:hAnsi="Neutra Text"/>
                          <w:b/>
                          <w:bCs/>
                          <w:color w:val="FFFFFF" w:themeColor="background1"/>
                          <w:sz w:val="40"/>
                          <w:szCs w:val="40"/>
                        </w:rPr>
                        <w:br/>
                        <w:t xml:space="preserve">Escribe a </w:t>
                      </w:r>
                      <w:hyperlink r:id="rId307" w:history="1">
                        <w:r w:rsidRPr="00E71908">
                          <w:rPr>
                            <w:rStyle w:val="Hipervnculo"/>
                            <w:rFonts w:ascii="Neutra Text" w:hAnsi="Neutra Text"/>
                            <w:b/>
                            <w:bCs/>
                            <w:color w:val="FFFFFF" w:themeColor="background1"/>
                            <w:sz w:val="40"/>
                            <w:szCs w:val="40"/>
                          </w:rPr>
                          <w:t>contacto@datos.Gob.es</w:t>
                        </w:r>
                      </w:hyperlink>
                    </w:p>
                  </w:txbxContent>
                </v:textbox>
                <w10:wrap anchorx="margin" anchory="margin"/>
              </v:rect>
            </w:pict>
          </mc:Fallback>
        </mc:AlternateContent>
      </w:r>
      <w:r w:rsidRPr="00D93A6B">
        <w:rPr>
          <w:noProof/>
          <w:lang w:eastAsia="es-ES"/>
        </w:rPr>
        <mc:AlternateContent>
          <mc:Choice Requires="wps">
            <w:drawing>
              <wp:anchor distT="0" distB="0" distL="114300" distR="114300" simplePos="0" relativeHeight="251801600" behindDoc="0" locked="0" layoutInCell="1" allowOverlap="1" wp14:anchorId="165F5F7B" wp14:editId="4C5B685D">
                <wp:simplePos x="0" y="0"/>
                <wp:positionH relativeFrom="column">
                  <wp:posOffset>2024380</wp:posOffset>
                </wp:positionH>
                <wp:positionV relativeFrom="margin">
                  <wp:posOffset>7947660</wp:posOffset>
                </wp:positionV>
                <wp:extent cx="840740" cy="481965"/>
                <wp:effectExtent l="7937" t="0" r="5398" b="5397"/>
                <wp:wrapNone/>
                <wp:docPr id="11" name="Triángulo 8">
                  <a:extLst xmlns:a="http://schemas.openxmlformats.org/drawingml/2006/main">
                    <a:ext uri="{FF2B5EF4-FFF2-40B4-BE49-F238E27FC236}">
                      <a16:creationId xmlns:a16="http://schemas.microsoft.com/office/drawing/2014/main" id="{E39903BA-01C8-4FA5-85F4-879C97473F67}"/>
                    </a:ext>
                  </a:extLst>
                </wp:docPr>
                <wp:cNvGraphicFramePr/>
                <a:graphic xmlns:a="http://schemas.openxmlformats.org/drawingml/2006/main">
                  <a:graphicData uri="http://schemas.microsoft.com/office/word/2010/wordprocessingShape">
                    <wps:wsp>
                      <wps:cNvSpPr/>
                      <wps:spPr>
                        <a:xfrm rot="5400000">
                          <a:off x="0" y="0"/>
                          <a:ext cx="840740" cy="481965"/>
                        </a:xfrm>
                        <a:prstGeom prst="triangle">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anchor>
            </w:drawing>
          </mc:Choice>
          <mc:Fallback>
            <w:pict>
              <v:shapetype w14:anchorId="7431F10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Triángulo 8" o:spid="_x0000_s1026" type="#_x0000_t5" style="position:absolute;margin-left:159.4pt;margin-top:625.8pt;width:66.2pt;height:37.95pt;rotation:90;z-index:251801600;visibility:visible;mso-wrap-style:square;mso-wrap-distance-left:9pt;mso-wrap-distance-top:0;mso-wrap-distance-right:9pt;mso-wrap-distance-bottom:0;mso-position-horizontal:absolute;mso-position-horizontal-relative:text;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" fillcolor="#f2f2f2 [3052]" stroked="f" strokeweight="1pt">
                <w10:wrap anchory="margin"/>
              </v:shape>
            </w:pict>
          </mc:Fallback>
        </mc:AlternateContent>
      </w:r>
      <w:r w:rsidRPr="00D93A6B">
        <w:rPr>
          <w:noProof/>
          <w:lang w:eastAsia="es-ES"/>
        </w:rPr>
        <mc:AlternateContent>
          <mc:Choice Requires="wps">
            <w:drawing>
              <wp:anchor distT="0" distB="0" distL="114300" distR="114300" simplePos="0" relativeHeight="251800576" behindDoc="0" locked="0" layoutInCell="1" allowOverlap="1" wp14:anchorId="2A667EBF" wp14:editId="23F6C11E">
                <wp:simplePos x="0" y="0"/>
                <wp:positionH relativeFrom="margin">
                  <wp:posOffset>0</wp:posOffset>
                </wp:positionH>
                <wp:positionV relativeFrom="margin">
                  <wp:posOffset>7790815</wp:posOffset>
                </wp:positionV>
                <wp:extent cx="2091690" cy="878840"/>
                <wp:effectExtent l="0" t="0" r="3810" b="0"/>
                <wp:wrapNone/>
                <wp:docPr id="575" name="Rectángulo 575"/>
                <wp:cNvGraphicFramePr/>
                <a:graphic xmlns:a="http://schemas.openxmlformats.org/drawingml/2006/main">
                  <a:graphicData uri="http://schemas.microsoft.com/office/word/2010/wordprocessingShape">
                    <wps:wsp>
                      <wps:cNvSpPr/>
                      <wps:spPr>
                        <a:xfrm>
                          <a:off x="0" y="0"/>
                          <a:ext cx="2091690" cy="87884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BCBE713" w14:textId="77777777" w:rsidR="008A0759" w:rsidRPr="00E71908" w:rsidRDefault="008A0759" w:rsidP="00D93A6B">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wps:txbx>
                      <wps:bodyPr rot="0" spcFirstLastPara="0" vertOverflow="overflow" horzOverflow="overflow" vert="horz" wrap="square" lIns="216000" tIns="36000" rIns="216000" bIns="3600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A667EBF" id="Rectángulo 575" o:spid="_x0000_s1063" style="position:absolute;left:0;text-align:left;margin-left:0;margin-top:613.45pt;width:164.7pt;height:69.2pt;z-index:2518005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" fillcolor="white [3212]" stroked="f" strokeweight="1pt">
                <v:textbox inset="6mm,1mm,6mm,1mm">
                  <w:txbxContent>
                    <w:p w14:paraId="5BCBE713" w14:textId="77777777" w:rsidR="008A0759" w:rsidRPr="00E71908" w:rsidRDefault="008A0759" w:rsidP="00D93A6B">
                      <w:pPr>
                        <w:rPr>
                          <w:color w:val="808080" w:themeColor="background1" w:themeShade="80"/>
                        </w:rPr>
                      </w:pPr>
                      <w:r w:rsidRPr="00E71908">
                        <w:rPr>
                          <w:color w:val="808080" w:themeColor="background1" w:themeShade="80"/>
                        </w:rPr>
                        <w:t xml:space="preserve">Puedes identificar los espacios de </w:t>
                      </w:r>
                      <w:r w:rsidRPr="00E71908">
                        <w:rPr>
                          <w:b/>
                          <w:bCs/>
                          <w:color w:val="808080" w:themeColor="background1" w:themeShade="80"/>
                        </w:rPr>
                        <w:t>datos abiertos</w:t>
                      </w:r>
                      <w:r w:rsidRPr="00E71908">
                        <w:rPr>
                          <w:color w:val="808080" w:themeColor="background1" w:themeShade="80"/>
                        </w:rPr>
                        <w:t xml:space="preserve"> gracias a este logo </w:t>
                      </w:r>
                    </w:p>
                  </w:txbxContent>
                </v:textbox>
                <w10:wrap anchorx="margin" anchory="margin"/>
              </v:rect>
            </w:pict>
          </mc:Fallback>
        </mc:AlternateContent>
      </w:r>
      <w:r w:rsidRPr="00D93A6B">
        <w:rPr>
          <w:noProof/>
          <w:lang w:eastAsia="es-ES"/>
        </w:rPr>
        <w:drawing>
          <wp:anchor distT="0" distB="0" distL="114300" distR="114300" simplePos="0" relativeHeight="251799552" behindDoc="0" locked="0" layoutInCell="1" allowOverlap="1" wp14:anchorId="3C7E9615" wp14:editId="1C4CEE4F">
            <wp:simplePos x="0" y="0"/>
            <wp:positionH relativeFrom="margin">
              <wp:posOffset>2897505</wp:posOffset>
            </wp:positionH>
            <wp:positionV relativeFrom="margin">
              <wp:posOffset>7576820</wp:posOffset>
            </wp:positionV>
            <wp:extent cx="2779395" cy="1235075"/>
            <wp:effectExtent l="0" t="0" r="1905" b="3175"/>
            <wp:wrapNone/>
            <wp:docPr id="576" name="Imagen 9">
              <a:extLst xmlns:a="http://schemas.openxmlformats.org/drawingml/2006/main">
                <a:ext uri="{FF2B5EF4-FFF2-40B4-BE49-F238E27FC236}">
                  <a16:creationId xmlns:a16="http://schemas.microsoft.com/office/drawing/2014/main" id="{7E4990FA-F1B6-471D-88B4-9E84CF252EB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9">
                      <a:extLst>
                        <a:ext uri="{FF2B5EF4-FFF2-40B4-BE49-F238E27FC236}">
                          <a16:creationId xmlns:a16="http://schemas.microsoft.com/office/drawing/2014/main" id="{7E4990FA-F1B6-471D-88B4-9E84CF252EBE}"/>
                        </a:ext>
                      </a:extLst>
                    </pic:cNvPr>
                    <pic:cNvPicPr>
                      <a:picLocks noChangeAspect="1"/>
                    </pic:cNvPicPr>
                  </pic:nvPicPr>
                  <pic:blipFill>
                    <a:blip r:embed="rId308" cstate="print">
                      <a:extLst>
                        <a:ext uri="{28A0092B-C50C-407E-A947-70E740481C1C}">
                          <a14:useLocalDpi xmlns:a14="http://schemas.microsoft.com/office/drawing/2010/main" val="0"/>
                        </a:ext>
                      </a:extLst>
                    </a:blip>
                    <a:stretch>
                      <a:fillRect/>
                    </a:stretch>
                  </pic:blipFill>
                  <pic:spPr>
                    <a:xfrm>
                      <a:off x="0" y="0"/>
                      <a:ext cx="2779395" cy="1235075"/>
                    </a:xfrm>
                    <a:prstGeom prst="rect">
                      <a:avLst/>
                    </a:prstGeom>
                  </pic:spPr>
                </pic:pic>
              </a:graphicData>
            </a:graphic>
            <wp14:sizeRelH relativeFrom="page">
              <wp14:pctWidth>0</wp14:pctWidth>
            </wp14:sizeRelH>
            <wp14:sizeRelV relativeFrom="page">
              <wp14:pctHeight>0</wp14:pctHeight>
            </wp14:sizeRelV>
          </wp:anchor>
        </w:drawing>
      </w:r>
    </w:p>
    <w:sectPr w:rsidR="00A97935" w:rsidRPr="00A97935" w:rsidSect="00867CAD">
      <w:headerReference w:type="default" r:id="rId309"/>
      <w:pgSz w:w="11906" w:h="16838"/>
      <w:pgMar w:top="1417" w:right="1701" w:bottom="1417" w:left="1701" w:header="510" w:footer="13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B68DE" w14:textId="77777777" w:rsidR="00FD3C39" w:rsidRDefault="00FD3C39" w:rsidP="004F18E7">
      <w:pPr>
        <w:spacing w:after="0" w:line="240" w:lineRule="auto"/>
      </w:pPr>
      <w:r>
        <w:separator/>
      </w:r>
    </w:p>
  </w:endnote>
  <w:endnote w:type="continuationSeparator" w:id="0">
    <w:p w14:paraId="3EC90E8E" w14:textId="77777777" w:rsidR="00FD3C39" w:rsidRDefault="00FD3C39" w:rsidP="004F18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altName w:val="Corbel"/>
    <w:panose1 w:val="00000000000000000000"/>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0" w:usb1="08070000" w:usb2="00000010" w:usb3="00000000" w:csb0="00020000" w:csb1="00000000"/>
  </w:font>
  <w:font w:name="Neutra Text">
    <w:altName w:val="Arial"/>
    <w:panose1 w:val="00000000000000000000"/>
    <w:charset w:val="00"/>
    <w:family w:val="auto"/>
    <w:notTrueType/>
    <w:pitch w:val="variable"/>
    <w:sig w:usb0="800000AF" w:usb1="4000204A" w:usb2="00000000" w:usb3="00000000" w:csb0="00000009"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98BBF5" w14:textId="77777777" w:rsidR="00FD3C39" w:rsidRDefault="00FD3C39" w:rsidP="004F18E7">
      <w:pPr>
        <w:spacing w:after="0" w:line="240" w:lineRule="auto"/>
      </w:pPr>
      <w:r>
        <w:separator/>
      </w:r>
    </w:p>
  </w:footnote>
  <w:footnote w:type="continuationSeparator" w:id="0">
    <w:p w14:paraId="5638DBD2" w14:textId="77777777" w:rsidR="00FD3C39" w:rsidRDefault="00FD3C39" w:rsidP="004F18E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1A061" w14:textId="77777777" w:rsidR="008A0759" w:rsidRDefault="008A0759">
    <w:pPr>
      <w:pStyle w:val="Encabezado"/>
      <w:jc w:val="right"/>
    </w:pPr>
    <w:r w:rsidRPr="00EE2864">
      <w:rPr>
        <w:color w:val="BFBFBF" w:themeColor="background1" w:themeShade="BF"/>
      </w:rPr>
      <w:t>Herramientas</w:t>
    </w:r>
    <w:r>
      <w:rPr>
        <w:color w:val="BFBFBF" w:themeColor="background1" w:themeShade="BF"/>
      </w:rPr>
      <w:t xml:space="preserve"> de</w:t>
    </w:r>
    <w:r w:rsidRPr="00EE2864">
      <w:rPr>
        <w:color w:val="BFBFBF" w:themeColor="background1" w:themeShade="BF"/>
      </w:rPr>
      <w:t xml:space="preserve"> procesado y visualización de datos</w:t>
    </w:r>
    <w:r>
      <w:tab/>
    </w:r>
    <w:sdt>
      <w:sdtPr>
        <w:id w:val="-1095233246"/>
        <w:docPartObj>
          <w:docPartGallery w:val="Page Numbers (Top of Page)"/>
          <w:docPartUnique/>
        </w:docPartObj>
      </w:sdtPr>
      <w:sdtContent>
        <w:r>
          <w:fldChar w:fldCharType="begin"/>
        </w:r>
        <w:r>
          <w:instrText>PAGE   \* MERGEFORMAT</w:instrText>
        </w:r>
        <w:r>
          <w:fldChar w:fldCharType="separate"/>
        </w:r>
        <w:r w:rsidR="00CA62AA">
          <w:rPr>
            <w:noProof/>
          </w:rPr>
          <w:t>20</w:t>
        </w:r>
        <w:r>
          <w:fldChar w:fldCharType="end"/>
        </w:r>
      </w:sdtContent>
    </w:sdt>
  </w:p>
  <w:p w14:paraId="7F028F49" w14:textId="77777777" w:rsidR="008A0759" w:rsidRDefault="008A075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F2AAD"/>
    <w:multiLevelType w:val="hybridMultilevel"/>
    <w:tmpl w:val="D9924954"/>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511031B"/>
    <w:multiLevelType w:val="hybridMultilevel"/>
    <w:tmpl w:val="6D1E71F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7336D6F"/>
    <w:multiLevelType w:val="hybridMultilevel"/>
    <w:tmpl w:val="9E6037CA"/>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B537D7"/>
    <w:multiLevelType w:val="hybridMultilevel"/>
    <w:tmpl w:val="14FC8714"/>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987304B"/>
    <w:multiLevelType w:val="hybridMultilevel"/>
    <w:tmpl w:val="E1D8C920"/>
    <w:lvl w:ilvl="0" w:tplc="C67AC16A">
      <w:start w:val="1"/>
      <w:numFmt w:val="bullet"/>
      <w:lvlText w:val=""/>
      <w:lvlJc w:val="left"/>
      <w:pPr>
        <w:ind w:left="720" w:hanging="360"/>
      </w:pPr>
      <w:rPr>
        <w:rFonts w:ascii="Symbol" w:hAnsi="Symbol" w:hint="default"/>
        <w:color w:val="6E2585"/>
      </w:rPr>
    </w:lvl>
    <w:lvl w:ilvl="1" w:tplc="19F04F80">
      <w:start w:val="1"/>
      <w:numFmt w:val="bullet"/>
      <w:lvlText w:val="o"/>
      <w:lvlJc w:val="left"/>
      <w:pPr>
        <w:ind w:left="1440" w:hanging="360"/>
      </w:pPr>
      <w:rPr>
        <w:rFonts w:ascii="Courier New" w:hAnsi="Courier New" w:hint="default"/>
      </w:rPr>
    </w:lvl>
    <w:lvl w:ilvl="2" w:tplc="32B00A7C">
      <w:start w:val="1"/>
      <w:numFmt w:val="bullet"/>
      <w:lvlText w:val=""/>
      <w:lvlJc w:val="left"/>
      <w:pPr>
        <w:ind w:left="2160" w:hanging="360"/>
      </w:pPr>
      <w:rPr>
        <w:rFonts w:ascii="Wingdings" w:hAnsi="Wingdings" w:hint="default"/>
      </w:rPr>
    </w:lvl>
    <w:lvl w:ilvl="3" w:tplc="9FF6168E">
      <w:start w:val="1"/>
      <w:numFmt w:val="bullet"/>
      <w:lvlText w:val=""/>
      <w:lvlJc w:val="left"/>
      <w:pPr>
        <w:ind w:left="2880" w:hanging="360"/>
      </w:pPr>
      <w:rPr>
        <w:rFonts w:ascii="Symbol" w:hAnsi="Symbol" w:hint="default"/>
      </w:rPr>
    </w:lvl>
    <w:lvl w:ilvl="4" w:tplc="B8E0EDDC">
      <w:start w:val="1"/>
      <w:numFmt w:val="bullet"/>
      <w:lvlText w:val="o"/>
      <w:lvlJc w:val="left"/>
      <w:pPr>
        <w:ind w:left="3600" w:hanging="360"/>
      </w:pPr>
      <w:rPr>
        <w:rFonts w:ascii="Courier New" w:hAnsi="Courier New" w:hint="default"/>
      </w:rPr>
    </w:lvl>
    <w:lvl w:ilvl="5" w:tplc="9BBCE4E2">
      <w:start w:val="1"/>
      <w:numFmt w:val="bullet"/>
      <w:lvlText w:val=""/>
      <w:lvlJc w:val="left"/>
      <w:pPr>
        <w:ind w:left="4320" w:hanging="360"/>
      </w:pPr>
      <w:rPr>
        <w:rFonts w:ascii="Wingdings" w:hAnsi="Wingdings" w:hint="default"/>
      </w:rPr>
    </w:lvl>
    <w:lvl w:ilvl="6" w:tplc="5A54DD76">
      <w:start w:val="1"/>
      <w:numFmt w:val="bullet"/>
      <w:lvlText w:val=""/>
      <w:lvlJc w:val="left"/>
      <w:pPr>
        <w:ind w:left="5040" w:hanging="360"/>
      </w:pPr>
      <w:rPr>
        <w:rFonts w:ascii="Symbol" w:hAnsi="Symbol" w:hint="default"/>
      </w:rPr>
    </w:lvl>
    <w:lvl w:ilvl="7" w:tplc="8F089CEC">
      <w:start w:val="1"/>
      <w:numFmt w:val="bullet"/>
      <w:lvlText w:val="o"/>
      <w:lvlJc w:val="left"/>
      <w:pPr>
        <w:ind w:left="5760" w:hanging="360"/>
      </w:pPr>
      <w:rPr>
        <w:rFonts w:ascii="Courier New" w:hAnsi="Courier New" w:hint="default"/>
      </w:rPr>
    </w:lvl>
    <w:lvl w:ilvl="8" w:tplc="8D7EA304">
      <w:start w:val="1"/>
      <w:numFmt w:val="bullet"/>
      <w:lvlText w:val=""/>
      <w:lvlJc w:val="left"/>
      <w:pPr>
        <w:ind w:left="6480" w:hanging="360"/>
      </w:pPr>
      <w:rPr>
        <w:rFonts w:ascii="Wingdings" w:hAnsi="Wingdings" w:hint="default"/>
      </w:rPr>
    </w:lvl>
  </w:abstractNum>
  <w:abstractNum w:abstractNumId="5" w15:restartNumberingAfterBreak="0">
    <w:nsid w:val="0BD22BAF"/>
    <w:multiLevelType w:val="hybridMultilevel"/>
    <w:tmpl w:val="2C005CF4"/>
    <w:lvl w:ilvl="0" w:tplc="C67AC16A">
      <w:start w:val="1"/>
      <w:numFmt w:val="bullet"/>
      <w:lvlText w:val=""/>
      <w:lvlJc w:val="left"/>
      <w:pPr>
        <w:ind w:left="720" w:hanging="360"/>
      </w:pPr>
      <w:rPr>
        <w:rFonts w:ascii="Symbol" w:hAnsi="Symbol" w:hint="default"/>
        <w:color w:val="6E2585"/>
      </w:rPr>
    </w:lvl>
    <w:lvl w:ilvl="1" w:tplc="4536A71C">
      <w:start w:val="1"/>
      <w:numFmt w:val="bullet"/>
      <w:lvlText w:val="o"/>
      <w:lvlJc w:val="left"/>
      <w:pPr>
        <w:ind w:left="1440" w:hanging="360"/>
      </w:pPr>
      <w:rPr>
        <w:rFonts w:ascii="Courier New" w:hAnsi="Courier New" w:hint="default"/>
      </w:rPr>
    </w:lvl>
    <w:lvl w:ilvl="2" w:tplc="68DE9844">
      <w:start w:val="1"/>
      <w:numFmt w:val="bullet"/>
      <w:lvlText w:val=""/>
      <w:lvlJc w:val="left"/>
      <w:pPr>
        <w:ind w:left="2160" w:hanging="360"/>
      </w:pPr>
      <w:rPr>
        <w:rFonts w:ascii="Wingdings" w:hAnsi="Wingdings" w:hint="default"/>
      </w:rPr>
    </w:lvl>
    <w:lvl w:ilvl="3" w:tplc="DCE4D0FC">
      <w:start w:val="1"/>
      <w:numFmt w:val="bullet"/>
      <w:lvlText w:val=""/>
      <w:lvlJc w:val="left"/>
      <w:pPr>
        <w:ind w:left="2880" w:hanging="360"/>
      </w:pPr>
      <w:rPr>
        <w:rFonts w:ascii="Symbol" w:hAnsi="Symbol" w:hint="default"/>
      </w:rPr>
    </w:lvl>
    <w:lvl w:ilvl="4" w:tplc="D8D872CE">
      <w:start w:val="1"/>
      <w:numFmt w:val="bullet"/>
      <w:lvlText w:val="o"/>
      <w:lvlJc w:val="left"/>
      <w:pPr>
        <w:ind w:left="3600" w:hanging="360"/>
      </w:pPr>
      <w:rPr>
        <w:rFonts w:ascii="Courier New" w:hAnsi="Courier New" w:hint="default"/>
      </w:rPr>
    </w:lvl>
    <w:lvl w:ilvl="5" w:tplc="EA38E558">
      <w:start w:val="1"/>
      <w:numFmt w:val="bullet"/>
      <w:lvlText w:val=""/>
      <w:lvlJc w:val="left"/>
      <w:pPr>
        <w:ind w:left="4320" w:hanging="360"/>
      </w:pPr>
      <w:rPr>
        <w:rFonts w:ascii="Wingdings" w:hAnsi="Wingdings" w:hint="default"/>
      </w:rPr>
    </w:lvl>
    <w:lvl w:ilvl="6" w:tplc="1238343C">
      <w:start w:val="1"/>
      <w:numFmt w:val="bullet"/>
      <w:lvlText w:val=""/>
      <w:lvlJc w:val="left"/>
      <w:pPr>
        <w:ind w:left="5040" w:hanging="360"/>
      </w:pPr>
      <w:rPr>
        <w:rFonts w:ascii="Symbol" w:hAnsi="Symbol" w:hint="default"/>
      </w:rPr>
    </w:lvl>
    <w:lvl w:ilvl="7" w:tplc="5C7690F0">
      <w:start w:val="1"/>
      <w:numFmt w:val="bullet"/>
      <w:lvlText w:val="o"/>
      <w:lvlJc w:val="left"/>
      <w:pPr>
        <w:ind w:left="5760" w:hanging="360"/>
      </w:pPr>
      <w:rPr>
        <w:rFonts w:ascii="Courier New" w:hAnsi="Courier New" w:hint="default"/>
      </w:rPr>
    </w:lvl>
    <w:lvl w:ilvl="8" w:tplc="ED9633FE">
      <w:start w:val="1"/>
      <w:numFmt w:val="bullet"/>
      <w:lvlText w:val=""/>
      <w:lvlJc w:val="left"/>
      <w:pPr>
        <w:ind w:left="6480" w:hanging="360"/>
      </w:pPr>
      <w:rPr>
        <w:rFonts w:ascii="Wingdings" w:hAnsi="Wingdings" w:hint="default"/>
      </w:rPr>
    </w:lvl>
  </w:abstractNum>
  <w:abstractNum w:abstractNumId="6" w15:restartNumberingAfterBreak="0">
    <w:nsid w:val="16340F11"/>
    <w:multiLevelType w:val="hybridMultilevel"/>
    <w:tmpl w:val="A31E6076"/>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6E17C94"/>
    <w:multiLevelType w:val="hybridMultilevel"/>
    <w:tmpl w:val="07ACC552"/>
    <w:lvl w:ilvl="0" w:tplc="C67AC16A">
      <w:start w:val="1"/>
      <w:numFmt w:val="bullet"/>
      <w:lvlText w:val=""/>
      <w:lvlJc w:val="left"/>
      <w:pPr>
        <w:ind w:left="1080" w:hanging="360"/>
      </w:pPr>
      <w:rPr>
        <w:rFonts w:ascii="Symbol" w:hAnsi="Symbol" w:hint="default"/>
        <w:color w:val="6E2585"/>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15:restartNumberingAfterBreak="0">
    <w:nsid w:val="17D151BE"/>
    <w:multiLevelType w:val="hybridMultilevel"/>
    <w:tmpl w:val="914C76E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196E48C3"/>
    <w:multiLevelType w:val="hybridMultilevel"/>
    <w:tmpl w:val="60B8E6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97B37C0"/>
    <w:multiLevelType w:val="hybridMultilevel"/>
    <w:tmpl w:val="E500CC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1B2C0E5D"/>
    <w:multiLevelType w:val="hybridMultilevel"/>
    <w:tmpl w:val="292014A2"/>
    <w:lvl w:ilvl="0" w:tplc="0C0A000F">
      <w:start w:val="1"/>
      <w:numFmt w:val="decimal"/>
      <w:lvlText w:val="%1."/>
      <w:lvlJc w:val="left"/>
      <w:pPr>
        <w:ind w:left="720" w:hanging="360"/>
      </w:pPr>
      <w:rPr>
        <w:rFonts w:hint="default"/>
        <w:u w:val="none"/>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1B2D3A56"/>
    <w:multiLevelType w:val="hybridMultilevel"/>
    <w:tmpl w:val="DDF81988"/>
    <w:lvl w:ilvl="0" w:tplc="D5E432B8">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1CD2642F"/>
    <w:multiLevelType w:val="hybridMultilevel"/>
    <w:tmpl w:val="73B0BF7A"/>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20371CA1"/>
    <w:multiLevelType w:val="hybridMultilevel"/>
    <w:tmpl w:val="B1E2AA5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29526674"/>
    <w:multiLevelType w:val="hybridMultilevel"/>
    <w:tmpl w:val="59580CD6"/>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9530E0B"/>
    <w:multiLevelType w:val="hybridMultilevel"/>
    <w:tmpl w:val="FC4A522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2A3E496E"/>
    <w:multiLevelType w:val="multilevel"/>
    <w:tmpl w:val="7864F7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B0C2C6E"/>
    <w:multiLevelType w:val="hybridMultilevel"/>
    <w:tmpl w:val="45F08D7E"/>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2BB33CF1"/>
    <w:multiLevelType w:val="hybridMultilevel"/>
    <w:tmpl w:val="73064BBE"/>
    <w:lvl w:ilvl="0" w:tplc="C67AC16A">
      <w:start w:val="1"/>
      <w:numFmt w:val="bullet"/>
      <w:lvlText w:val=""/>
      <w:lvlJc w:val="left"/>
      <w:pPr>
        <w:ind w:left="720" w:hanging="360"/>
      </w:pPr>
      <w:rPr>
        <w:rFonts w:ascii="Symbol" w:hAnsi="Symbol" w:hint="default"/>
        <w:color w:val="6E2585"/>
      </w:rPr>
    </w:lvl>
    <w:lvl w:ilvl="1" w:tplc="32006FFE">
      <w:start w:val="1"/>
      <w:numFmt w:val="bullet"/>
      <w:lvlText w:val="o"/>
      <w:lvlJc w:val="left"/>
      <w:pPr>
        <w:ind w:left="1440" w:hanging="360"/>
      </w:pPr>
      <w:rPr>
        <w:rFonts w:ascii="Courier New" w:hAnsi="Courier New" w:hint="default"/>
      </w:rPr>
    </w:lvl>
    <w:lvl w:ilvl="2" w:tplc="E1FAF464">
      <w:start w:val="1"/>
      <w:numFmt w:val="bullet"/>
      <w:lvlText w:val=""/>
      <w:lvlJc w:val="left"/>
      <w:pPr>
        <w:ind w:left="2160" w:hanging="360"/>
      </w:pPr>
      <w:rPr>
        <w:rFonts w:ascii="Wingdings" w:hAnsi="Wingdings" w:hint="default"/>
      </w:rPr>
    </w:lvl>
    <w:lvl w:ilvl="3" w:tplc="6BE6D648">
      <w:start w:val="1"/>
      <w:numFmt w:val="bullet"/>
      <w:lvlText w:val=""/>
      <w:lvlJc w:val="left"/>
      <w:pPr>
        <w:ind w:left="2880" w:hanging="360"/>
      </w:pPr>
      <w:rPr>
        <w:rFonts w:ascii="Symbol" w:hAnsi="Symbol" w:hint="default"/>
      </w:rPr>
    </w:lvl>
    <w:lvl w:ilvl="4" w:tplc="0840D574">
      <w:start w:val="1"/>
      <w:numFmt w:val="bullet"/>
      <w:lvlText w:val="o"/>
      <w:lvlJc w:val="left"/>
      <w:pPr>
        <w:ind w:left="3600" w:hanging="360"/>
      </w:pPr>
      <w:rPr>
        <w:rFonts w:ascii="Courier New" w:hAnsi="Courier New" w:hint="default"/>
      </w:rPr>
    </w:lvl>
    <w:lvl w:ilvl="5" w:tplc="3B86070A">
      <w:start w:val="1"/>
      <w:numFmt w:val="bullet"/>
      <w:lvlText w:val=""/>
      <w:lvlJc w:val="left"/>
      <w:pPr>
        <w:ind w:left="4320" w:hanging="360"/>
      </w:pPr>
      <w:rPr>
        <w:rFonts w:ascii="Wingdings" w:hAnsi="Wingdings" w:hint="default"/>
      </w:rPr>
    </w:lvl>
    <w:lvl w:ilvl="6" w:tplc="4CACD052">
      <w:start w:val="1"/>
      <w:numFmt w:val="bullet"/>
      <w:lvlText w:val=""/>
      <w:lvlJc w:val="left"/>
      <w:pPr>
        <w:ind w:left="5040" w:hanging="360"/>
      </w:pPr>
      <w:rPr>
        <w:rFonts w:ascii="Symbol" w:hAnsi="Symbol" w:hint="default"/>
      </w:rPr>
    </w:lvl>
    <w:lvl w:ilvl="7" w:tplc="7C4C12EC">
      <w:start w:val="1"/>
      <w:numFmt w:val="bullet"/>
      <w:lvlText w:val="o"/>
      <w:lvlJc w:val="left"/>
      <w:pPr>
        <w:ind w:left="5760" w:hanging="360"/>
      </w:pPr>
      <w:rPr>
        <w:rFonts w:ascii="Courier New" w:hAnsi="Courier New" w:hint="default"/>
      </w:rPr>
    </w:lvl>
    <w:lvl w:ilvl="8" w:tplc="3A3A2244">
      <w:start w:val="1"/>
      <w:numFmt w:val="bullet"/>
      <w:lvlText w:val=""/>
      <w:lvlJc w:val="left"/>
      <w:pPr>
        <w:ind w:left="6480" w:hanging="360"/>
      </w:pPr>
      <w:rPr>
        <w:rFonts w:ascii="Wingdings" w:hAnsi="Wingdings" w:hint="default"/>
      </w:rPr>
    </w:lvl>
  </w:abstractNum>
  <w:abstractNum w:abstractNumId="20" w15:restartNumberingAfterBreak="0">
    <w:nsid w:val="2E13432B"/>
    <w:multiLevelType w:val="multilevel"/>
    <w:tmpl w:val="A3C07DA6"/>
    <w:lvl w:ilvl="0">
      <w:start w:val="1"/>
      <w:numFmt w:val="decimal"/>
      <w:pStyle w:val="Ttulo2"/>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2E842B7E"/>
    <w:multiLevelType w:val="hybridMultilevel"/>
    <w:tmpl w:val="7846B6CA"/>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15:restartNumberingAfterBreak="0">
    <w:nsid w:val="33795CD0"/>
    <w:multiLevelType w:val="hybridMultilevel"/>
    <w:tmpl w:val="AF62BBC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341E23A0"/>
    <w:multiLevelType w:val="hybridMultilevel"/>
    <w:tmpl w:val="C410385E"/>
    <w:lvl w:ilvl="0" w:tplc="88B64356">
      <w:start w:val="1"/>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34240E27"/>
    <w:multiLevelType w:val="multilevel"/>
    <w:tmpl w:val="4CD4B5C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3AAC094F"/>
    <w:multiLevelType w:val="hybridMultilevel"/>
    <w:tmpl w:val="9232FEA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3ACB367C"/>
    <w:multiLevelType w:val="hybridMultilevel"/>
    <w:tmpl w:val="083075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15:restartNumberingAfterBreak="0">
    <w:nsid w:val="403148F1"/>
    <w:multiLevelType w:val="hybridMultilevel"/>
    <w:tmpl w:val="FCA87C2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15:restartNumberingAfterBreak="0">
    <w:nsid w:val="41FA61E3"/>
    <w:multiLevelType w:val="hybridMultilevel"/>
    <w:tmpl w:val="FC6A28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15:restartNumberingAfterBreak="0">
    <w:nsid w:val="45C42FAF"/>
    <w:multiLevelType w:val="hybridMultilevel"/>
    <w:tmpl w:val="FC76C502"/>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4A167E8D"/>
    <w:multiLevelType w:val="hybridMultilevel"/>
    <w:tmpl w:val="65A86746"/>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4D730BB3"/>
    <w:multiLevelType w:val="hybridMultilevel"/>
    <w:tmpl w:val="F6F0FF22"/>
    <w:lvl w:ilvl="0" w:tplc="C67AC16A">
      <w:start w:val="1"/>
      <w:numFmt w:val="bullet"/>
      <w:lvlText w:val=""/>
      <w:lvlJc w:val="left"/>
      <w:pPr>
        <w:ind w:left="1080" w:hanging="360"/>
      </w:pPr>
      <w:rPr>
        <w:rFonts w:ascii="Symbol" w:hAnsi="Symbol" w:hint="default"/>
        <w:color w:val="6E2585"/>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15:restartNumberingAfterBreak="0">
    <w:nsid w:val="4F87272F"/>
    <w:multiLevelType w:val="hybridMultilevel"/>
    <w:tmpl w:val="C8749116"/>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15:restartNumberingAfterBreak="0">
    <w:nsid w:val="52DE5AD4"/>
    <w:multiLevelType w:val="hybridMultilevel"/>
    <w:tmpl w:val="6B18E17A"/>
    <w:lvl w:ilvl="0" w:tplc="C67AC16A">
      <w:start w:val="1"/>
      <w:numFmt w:val="bullet"/>
      <w:lvlText w:val=""/>
      <w:lvlJc w:val="left"/>
      <w:pPr>
        <w:ind w:left="1080" w:hanging="360"/>
      </w:pPr>
      <w:rPr>
        <w:rFonts w:ascii="Symbol" w:hAnsi="Symbol" w:hint="default"/>
        <w:color w:val="6E2585"/>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4" w15:restartNumberingAfterBreak="0">
    <w:nsid w:val="55346B32"/>
    <w:multiLevelType w:val="hybridMultilevel"/>
    <w:tmpl w:val="5BF2B78E"/>
    <w:lvl w:ilvl="0" w:tplc="C67AC16A">
      <w:start w:val="1"/>
      <w:numFmt w:val="bullet"/>
      <w:lvlText w:val=""/>
      <w:lvlJc w:val="left"/>
      <w:pPr>
        <w:ind w:left="1080" w:hanging="360"/>
      </w:pPr>
      <w:rPr>
        <w:rFonts w:ascii="Symbol" w:hAnsi="Symbol" w:hint="default"/>
        <w:color w:val="6E2585"/>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5" w15:restartNumberingAfterBreak="0">
    <w:nsid w:val="5A56689A"/>
    <w:multiLevelType w:val="hybridMultilevel"/>
    <w:tmpl w:val="46E2D9B4"/>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5AF53EFC"/>
    <w:multiLevelType w:val="hybridMultilevel"/>
    <w:tmpl w:val="39224500"/>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7" w15:restartNumberingAfterBreak="0">
    <w:nsid w:val="5BA46767"/>
    <w:multiLevelType w:val="hybridMultilevel"/>
    <w:tmpl w:val="324AB75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8" w15:restartNumberingAfterBreak="0">
    <w:nsid w:val="5C3B1472"/>
    <w:multiLevelType w:val="hybridMultilevel"/>
    <w:tmpl w:val="8408934E"/>
    <w:lvl w:ilvl="0" w:tplc="B19E6F28">
      <w:numFmt w:val="bullet"/>
      <w:pStyle w:val="Vietas"/>
      <w:lvlText w:val="•"/>
      <w:lvlJc w:val="left"/>
      <w:pPr>
        <w:ind w:left="720" w:hanging="360"/>
      </w:pPr>
      <w:rPr>
        <w:rFonts w:ascii="Myriad Pro" w:hAnsi="Myriad Pro" w:cstheme="minorBidi" w:hint="default"/>
        <w:color w:val="E05206"/>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9" w15:restartNumberingAfterBreak="0">
    <w:nsid w:val="5C834BDF"/>
    <w:multiLevelType w:val="hybridMultilevel"/>
    <w:tmpl w:val="38685114"/>
    <w:lvl w:ilvl="0" w:tplc="C67AC16A">
      <w:start w:val="1"/>
      <w:numFmt w:val="bullet"/>
      <w:lvlText w:val=""/>
      <w:lvlJc w:val="left"/>
      <w:pPr>
        <w:ind w:left="720" w:hanging="360"/>
      </w:pPr>
      <w:rPr>
        <w:rFonts w:ascii="Symbol" w:hAnsi="Symbol" w:hint="default"/>
        <w:b w:val="0"/>
        <w:color w:val="6E2585"/>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0" w15:restartNumberingAfterBreak="0">
    <w:nsid w:val="5E8851CB"/>
    <w:multiLevelType w:val="hybridMultilevel"/>
    <w:tmpl w:val="33140D30"/>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1" w15:restartNumberingAfterBreak="0">
    <w:nsid w:val="5ED01142"/>
    <w:multiLevelType w:val="hybridMultilevel"/>
    <w:tmpl w:val="75804B0E"/>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2" w15:restartNumberingAfterBreak="0">
    <w:nsid w:val="605C7538"/>
    <w:multiLevelType w:val="hybridMultilevel"/>
    <w:tmpl w:val="BAF87024"/>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3" w15:restartNumberingAfterBreak="0">
    <w:nsid w:val="6AE050C9"/>
    <w:multiLevelType w:val="hybridMultilevel"/>
    <w:tmpl w:val="5D3E7514"/>
    <w:lvl w:ilvl="0" w:tplc="C67AC16A">
      <w:start w:val="1"/>
      <w:numFmt w:val="bullet"/>
      <w:lvlText w:val=""/>
      <w:lvlJc w:val="left"/>
      <w:pPr>
        <w:ind w:left="720" w:hanging="360"/>
      </w:pPr>
      <w:rPr>
        <w:rFonts w:ascii="Symbol" w:hAnsi="Symbol" w:hint="default"/>
        <w:color w:val="6E2585"/>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4" w15:restartNumberingAfterBreak="0">
    <w:nsid w:val="7CAB102C"/>
    <w:multiLevelType w:val="hybridMultilevel"/>
    <w:tmpl w:val="461E7AF4"/>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5" w15:restartNumberingAfterBreak="0">
    <w:nsid w:val="7F3150DE"/>
    <w:multiLevelType w:val="hybridMultilevel"/>
    <w:tmpl w:val="257AFEB8"/>
    <w:lvl w:ilvl="0" w:tplc="C67AC16A">
      <w:start w:val="1"/>
      <w:numFmt w:val="bullet"/>
      <w:lvlText w:val=""/>
      <w:lvlJc w:val="left"/>
      <w:pPr>
        <w:ind w:left="720" w:hanging="360"/>
      </w:pPr>
      <w:rPr>
        <w:rFonts w:ascii="Symbol" w:hAnsi="Symbol" w:hint="default"/>
        <w:color w:val="6E2585"/>
        <w:lang w:val="en-US"/>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389261136">
    <w:abstractNumId w:val="38"/>
  </w:num>
  <w:num w:numId="2" w16cid:durableId="1702975495">
    <w:abstractNumId w:val="28"/>
  </w:num>
  <w:num w:numId="3" w16cid:durableId="855844179">
    <w:abstractNumId w:val="41"/>
  </w:num>
  <w:num w:numId="4" w16cid:durableId="1402294558">
    <w:abstractNumId w:val="3"/>
  </w:num>
  <w:num w:numId="5" w16cid:durableId="1026100642">
    <w:abstractNumId w:val="30"/>
  </w:num>
  <w:num w:numId="6" w16cid:durableId="1999654367">
    <w:abstractNumId w:val="6"/>
  </w:num>
  <w:num w:numId="7" w16cid:durableId="1643805224">
    <w:abstractNumId w:val="2"/>
  </w:num>
  <w:num w:numId="8" w16cid:durableId="1411737773">
    <w:abstractNumId w:val="11"/>
  </w:num>
  <w:num w:numId="9" w16cid:durableId="951323568">
    <w:abstractNumId w:val="27"/>
  </w:num>
  <w:num w:numId="10" w16cid:durableId="467628209">
    <w:abstractNumId w:val="16"/>
  </w:num>
  <w:num w:numId="11" w16cid:durableId="1778409752">
    <w:abstractNumId w:val="14"/>
  </w:num>
  <w:num w:numId="12" w16cid:durableId="1579510632">
    <w:abstractNumId w:val="8"/>
  </w:num>
  <w:num w:numId="13" w16cid:durableId="1948807119">
    <w:abstractNumId w:val="39"/>
  </w:num>
  <w:num w:numId="14" w16cid:durableId="1537427036">
    <w:abstractNumId w:val="42"/>
  </w:num>
  <w:num w:numId="15" w16cid:durableId="1397391057">
    <w:abstractNumId w:val="33"/>
  </w:num>
  <w:num w:numId="16" w16cid:durableId="1661732316">
    <w:abstractNumId w:val="31"/>
  </w:num>
  <w:num w:numId="17" w16cid:durableId="1661810751">
    <w:abstractNumId w:val="21"/>
  </w:num>
  <w:num w:numId="18" w16cid:durableId="798689849">
    <w:abstractNumId w:val="15"/>
  </w:num>
  <w:num w:numId="19" w16cid:durableId="331299303">
    <w:abstractNumId w:val="44"/>
  </w:num>
  <w:num w:numId="20" w16cid:durableId="1242325025">
    <w:abstractNumId w:val="7"/>
  </w:num>
  <w:num w:numId="21" w16cid:durableId="285085918">
    <w:abstractNumId w:val="40"/>
  </w:num>
  <w:num w:numId="22" w16cid:durableId="383717252">
    <w:abstractNumId w:val="19"/>
  </w:num>
  <w:num w:numId="23" w16cid:durableId="1085616955">
    <w:abstractNumId w:val="35"/>
  </w:num>
  <w:num w:numId="24" w16cid:durableId="1640577710">
    <w:abstractNumId w:val="18"/>
  </w:num>
  <w:num w:numId="25" w16cid:durableId="1031612835">
    <w:abstractNumId w:val="45"/>
  </w:num>
  <w:num w:numId="26" w16cid:durableId="1790586651">
    <w:abstractNumId w:val="0"/>
  </w:num>
  <w:num w:numId="27" w16cid:durableId="888685951">
    <w:abstractNumId w:val="13"/>
  </w:num>
  <w:num w:numId="28" w16cid:durableId="95172325">
    <w:abstractNumId w:val="34"/>
  </w:num>
  <w:num w:numId="29" w16cid:durableId="888106068">
    <w:abstractNumId w:val="5"/>
  </w:num>
  <w:num w:numId="30" w16cid:durableId="1218249529">
    <w:abstractNumId w:val="4"/>
  </w:num>
  <w:num w:numId="31" w16cid:durableId="985470029">
    <w:abstractNumId w:val="36"/>
  </w:num>
  <w:num w:numId="32" w16cid:durableId="1191144751">
    <w:abstractNumId w:val="22"/>
  </w:num>
  <w:num w:numId="33" w16cid:durableId="1689595570">
    <w:abstractNumId w:val="17"/>
  </w:num>
  <w:num w:numId="34" w16cid:durableId="169220890">
    <w:abstractNumId w:val="23"/>
  </w:num>
  <w:num w:numId="35" w16cid:durableId="19363037">
    <w:abstractNumId w:val="43"/>
  </w:num>
  <w:num w:numId="36" w16cid:durableId="354884922">
    <w:abstractNumId w:val="32"/>
  </w:num>
  <w:num w:numId="37" w16cid:durableId="1580483302">
    <w:abstractNumId w:val="29"/>
  </w:num>
  <w:num w:numId="38" w16cid:durableId="1582058445">
    <w:abstractNumId w:val="26"/>
  </w:num>
  <w:num w:numId="39" w16cid:durableId="184368090">
    <w:abstractNumId w:val="10"/>
  </w:num>
  <w:num w:numId="40" w16cid:durableId="351953973">
    <w:abstractNumId w:val="24"/>
  </w:num>
  <w:num w:numId="41" w16cid:durableId="1013344090">
    <w:abstractNumId w:val="25"/>
  </w:num>
  <w:num w:numId="42" w16cid:durableId="605115529">
    <w:abstractNumId w:val="12"/>
  </w:num>
  <w:num w:numId="43" w16cid:durableId="1152717132">
    <w:abstractNumId w:val="24"/>
    <w:lvlOverride w:ilvl="0">
      <w:startOverride w:val="2"/>
    </w:lvlOverride>
    <w:lvlOverride w:ilvl="1">
      <w:startOverride w:val="4"/>
    </w:lvlOverride>
  </w:num>
  <w:num w:numId="44" w16cid:durableId="17051166">
    <w:abstractNumId w:val="24"/>
    <w:lvlOverride w:ilvl="0">
      <w:startOverride w:val="2"/>
    </w:lvlOverride>
    <w:lvlOverride w:ilvl="1">
      <w:startOverride w:val="1"/>
    </w:lvlOverride>
  </w:num>
  <w:num w:numId="45" w16cid:durableId="816384432">
    <w:abstractNumId w:val="1"/>
  </w:num>
  <w:num w:numId="46" w16cid:durableId="1834760135">
    <w:abstractNumId w:val="9"/>
  </w:num>
  <w:num w:numId="47" w16cid:durableId="1228301926">
    <w:abstractNumId w:val="37"/>
  </w:num>
  <w:num w:numId="48" w16cid:durableId="913928274">
    <w:abstractNumId w:val="2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attachedTemplate r:id="rId1"/>
  <w:linkStyle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3598"/>
    <w:rsid w:val="00004421"/>
    <w:rsid w:val="0001258A"/>
    <w:rsid w:val="00021A35"/>
    <w:rsid w:val="00021F07"/>
    <w:rsid w:val="0002392B"/>
    <w:rsid w:val="00033DC0"/>
    <w:rsid w:val="00035985"/>
    <w:rsid w:val="00047C07"/>
    <w:rsid w:val="00050375"/>
    <w:rsid w:val="00051CEC"/>
    <w:rsid w:val="000615E6"/>
    <w:rsid w:val="00066500"/>
    <w:rsid w:val="000764BE"/>
    <w:rsid w:val="0009580F"/>
    <w:rsid w:val="00097D02"/>
    <w:rsid w:val="000A008C"/>
    <w:rsid w:val="000A35FA"/>
    <w:rsid w:val="000B47DF"/>
    <w:rsid w:val="000B4E48"/>
    <w:rsid w:val="000C66F6"/>
    <w:rsid w:val="000D07EE"/>
    <w:rsid w:val="000D576A"/>
    <w:rsid w:val="000D5E0D"/>
    <w:rsid w:val="000E387B"/>
    <w:rsid w:val="000F479D"/>
    <w:rsid w:val="000F59ED"/>
    <w:rsid w:val="000F5BF5"/>
    <w:rsid w:val="000F77D6"/>
    <w:rsid w:val="00100438"/>
    <w:rsid w:val="00101A66"/>
    <w:rsid w:val="001023E1"/>
    <w:rsid w:val="00104320"/>
    <w:rsid w:val="0010478A"/>
    <w:rsid w:val="00122B45"/>
    <w:rsid w:val="00141C42"/>
    <w:rsid w:val="001502E1"/>
    <w:rsid w:val="00154EA6"/>
    <w:rsid w:val="00156A4B"/>
    <w:rsid w:val="00161214"/>
    <w:rsid w:val="00163784"/>
    <w:rsid w:val="0016383A"/>
    <w:rsid w:val="00173928"/>
    <w:rsid w:val="00173B70"/>
    <w:rsid w:val="0017616C"/>
    <w:rsid w:val="00180300"/>
    <w:rsid w:val="00181749"/>
    <w:rsid w:val="00184614"/>
    <w:rsid w:val="00192BAB"/>
    <w:rsid w:val="00194B29"/>
    <w:rsid w:val="00194E3B"/>
    <w:rsid w:val="001964C0"/>
    <w:rsid w:val="001A0DC7"/>
    <w:rsid w:val="001A7B4C"/>
    <w:rsid w:val="001B00F3"/>
    <w:rsid w:val="001B17CF"/>
    <w:rsid w:val="001C2F7C"/>
    <w:rsid w:val="001C3DD2"/>
    <w:rsid w:val="001C66F4"/>
    <w:rsid w:val="001E1FCE"/>
    <w:rsid w:val="001E4FA7"/>
    <w:rsid w:val="001E6569"/>
    <w:rsid w:val="001E6B75"/>
    <w:rsid w:val="001F1EA2"/>
    <w:rsid w:val="001F2CC3"/>
    <w:rsid w:val="001F361C"/>
    <w:rsid w:val="001F592D"/>
    <w:rsid w:val="001F624C"/>
    <w:rsid w:val="001F65EB"/>
    <w:rsid w:val="0020301E"/>
    <w:rsid w:val="00205907"/>
    <w:rsid w:val="002152AE"/>
    <w:rsid w:val="002239C7"/>
    <w:rsid w:val="00223F05"/>
    <w:rsid w:val="00235903"/>
    <w:rsid w:val="00245272"/>
    <w:rsid w:val="002459E5"/>
    <w:rsid w:val="002460B1"/>
    <w:rsid w:val="002540E9"/>
    <w:rsid w:val="0025702B"/>
    <w:rsid w:val="00260131"/>
    <w:rsid w:val="00263801"/>
    <w:rsid w:val="00267384"/>
    <w:rsid w:val="00270E11"/>
    <w:rsid w:val="002837E7"/>
    <w:rsid w:val="00284CD3"/>
    <w:rsid w:val="0029055A"/>
    <w:rsid w:val="002A1533"/>
    <w:rsid w:val="002A162A"/>
    <w:rsid w:val="002A463C"/>
    <w:rsid w:val="002A5046"/>
    <w:rsid w:val="002B135A"/>
    <w:rsid w:val="002B532A"/>
    <w:rsid w:val="002C1065"/>
    <w:rsid w:val="002C1D2D"/>
    <w:rsid w:val="002C27EF"/>
    <w:rsid w:val="002C539E"/>
    <w:rsid w:val="002D698A"/>
    <w:rsid w:val="002E77EB"/>
    <w:rsid w:val="002F4309"/>
    <w:rsid w:val="00314A9B"/>
    <w:rsid w:val="003167CD"/>
    <w:rsid w:val="003200B6"/>
    <w:rsid w:val="00322DB2"/>
    <w:rsid w:val="00324743"/>
    <w:rsid w:val="0032FE8F"/>
    <w:rsid w:val="003307D3"/>
    <w:rsid w:val="003313C4"/>
    <w:rsid w:val="00335237"/>
    <w:rsid w:val="0034676C"/>
    <w:rsid w:val="0035384F"/>
    <w:rsid w:val="0035471D"/>
    <w:rsid w:val="00356DCA"/>
    <w:rsid w:val="003601AA"/>
    <w:rsid w:val="00361695"/>
    <w:rsid w:val="00362186"/>
    <w:rsid w:val="003A3EC4"/>
    <w:rsid w:val="003B6241"/>
    <w:rsid w:val="003B75D8"/>
    <w:rsid w:val="003B7765"/>
    <w:rsid w:val="003C402A"/>
    <w:rsid w:val="003C53CD"/>
    <w:rsid w:val="003D6029"/>
    <w:rsid w:val="003D6A1E"/>
    <w:rsid w:val="003E2143"/>
    <w:rsid w:val="003E621E"/>
    <w:rsid w:val="003E703B"/>
    <w:rsid w:val="003E7F44"/>
    <w:rsid w:val="004201AD"/>
    <w:rsid w:val="00422D8F"/>
    <w:rsid w:val="004274B5"/>
    <w:rsid w:val="004301B5"/>
    <w:rsid w:val="004346A5"/>
    <w:rsid w:val="00434E95"/>
    <w:rsid w:val="004411AE"/>
    <w:rsid w:val="00442912"/>
    <w:rsid w:val="00451C9F"/>
    <w:rsid w:val="00453FE7"/>
    <w:rsid w:val="004563A0"/>
    <w:rsid w:val="00456EBC"/>
    <w:rsid w:val="004606F8"/>
    <w:rsid w:val="004817F4"/>
    <w:rsid w:val="00486678"/>
    <w:rsid w:val="004902CF"/>
    <w:rsid w:val="004903AD"/>
    <w:rsid w:val="004A398C"/>
    <w:rsid w:val="004A7F75"/>
    <w:rsid w:val="004B38A7"/>
    <w:rsid w:val="004B59DF"/>
    <w:rsid w:val="004B71B4"/>
    <w:rsid w:val="004B74D3"/>
    <w:rsid w:val="004D5D2D"/>
    <w:rsid w:val="004E3521"/>
    <w:rsid w:val="004E4B7D"/>
    <w:rsid w:val="004E6361"/>
    <w:rsid w:val="004F0F91"/>
    <w:rsid w:val="004F18E7"/>
    <w:rsid w:val="004F311A"/>
    <w:rsid w:val="004F457E"/>
    <w:rsid w:val="00504016"/>
    <w:rsid w:val="005104EA"/>
    <w:rsid w:val="005106A2"/>
    <w:rsid w:val="005114FF"/>
    <w:rsid w:val="00513EE8"/>
    <w:rsid w:val="00520471"/>
    <w:rsid w:val="0052295B"/>
    <w:rsid w:val="005264F1"/>
    <w:rsid w:val="005276E2"/>
    <w:rsid w:val="005322C2"/>
    <w:rsid w:val="00543D26"/>
    <w:rsid w:val="005445C4"/>
    <w:rsid w:val="005510F0"/>
    <w:rsid w:val="0055689A"/>
    <w:rsid w:val="005570C1"/>
    <w:rsid w:val="00557EF9"/>
    <w:rsid w:val="005602E9"/>
    <w:rsid w:val="005612D9"/>
    <w:rsid w:val="0056172D"/>
    <w:rsid w:val="005622FA"/>
    <w:rsid w:val="005652C0"/>
    <w:rsid w:val="0056566E"/>
    <w:rsid w:val="005702F6"/>
    <w:rsid w:val="00577C9A"/>
    <w:rsid w:val="005808A6"/>
    <w:rsid w:val="005844D2"/>
    <w:rsid w:val="005857D7"/>
    <w:rsid w:val="00587FD8"/>
    <w:rsid w:val="00593DE1"/>
    <w:rsid w:val="005964E4"/>
    <w:rsid w:val="005B1FC0"/>
    <w:rsid w:val="005B24FA"/>
    <w:rsid w:val="005B362D"/>
    <w:rsid w:val="005B38A8"/>
    <w:rsid w:val="005D37D0"/>
    <w:rsid w:val="005D52C8"/>
    <w:rsid w:val="005D72EE"/>
    <w:rsid w:val="005E0512"/>
    <w:rsid w:val="005E24FE"/>
    <w:rsid w:val="005E5059"/>
    <w:rsid w:val="005F3501"/>
    <w:rsid w:val="005F8913"/>
    <w:rsid w:val="00610D92"/>
    <w:rsid w:val="00611083"/>
    <w:rsid w:val="00614D1A"/>
    <w:rsid w:val="006160B0"/>
    <w:rsid w:val="00621AC8"/>
    <w:rsid w:val="006242A8"/>
    <w:rsid w:val="00645A97"/>
    <w:rsid w:val="00667DB4"/>
    <w:rsid w:val="00672E55"/>
    <w:rsid w:val="006748F8"/>
    <w:rsid w:val="006752A3"/>
    <w:rsid w:val="00677B37"/>
    <w:rsid w:val="0068234F"/>
    <w:rsid w:val="00682744"/>
    <w:rsid w:val="006935E2"/>
    <w:rsid w:val="006957BB"/>
    <w:rsid w:val="00695B93"/>
    <w:rsid w:val="006A6E87"/>
    <w:rsid w:val="006A7418"/>
    <w:rsid w:val="006AEA95"/>
    <w:rsid w:val="006B1443"/>
    <w:rsid w:val="006B6415"/>
    <w:rsid w:val="006C43AE"/>
    <w:rsid w:val="006C5721"/>
    <w:rsid w:val="006CC4B1"/>
    <w:rsid w:val="006D06CA"/>
    <w:rsid w:val="006D43F0"/>
    <w:rsid w:val="006D6F20"/>
    <w:rsid w:val="006D7190"/>
    <w:rsid w:val="006E276A"/>
    <w:rsid w:val="006E72B8"/>
    <w:rsid w:val="006E7B4B"/>
    <w:rsid w:val="006F1E2C"/>
    <w:rsid w:val="006F22E2"/>
    <w:rsid w:val="006F3AF0"/>
    <w:rsid w:val="006F6BD6"/>
    <w:rsid w:val="006F79BF"/>
    <w:rsid w:val="006F7E20"/>
    <w:rsid w:val="0071405C"/>
    <w:rsid w:val="00715E98"/>
    <w:rsid w:val="007373A4"/>
    <w:rsid w:val="007427E5"/>
    <w:rsid w:val="00743C6F"/>
    <w:rsid w:val="0074683F"/>
    <w:rsid w:val="007517F9"/>
    <w:rsid w:val="00754ABA"/>
    <w:rsid w:val="007562A9"/>
    <w:rsid w:val="007563B3"/>
    <w:rsid w:val="007563BC"/>
    <w:rsid w:val="00767AA4"/>
    <w:rsid w:val="007761FC"/>
    <w:rsid w:val="007801C0"/>
    <w:rsid w:val="00780848"/>
    <w:rsid w:val="00784C0B"/>
    <w:rsid w:val="007850C1"/>
    <w:rsid w:val="007854B1"/>
    <w:rsid w:val="00786FA4"/>
    <w:rsid w:val="00790914"/>
    <w:rsid w:val="00791E7E"/>
    <w:rsid w:val="00794901"/>
    <w:rsid w:val="007961FF"/>
    <w:rsid w:val="007A269E"/>
    <w:rsid w:val="007A7D66"/>
    <w:rsid w:val="007B59C1"/>
    <w:rsid w:val="007C5D5D"/>
    <w:rsid w:val="007D19FB"/>
    <w:rsid w:val="007E0F8B"/>
    <w:rsid w:val="007E15D4"/>
    <w:rsid w:val="007E50FA"/>
    <w:rsid w:val="007F0407"/>
    <w:rsid w:val="007F0786"/>
    <w:rsid w:val="007F2AE3"/>
    <w:rsid w:val="00801031"/>
    <w:rsid w:val="00806588"/>
    <w:rsid w:val="0080BDF2"/>
    <w:rsid w:val="00811CBB"/>
    <w:rsid w:val="008142EE"/>
    <w:rsid w:val="00823F16"/>
    <w:rsid w:val="008252BC"/>
    <w:rsid w:val="0082767C"/>
    <w:rsid w:val="0082D0D4"/>
    <w:rsid w:val="00831270"/>
    <w:rsid w:val="008412A3"/>
    <w:rsid w:val="00841BA3"/>
    <w:rsid w:val="00848808"/>
    <w:rsid w:val="008522E4"/>
    <w:rsid w:val="00854D87"/>
    <w:rsid w:val="00860EB0"/>
    <w:rsid w:val="00864844"/>
    <w:rsid w:val="008673B8"/>
    <w:rsid w:val="00867CAD"/>
    <w:rsid w:val="008715C9"/>
    <w:rsid w:val="00874A38"/>
    <w:rsid w:val="0088113E"/>
    <w:rsid w:val="0088487A"/>
    <w:rsid w:val="00885DAF"/>
    <w:rsid w:val="00887539"/>
    <w:rsid w:val="008912AD"/>
    <w:rsid w:val="0089235F"/>
    <w:rsid w:val="00896CA2"/>
    <w:rsid w:val="008A0759"/>
    <w:rsid w:val="008A0D1D"/>
    <w:rsid w:val="008A425F"/>
    <w:rsid w:val="008A6A2D"/>
    <w:rsid w:val="008B1946"/>
    <w:rsid w:val="008B4715"/>
    <w:rsid w:val="008C139B"/>
    <w:rsid w:val="008C1AF4"/>
    <w:rsid w:val="008C261C"/>
    <w:rsid w:val="008C45D3"/>
    <w:rsid w:val="008C4787"/>
    <w:rsid w:val="008C7EAE"/>
    <w:rsid w:val="008D39F8"/>
    <w:rsid w:val="008D6B19"/>
    <w:rsid w:val="008D7DF5"/>
    <w:rsid w:val="008F6D4F"/>
    <w:rsid w:val="0090179B"/>
    <w:rsid w:val="00905045"/>
    <w:rsid w:val="00910DA7"/>
    <w:rsid w:val="009143D3"/>
    <w:rsid w:val="009420A3"/>
    <w:rsid w:val="00942C66"/>
    <w:rsid w:val="00943C5C"/>
    <w:rsid w:val="00945584"/>
    <w:rsid w:val="00945EE7"/>
    <w:rsid w:val="009463C5"/>
    <w:rsid w:val="009475E8"/>
    <w:rsid w:val="0094791C"/>
    <w:rsid w:val="00953598"/>
    <w:rsid w:val="00956340"/>
    <w:rsid w:val="009648CC"/>
    <w:rsid w:val="0096497D"/>
    <w:rsid w:val="009664B1"/>
    <w:rsid w:val="00971495"/>
    <w:rsid w:val="009778A7"/>
    <w:rsid w:val="0098621E"/>
    <w:rsid w:val="00990680"/>
    <w:rsid w:val="00992BE3"/>
    <w:rsid w:val="009964D6"/>
    <w:rsid w:val="009A3084"/>
    <w:rsid w:val="009A66EA"/>
    <w:rsid w:val="009B3A0A"/>
    <w:rsid w:val="009C2116"/>
    <w:rsid w:val="009C5009"/>
    <w:rsid w:val="009C50D9"/>
    <w:rsid w:val="009C5557"/>
    <w:rsid w:val="009C6D46"/>
    <w:rsid w:val="009C7CC0"/>
    <w:rsid w:val="009D032F"/>
    <w:rsid w:val="009E4609"/>
    <w:rsid w:val="009E51DA"/>
    <w:rsid w:val="009F7C4E"/>
    <w:rsid w:val="00A04447"/>
    <w:rsid w:val="00A046AF"/>
    <w:rsid w:val="00A04F16"/>
    <w:rsid w:val="00A15A9C"/>
    <w:rsid w:val="00A21BBD"/>
    <w:rsid w:val="00A246BC"/>
    <w:rsid w:val="00A268EC"/>
    <w:rsid w:val="00A33195"/>
    <w:rsid w:val="00A36303"/>
    <w:rsid w:val="00A378FA"/>
    <w:rsid w:val="00A559B0"/>
    <w:rsid w:val="00A56D53"/>
    <w:rsid w:val="00A62491"/>
    <w:rsid w:val="00A628B8"/>
    <w:rsid w:val="00A63359"/>
    <w:rsid w:val="00A6586B"/>
    <w:rsid w:val="00A70DDC"/>
    <w:rsid w:val="00A81E42"/>
    <w:rsid w:val="00A83519"/>
    <w:rsid w:val="00A86E57"/>
    <w:rsid w:val="00A97935"/>
    <w:rsid w:val="00AA5929"/>
    <w:rsid w:val="00AA6B41"/>
    <w:rsid w:val="00AB3810"/>
    <w:rsid w:val="00AC3C72"/>
    <w:rsid w:val="00AD59CC"/>
    <w:rsid w:val="00AE0648"/>
    <w:rsid w:val="00AE37EE"/>
    <w:rsid w:val="00AE4C62"/>
    <w:rsid w:val="00AF72A5"/>
    <w:rsid w:val="00B06BF5"/>
    <w:rsid w:val="00B25507"/>
    <w:rsid w:val="00B30733"/>
    <w:rsid w:val="00B317DE"/>
    <w:rsid w:val="00B31806"/>
    <w:rsid w:val="00B31A9B"/>
    <w:rsid w:val="00B3461C"/>
    <w:rsid w:val="00B357FD"/>
    <w:rsid w:val="00B4164B"/>
    <w:rsid w:val="00B52D2B"/>
    <w:rsid w:val="00B53216"/>
    <w:rsid w:val="00B61501"/>
    <w:rsid w:val="00B65073"/>
    <w:rsid w:val="00B7465F"/>
    <w:rsid w:val="00B75A30"/>
    <w:rsid w:val="00B76061"/>
    <w:rsid w:val="00B80C5C"/>
    <w:rsid w:val="00B910AA"/>
    <w:rsid w:val="00B96804"/>
    <w:rsid w:val="00BA1B89"/>
    <w:rsid w:val="00BA4F24"/>
    <w:rsid w:val="00BA5067"/>
    <w:rsid w:val="00BB7EE4"/>
    <w:rsid w:val="00BC4573"/>
    <w:rsid w:val="00BC4E18"/>
    <w:rsid w:val="00BC7C44"/>
    <w:rsid w:val="00BD34E3"/>
    <w:rsid w:val="00BD41A2"/>
    <w:rsid w:val="00BD558C"/>
    <w:rsid w:val="00BD689F"/>
    <w:rsid w:val="00BE3050"/>
    <w:rsid w:val="00BE76D3"/>
    <w:rsid w:val="00BE7EF0"/>
    <w:rsid w:val="00BF3A7D"/>
    <w:rsid w:val="00BF603C"/>
    <w:rsid w:val="00BF7F53"/>
    <w:rsid w:val="00C03DC4"/>
    <w:rsid w:val="00C1405E"/>
    <w:rsid w:val="00C14FC6"/>
    <w:rsid w:val="00C23319"/>
    <w:rsid w:val="00C31A64"/>
    <w:rsid w:val="00C334A9"/>
    <w:rsid w:val="00C452B3"/>
    <w:rsid w:val="00C54853"/>
    <w:rsid w:val="00C57E7A"/>
    <w:rsid w:val="00C62D9C"/>
    <w:rsid w:val="00C62E76"/>
    <w:rsid w:val="00C63FD0"/>
    <w:rsid w:val="00C72D11"/>
    <w:rsid w:val="00C739F3"/>
    <w:rsid w:val="00C92810"/>
    <w:rsid w:val="00CA2284"/>
    <w:rsid w:val="00CA42EF"/>
    <w:rsid w:val="00CA4C1F"/>
    <w:rsid w:val="00CA62AA"/>
    <w:rsid w:val="00CB6D74"/>
    <w:rsid w:val="00CC01F6"/>
    <w:rsid w:val="00CC5714"/>
    <w:rsid w:val="00CC6213"/>
    <w:rsid w:val="00CD5341"/>
    <w:rsid w:val="00CF1BD1"/>
    <w:rsid w:val="00CF6C29"/>
    <w:rsid w:val="00CF7F9E"/>
    <w:rsid w:val="00D07659"/>
    <w:rsid w:val="00D1396F"/>
    <w:rsid w:val="00D1402B"/>
    <w:rsid w:val="00D22948"/>
    <w:rsid w:val="00D26962"/>
    <w:rsid w:val="00D4235A"/>
    <w:rsid w:val="00D43163"/>
    <w:rsid w:val="00D47137"/>
    <w:rsid w:val="00D51C11"/>
    <w:rsid w:val="00D65233"/>
    <w:rsid w:val="00D75CDE"/>
    <w:rsid w:val="00D80B0B"/>
    <w:rsid w:val="00D8334B"/>
    <w:rsid w:val="00D8645A"/>
    <w:rsid w:val="00D91B12"/>
    <w:rsid w:val="00D93A6B"/>
    <w:rsid w:val="00D943D0"/>
    <w:rsid w:val="00D96DBA"/>
    <w:rsid w:val="00DB4969"/>
    <w:rsid w:val="00DB5933"/>
    <w:rsid w:val="00DC24C1"/>
    <w:rsid w:val="00DC44DE"/>
    <w:rsid w:val="00DC7724"/>
    <w:rsid w:val="00DD3848"/>
    <w:rsid w:val="00DD5C4F"/>
    <w:rsid w:val="00DE1704"/>
    <w:rsid w:val="00DE194B"/>
    <w:rsid w:val="00DE5082"/>
    <w:rsid w:val="00DE5333"/>
    <w:rsid w:val="00DE7780"/>
    <w:rsid w:val="00DF054C"/>
    <w:rsid w:val="00DF0668"/>
    <w:rsid w:val="00DF1002"/>
    <w:rsid w:val="00DF321E"/>
    <w:rsid w:val="00DF7BFD"/>
    <w:rsid w:val="00E02851"/>
    <w:rsid w:val="00E12CC8"/>
    <w:rsid w:val="00E15AD1"/>
    <w:rsid w:val="00E16985"/>
    <w:rsid w:val="00E3052B"/>
    <w:rsid w:val="00E43E30"/>
    <w:rsid w:val="00E502FC"/>
    <w:rsid w:val="00E5415F"/>
    <w:rsid w:val="00E5455C"/>
    <w:rsid w:val="00E600D3"/>
    <w:rsid w:val="00E642A2"/>
    <w:rsid w:val="00E70187"/>
    <w:rsid w:val="00E75AA6"/>
    <w:rsid w:val="00E8065B"/>
    <w:rsid w:val="00EA06BC"/>
    <w:rsid w:val="00EA0A5B"/>
    <w:rsid w:val="00EB4569"/>
    <w:rsid w:val="00EB67F0"/>
    <w:rsid w:val="00EB6FAE"/>
    <w:rsid w:val="00EB7ACC"/>
    <w:rsid w:val="00EC092D"/>
    <w:rsid w:val="00EC4BE4"/>
    <w:rsid w:val="00ED0544"/>
    <w:rsid w:val="00ED5459"/>
    <w:rsid w:val="00EE2864"/>
    <w:rsid w:val="00EE2ED0"/>
    <w:rsid w:val="00EF0B61"/>
    <w:rsid w:val="00EF2F81"/>
    <w:rsid w:val="00EF662F"/>
    <w:rsid w:val="00F04424"/>
    <w:rsid w:val="00F07B0B"/>
    <w:rsid w:val="00F1725B"/>
    <w:rsid w:val="00F23214"/>
    <w:rsid w:val="00F27F14"/>
    <w:rsid w:val="00F407C9"/>
    <w:rsid w:val="00F43ADD"/>
    <w:rsid w:val="00F46CD0"/>
    <w:rsid w:val="00F54BD6"/>
    <w:rsid w:val="00F5534B"/>
    <w:rsid w:val="00F5568A"/>
    <w:rsid w:val="00F60D3C"/>
    <w:rsid w:val="00F63A34"/>
    <w:rsid w:val="00F64E29"/>
    <w:rsid w:val="00F7431A"/>
    <w:rsid w:val="00F76E95"/>
    <w:rsid w:val="00F86931"/>
    <w:rsid w:val="00F86ABD"/>
    <w:rsid w:val="00F8FFC1"/>
    <w:rsid w:val="00F92EAE"/>
    <w:rsid w:val="00F94FA5"/>
    <w:rsid w:val="00F9561E"/>
    <w:rsid w:val="00FA3312"/>
    <w:rsid w:val="00FA7B70"/>
    <w:rsid w:val="00FB1C50"/>
    <w:rsid w:val="00FB76F8"/>
    <w:rsid w:val="00FC1926"/>
    <w:rsid w:val="00FC63D0"/>
    <w:rsid w:val="00FD2318"/>
    <w:rsid w:val="00FD3C39"/>
    <w:rsid w:val="00FD551F"/>
    <w:rsid w:val="00FD5882"/>
    <w:rsid w:val="00FE2A9F"/>
    <w:rsid w:val="00FF64A1"/>
    <w:rsid w:val="01170B69"/>
    <w:rsid w:val="013D8516"/>
    <w:rsid w:val="014103CB"/>
    <w:rsid w:val="01434464"/>
    <w:rsid w:val="016032EF"/>
    <w:rsid w:val="0162FC49"/>
    <w:rsid w:val="017C10D6"/>
    <w:rsid w:val="01888F20"/>
    <w:rsid w:val="018E7EBD"/>
    <w:rsid w:val="0194B433"/>
    <w:rsid w:val="0197D10D"/>
    <w:rsid w:val="0197F2B2"/>
    <w:rsid w:val="019EC75D"/>
    <w:rsid w:val="01C21D66"/>
    <w:rsid w:val="01C442C3"/>
    <w:rsid w:val="01CBD406"/>
    <w:rsid w:val="01D16B60"/>
    <w:rsid w:val="01DC8253"/>
    <w:rsid w:val="01E3346E"/>
    <w:rsid w:val="01E8D4D4"/>
    <w:rsid w:val="01FCADF4"/>
    <w:rsid w:val="01FCD70D"/>
    <w:rsid w:val="01FDE795"/>
    <w:rsid w:val="0200B44F"/>
    <w:rsid w:val="0202AD25"/>
    <w:rsid w:val="02170FF2"/>
    <w:rsid w:val="0219F6E3"/>
    <w:rsid w:val="021BF12C"/>
    <w:rsid w:val="0225BBC6"/>
    <w:rsid w:val="023326E4"/>
    <w:rsid w:val="0253B1C9"/>
    <w:rsid w:val="0255E948"/>
    <w:rsid w:val="0260F997"/>
    <w:rsid w:val="027924BD"/>
    <w:rsid w:val="02866E00"/>
    <w:rsid w:val="028CEA2E"/>
    <w:rsid w:val="0291F630"/>
    <w:rsid w:val="02A87734"/>
    <w:rsid w:val="02ACF6FF"/>
    <w:rsid w:val="02B41B61"/>
    <w:rsid w:val="02B9F747"/>
    <w:rsid w:val="02D9224B"/>
    <w:rsid w:val="02E88FC0"/>
    <w:rsid w:val="02ED04B9"/>
    <w:rsid w:val="02F5A90A"/>
    <w:rsid w:val="02F8031B"/>
    <w:rsid w:val="031F0D93"/>
    <w:rsid w:val="0328AA16"/>
    <w:rsid w:val="03301000"/>
    <w:rsid w:val="033DDCE4"/>
    <w:rsid w:val="0344DF51"/>
    <w:rsid w:val="03547C14"/>
    <w:rsid w:val="0356A280"/>
    <w:rsid w:val="036F9C29"/>
    <w:rsid w:val="03789BF1"/>
    <w:rsid w:val="0399B7F6"/>
    <w:rsid w:val="03A71D62"/>
    <w:rsid w:val="03AA00AC"/>
    <w:rsid w:val="03B0450A"/>
    <w:rsid w:val="03B9B71F"/>
    <w:rsid w:val="03BFB3C7"/>
    <w:rsid w:val="03CB7008"/>
    <w:rsid w:val="03D1BD04"/>
    <w:rsid w:val="03D30C91"/>
    <w:rsid w:val="03D34D75"/>
    <w:rsid w:val="03EBE59D"/>
    <w:rsid w:val="040C425F"/>
    <w:rsid w:val="0428BA8F"/>
    <w:rsid w:val="0429701E"/>
    <w:rsid w:val="043C85C4"/>
    <w:rsid w:val="043E4E25"/>
    <w:rsid w:val="0446AD32"/>
    <w:rsid w:val="044AEA3E"/>
    <w:rsid w:val="044D9210"/>
    <w:rsid w:val="048E6852"/>
    <w:rsid w:val="04983E91"/>
    <w:rsid w:val="04CB08B3"/>
    <w:rsid w:val="04D3EF2B"/>
    <w:rsid w:val="04DE1034"/>
    <w:rsid w:val="04E3F093"/>
    <w:rsid w:val="04EF4538"/>
    <w:rsid w:val="050F1C09"/>
    <w:rsid w:val="0526624C"/>
    <w:rsid w:val="052FB48A"/>
    <w:rsid w:val="0538A358"/>
    <w:rsid w:val="05680A3A"/>
    <w:rsid w:val="056B4278"/>
    <w:rsid w:val="0574AC85"/>
    <w:rsid w:val="057EE5F8"/>
    <w:rsid w:val="058D283C"/>
    <w:rsid w:val="059C3CB9"/>
    <w:rsid w:val="059E68AA"/>
    <w:rsid w:val="05C3AE18"/>
    <w:rsid w:val="05C6D523"/>
    <w:rsid w:val="05C98033"/>
    <w:rsid w:val="05CA0484"/>
    <w:rsid w:val="05E5C9E5"/>
    <w:rsid w:val="05ED7C8A"/>
    <w:rsid w:val="060A9F8D"/>
    <w:rsid w:val="06100C88"/>
    <w:rsid w:val="06247CE2"/>
    <w:rsid w:val="062C2A62"/>
    <w:rsid w:val="0644F016"/>
    <w:rsid w:val="064C3A91"/>
    <w:rsid w:val="064F542A"/>
    <w:rsid w:val="065734A1"/>
    <w:rsid w:val="065C33E0"/>
    <w:rsid w:val="06822B1B"/>
    <w:rsid w:val="06A5644B"/>
    <w:rsid w:val="06C4C54B"/>
    <w:rsid w:val="06CD467E"/>
    <w:rsid w:val="06CE41DD"/>
    <w:rsid w:val="06D7E678"/>
    <w:rsid w:val="06DDC381"/>
    <w:rsid w:val="06E5DACE"/>
    <w:rsid w:val="06F197C2"/>
    <w:rsid w:val="06F4F230"/>
    <w:rsid w:val="06F5D8B2"/>
    <w:rsid w:val="06F920A3"/>
    <w:rsid w:val="0701C7FF"/>
    <w:rsid w:val="07030754"/>
    <w:rsid w:val="070DEEC5"/>
    <w:rsid w:val="07283920"/>
    <w:rsid w:val="072FBBE8"/>
    <w:rsid w:val="07373B4C"/>
    <w:rsid w:val="073EAE39"/>
    <w:rsid w:val="0741931E"/>
    <w:rsid w:val="0744D628"/>
    <w:rsid w:val="074E5B30"/>
    <w:rsid w:val="0752AAE0"/>
    <w:rsid w:val="0780B0A1"/>
    <w:rsid w:val="0784F417"/>
    <w:rsid w:val="078ADE66"/>
    <w:rsid w:val="07906FBA"/>
    <w:rsid w:val="0791D2E6"/>
    <w:rsid w:val="0798D8A9"/>
    <w:rsid w:val="07A66FEE"/>
    <w:rsid w:val="07B6B6F6"/>
    <w:rsid w:val="07B8F38D"/>
    <w:rsid w:val="07B91447"/>
    <w:rsid w:val="07C03352"/>
    <w:rsid w:val="07C388C7"/>
    <w:rsid w:val="07C6E118"/>
    <w:rsid w:val="07CC9D34"/>
    <w:rsid w:val="07DA7D0B"/>
    <w:rsid w:val="07FE1E6D"/>
    <w:rsid w:val="081D200D"/>
    <w:rsid w:val="081D6884"/>
    <w:rsid w:val="081FB0C8"/>
    <w:rsid w:val="082E5BA6"/>
    <w:rsid w:val="08459ED9"/>
    <w:rsid w:val="08488294"/>
    <w:rsid w:val="084C7B36"/>
    <w:rsid w:val="08676B37"/>
    <w:rsid w:val="0868DCD5"/>
    <w:rsid w:val="086B53FC"/>
    <w:rsid w:val="087EA159"/>
    <w:rsid w:val="087EFDC6"/>
    <w:rsid w:val="088B10D4"/>
    <w:rsid w:val="08A94D57"/>
    <w:rsid w:val="08AB09C1"/>
    <w:rsid w:val="08BCF9B7"/>
    <w:rsid w:val="08BE3FCD"/>
    <w:rsid w:val="08C0C9B6"/>
    <w:rsid w:val="08CF2881"/>
    <w:rsid w:val="09058079"/>
    <w:rsid w:val="090AA34A"/>
    <w:rsid w:val="09317F95"/>
    <w:rsid w:val="0936FC8C"/>
    <w:rsid w:val="093F16D9"/>
    <w:rsid w:val="09503269"/>
    <w:rsid w:val="095FD1F0"/>
    <w:rsid w:val="09766863"/>
    <w:rsid w:val="0978DAC8"/>
    <w:rsid w:val="097C90D8"/>
    <w:rsid w:val="099D6A8C"/>
    <w:rsid w:val="09ACF613"/>
    <w:rsid w:val="09B1D62D"/>
    <w:rsid w:val="09C95E27"/>
    <w:rsid w:val="09CE9C6D"/>
    <w:rsid w:val="09CEEE98"/>
    <w:rsid w:val="09D41AB8"/>
    <w:rsid w:val="09EE6A8F"/>
    <w:rsid w:val="09FB4EF0"/>
    <w:rsid w:val="0A0698AA"/>
    <w:rsid w:val="0A0D2292"/>
    <w:rsid w:val="0A1D1864"/>
    <w:rsid w:val="0A1FE9A0"/>
    <w:rsid w:val="0A3142B2"/>
    <w:rsid w:val="0A49BD6C"/>
    <w:rsid w:val="0A5187B8"/>
    <w:rsid w:val="0A6369F1"/>
    <w:rsid w:val="0A6AF8E2"/>
    <w:rsid w:val="0A716805"/>
    <w:rsid w:val="0A824D58"/>
    <w:rsid w:val="0A858A55"/>
    <w:rsid w:val="0A876CC4"/>
    <w:rsid w:val="0A97CB84"/>
    <w:rsid w:val="0A99A6A1"/>
    <w:rsid w:val="0AA01194"/>
    <w:rsid w:val="0AC0E774"/>
    <w:rsid w:val="0AC525D2"/>
    <w:rsid w:val="0AC65A74"/>
    <w:rsid w:val="0AD04038"/>
    <w:rsid w:val="0AEB8BD4"/>
    <w:rsid w:val="0AF79476"/>
    <w:rsid w:val="0B042561"/>
    <w:rsid w:val="0B1458BA"/>
    <w:rsid w:val="0B1FA8D0"/>
    <w:rsid w:val="0B3E0189"/>
    <w:rsid w:val="0B3F8FE5"/>
    <w:rsid w:val="0B42A933"/>
    <w:rsid w:val="0B4BAEAA"/>
    <w:rsid w:val="0B5A7F1A"/>
    <w:rsid w:val="0B727A1C"/>
    <w:rsid w:val="0B8DDB1C"/>
    <w:rsid w:val="0B9015C9"/>
    <w:rsid w:val="0B90B0A0"/>
    <w:rsid w:val="0BB23B74"/>
    <w:rsid w:val="0BCCC8EB"/>
    <w:rsid w:val="0BCFF4C8"/>
    <w:rsid w:val="0BD1F47C"/>
    <w:rsid w:val="0BE20128"/>
    <w:rsid w:val="0BEB7C81"/>
    <w:rsid w:val="0BEC6D26"/>
    <w:rsid w:val="0C04A8CD"/>
    <w:rsid w:val="0C0F6A9C"/>
    <w:rsid w:val="0C329C08"/>
    <w:rsid w:val="0C4451B2"/>
    <w:rsid w:val="0C4C09C5"/>
    <w:rsid w:val="0C7944C9"/>
    <w:rsid w:val="0C7F63BD"/>
    <w:rsid w:val="0C84DD52"/>
    <w:rsid w:val="0C8D2809"/>
    <w:rsid w:val="0C9B093D"/>
    <w:rsid w:val="0C9C7628"/>
    <w:rsid w:val="0CA07FD4"/>
    <w:rsid w:val="0CA2A6CC"/>
    <w:rsid w:val="0CA7430B"/>
    <w:rsid w:val="0CAD02CA"/>
    <w:rsid w:val="0CC67625"/>
    <w:rsid w:val="0CDB8B85"/>
    <w:rsid w:val="0CE11C88"/>
    <w:rsid w:val="0CFBF54C"/>
    <w:rsid w:val="0D0191E8"/>
    <w:rsid w:val="0D1C44C0"/>
    <w:rsid w:val="0D203FED"/>
    <w:rsid w:val="0D28DCA3"/>
    <w:rsid w:val="0D2CF0FF"/>
    <w:rsid w:val="0D3ACA09"/>
    <w:rsid w:val="0D3EA6CB"/>
    <w:rsid w:val="0D3EEAD7"/>
    <w:rsid w:val="0D485B53"/>
    <w:rsid w:val="0D535E12"/>
    <w:rsid w:val="0D57B1C2"/>
    <w:rsid w:val="0D5A2142"/>
    <w:rsid w:val="0D63758C"/>
    <w:rsid w:val="0D67E4E9"/>
    <w:rsid w:val="0D79D59A"/>
    <w:rsid w:val="0D83216C"/>
    <w:rsid w:val="0D8EFC04"/>
    <w:rsid w:val="0D9B65DE"/>
    <w:rsid w:val="0DA0A9B6"/>
    <w:rsid w:val="0DA54BAF"/>
    <w:rsid w:val="0DD5A74D"/>
    <w:rsid w:val="0DDBBC4B"/>
    <w:rsid w:val="0DEFB83F"/>
    <w:rsid w:val="0DFE7790"/>
    <w:rsid w:val="0E289A3E"/>
    <w:rsid w:val="0E2EEF8C"/>
    <w:rsid w:val="0E443DBB"/>
    <w:rsid w:val="0E53A39F"/>
    <w:rsid w:val="0E586D7B"/>
    <w:rsid w:val="0E5C42E2"/>
    <w:rsid w:val="0E64F084"/>
    <w:rsid w:val="0E668F0F"/>
    <w:rsid w:val="0E6694A5"/>
    <w:rsid w:val="0E6A64D6"/>
    <w:rsid w:val="0E7BC599"/>
    <w:rsid w:val="0E7D5DE9"/>
    <w:rsid w:val="0E7EB3E8"/>
    <w:rsid w:val="0E7EE60B"/>
    <w:rsid w:val="0E82FC9B"/>
    <w:rsid w:val="0E84CC7E"/>
    <w:rsid w:val="0E877811"/>
    <w:rsid w:val="0E9162BB"/>
    <w:rsid w:val="0E924F2C"/>
    <w:rsid w:val="0E985C10"/>
    <w:rsid w:val="0E9BBB23"/>
    <w:rsid w:val="0EA0A40F"/>
    <w:rsid w:val="0EA60E85"/>
    <w:rsid w:val="0EB1B5E1"/>
    <w:rsid w:val="0EB50620"/>
    <w:rsid w:val="0EB7A232"/>
    <w:rsid w:val="0ED59FF7"/>
    <w:rsid w:val="0EDFB0C5"/>
    <w:rsid w:val="0EE5CD7F"/>
    <w:rsid w:val="0EE5D58F"/>
    <w:rsid w:val="0EEE3F4A"/>
    <w:rsid w:val="0F043288"/>
    <w:rsid w:val="0F1B5BFA"/>
    <w:rsid w:val="0F240DE8"/>
    <w:rsid w:val="0F4B7113"/>
    <w:rsid w:val="0F5988F2"/>
    <w:rsid w:val="0F7DA842"/>
    <w:rsid w:val="0F825942"/>
    <w:rsid w:val="0FBBD623"/>
    <w:rsid w:val="0FC21A08"/>
    <w:rsid w:val="0FD32441"/>
    <w:rsid w:val="0FFE8626"/>
    <w:rsid w:val="10004613"/>
    <w:rsid w:val="10157A58"/>
    <w:rsid w:val="10168CA2"/>
    <w:rsid w:val="1017D4B5"/>
    <w:rsid w:val="102057C2"/>
    <w:rsid w:val="102C9B1B"/>
    <w:rsid w:val="103B6934"/>
    <w:rsid w:val="10429992"/>
    <w:rsid w:val="104D6455"/>
    <w:rsid w:val="104D782E"/>
    <w:rsid w:val="10509B16"/>
    <w:rsid w:val="106935CE"/>
    <w:rsid w:val="106CAE9B"/>
    <w:rsid w:val="10798649"/>
    <w:rsid w:val="10799612"/>
    <w:rsid w:val="108A0FAB"/>
    <w:rsid w:val="10A62872"/>
    <w:rsid w:val="10B292DA"/>
    <w:rsid w:val="10B32356"/>
    <w:rsid w:val="10B8CD1A"/>
    <w:rsid w:val="10D80713"/>
    <w:rsid w:val="10DE38B8"/>
    <w:rsid w:val="10DEDE4D"/>
    <w:rsid w:val="10EB90DA"/>
    <w:rsid w:val="10F2278D"/>
    <w:rsid w:val="11132F4D"/>
    <w:rsid w:val="1117FE94"/>
    <w:rsid w:val="111CA25A"/>
    <w:rsid w:val="112A3454"/>
    <w:rsid w:val="1135434A"/>
    <w:rsid w:val="113FF95D"/>
    <w:rsid w:val="11491F66"/>
    <w:rsid w:val="116F18F2"/>
    <w:rsid w:val="116FD93D"/>
    <w:rsid w:val="1188A690"/>
    <w:rsid w:val="118A3885"/>
    <w:rsid w:val="118B06D2"/>
    <w:rsid w:val="11A474B5"/>
    <w:rsid w:val="11A8222F"/>
    <w:rsid w:val="11AE9A65"/>
    <w:rsid w:val="11AF406D"/>
    <w:rsid w:val="11AF9889"/>
    <w:rsid w:val="11BA736D"/>
    <w:rsid w:val="11C3657A"/>
    <w:rsid w:val="11CA88AA"/>
    <w:rsid w:val="11DEBADE"/>
    <w:rsid w:val="11EB3E74"/>
    <w:rsid w:val="120CD37F"/>
    <w:rsid w:val="12102B2D"/>
    <w:rsid w:val="121FA1D6"/>
    <w:rsid w:val="122CDC0B"/>
    <w:rsid w:val="123163DD"/>
    <w:rsid w:val="123B3F55"/>
    <w:rsid w:val="1240673E"/>
    <w:rsid w:val="1242CBBC"/>
    <w:rsid w:val="127AAEAE"/>
    <w:rsid w:val="1284BB9D"/>
    <w:rsid w:val="12860AC8"/>
    <w:rsid w:val="128908C3"/>
    <w:rsid w:val="128B1DA7"/>
    <w:rsid w:val="128C2502"/>
    <w:rsid w:val="128CC210"/>
    <w:rsid w:val="12AAC074"/>
    <w:rsid w:val="12BB087D"/>
    <w:rsid w:val="12BC54FD"/>
    <w:rsid w:val="12C16B0A"/>
    <w:rsid w:val="12CA2ED4"/>
    <w:rsid w:val="12CFF64A"/>
    <w:rsid w:val="12D1A8D5"/>
    <w:rsid w:val="12DF32DD"/>
    <w:rsid w:val="1307E3C3"/>
    <w:rsid w:val="131419FE"/>
    <w:rsid w:val="13196BFC"/>
    <w:rsid w:val="13220583"/>
    <w:rsid w:val="134AF6C9"/>
    <w:rsid w:val="1356EC73"/>
    <w:rsid w:val="135D0E91"/>
    <w:rsid w:val="1372C7A6"/>
    <w:rsid w:val="1373C2AC"/>
    <w:rsid w:val="13850517"/>
    <w:rsid w:val="13861232"/>
    <w:rsid w:val="1387E77F"/>
    <w:rsid w:val="138D9E06"/>
    <w:rsid w:val="1391F563"/>
    <w:rsid w:val="139FA3EF"/>
    <w:rsid w:val="13ABFB8E"/>
    <w:rsid w:val="13AFDBC0"/>
    <w:rsid w:val="13BC3D97"/>
    <w:rsid w:val="13DD0661"/>
    <w:rsid w:val="13DE56AE"/>
    <w:rsid w:val="13E2A234"/>
    <w:rsid w:val="13F5726D"/>
    <w:rsid w:val="13F9FE61"/>
    <w:rsid w:val="13FD37B6"/>
    <w:rsid w:val="1407CE26"/>
    <w:rsid w:val="1413443E"/>
    <w:rsid w:val="141A55BD"/>
    <w:rsid w:val="141CA5B3"/>
    <w:rsid w:val="14287F17"/>
    <w:rsid w:val="142E1297"/>
    <w:rsid w:val="143E1920"/>
    <w:rsid w:val="143EA724"/>
    <w:rsid w:val="144555CB"/>
    <w:rsid w:val="14551C0F"/>
    <w:rsid w:val="1455CA65"/>
    <w:rsid w:val="145D3B6B"/>
    <w:rsid w:val="147CA691"/>
    <w:rsid w:val="14814830"/>
    <w:rsid w:val="148FECD8"/>
    <w:rsid w:val="14917732"/>
    <w:rsid w:val="1493C8EB"/>
    <w:rsid w:val="14A36ADA"/>
    <w:rsid w:val="14B23E41"/>
    <w:rsid w:val="14C00C79"/>
    <w:rsid w:val="14E54054"/>
    <w:rsid w:val="14E6C72A"/>
    <w:rsid w:val="14E7D557"/>
    <w:rsid w:val="14F3922C"/>
    <w:rsid w:val="150C31FC"/>
    <w:rsid w:val="152174CE"/>
    <w:rsid w:val="15236FDF"/>
    <w:rsid w:val="152FD58A"/>
    <w:rsid w:val="1530FA2B"/>
    <w:rsid w:val="153956DA"/>
    <w:rsid w:val="153C4065"/>
    <w:rsid w:val="153EAFA8"/>
    <w:rsid w:val="153F534D"/>
    <w:rsid w:val="1540048C"/>
    <w:rsid w:val="15426450"/>
    <w:rsid w:val="154BAC21"/>
    <w:rsid w:val="155412F6"/>
    <w:rsid w:val="15592FAF"/>
    <w:rsid w:val="156935BD"/>
    <w:rsid w:val="15893709"/>
    <w:rsid w:val="158B4073"/>
    <w:rsid w:val="159EB6B9"/>
    <w:rsid w:val="15A3C02C"/>
    <w:rsid w:val="15ABC216"/>
    <w:rsid w:val="15ADF51C"/>
    <w:rsid w:val="15B7F2FE"/>
    <w:rsid w:val="15B94558"/>
    <w:rsid w:val="15BBE1A0"/>
    <w:rsid w:val="15E29C40"/>
    <w:rsid w:val="15EB6768"/>
    <w:rsid w:val="15FBB24B"/>
    <w:rsid w:val="160960AF"/>
    <w:rsid w:val="160C7698"/>
    <w:rsid w:val="161181F4"/>
    <w:rsid w:val="1633AC23"/>
    <w:rsid w:val="16341268"/>
    <w:rsid w:val="163BC83F"/>
    <w:rsid w:val="1672B95D"/>
    <w:rsid w:val="168E8EB0"/>
    <w:rsid w:val="169A777C"/>
    <w:rsid w:val="16A43C4B"/>
    <w:rsid w:val="16C5F996"/>
    <w:rsid w:val="16C7DB50"/>
    <w:rsid w:val="16D9E216"/>
    <w:rsid w:val="16E30320"/>
    <w:rsid w:val="16E4A99B"/>
    <w:rsid w:val="16EAB7A7"/>
    <w:rsid w:val="16F98BD1"/>
    <w:rsid w:val="1710234C"/>
    <w:rsid w:val="1713D870"/>
    <w:rsid w:val="1714B9CB"/>
    <w:rsid w:val="1722C6D8"/>
    <w:rsid w:val="173ECF5A"/>
    <w:rsid w:val="1749C57D"/>
    <w:rsid w:val="174A512A"/>
    <w:rsid w:val="174C6F94"/>
    <w:rsid w:val="1752D286"/>
    <w:rsid w:val="1771D992"/>
    <w:rsid w:val="1775970C"/>
    <w:rsid w:val="1791FCCB"/>
    <w:rsid w:val="17950D0D"/>
    <w:rsid w:val="17993CE3"/>
    <w:rsid w:val="17A34A8B"/>
    <w:rsid w:val="17A8EFB6"/>
    <w:rsid w:val="17B123A8"/>
    <w:rsid w:val="17B4B9DE"/>
    <w:rsid w:val="17DB978B"/>
    <w:rsid w:val="17E2C7E9"/>
    <w:rsid w:val="17F34C7D"/>
    <w:rsid w:val="17F448F8"/>
    <w:rsid w:val="17FE8393"/>
    <w:rsid w:val="17FF949E"/>
    <w:rsid w:val="17FFBF6F"/>
    <w:rsid w:val="18087997"/>
    <w:rsid w:val="1818DB72"/>
    <w:rsid w:val="18496C0B"/>
    <w:rsid w:val="18514654"/>
    <w:rsid w:val="186444CF"/>
    <w:rsid w:val="18682374"/>
    <w:rsid w:val="186A0F56"/>
    <w:rsid w:val="1877A814"/>
    <w:rsid w:val="18831376"/>
    <w:rsid w:val="1890D071"/>
    <w:rsid w:val="18947CB6"/>
    <w:rsid w:val="18A24BBF"/>
    <w:rsid w:val="18BCDA1E"/>
    <w:rsid w:val="18C1971F"/>
    <w:rsid w:val="18D8E98F"/>
    <w:rsid w:val="18EBFAF8"/>
    <w:rsid w:val="18F165B8"/>
    <w:rsid w:val="18F2FB13"/>
    <w:rsid w:val="190B5396"/>
    <w:rsid w:val="192FCD15"/>
    <w:rsid w:val="19326AE6"/>
    <w:rsid w:val="19384263"/>
    <w:rsid w:val="19412CCC"/>
    <w:rsid w:val="1959E733"/>
    <w:rsid w:val="1981C873"/>
    <w:rsid w:val="19852CFE"/>
    <w:rsid w:val="198A37A5"/>
    <w:rsid w:val="198E763C"/>
    <w:rsid w:val="198F3551"/>
    <w:rsid w:val="19946483"/>
    <w:rsid w:val="19A28BB6"/>
    <w:rsid w:val="19C76CF4"/>
    <w:rsid w:val="19DBCEDE"/>
    <w:rsid w:val="19E0D3A6"/>
    <w:rsid w:val="19EC70F2"/>
    <w:rsid w:val="19ED09B5"/>
    <w:rsid w:val="19FF09F5"/>
    <w:rsid w:val="1A0379C7"/>
    <w:rsid w:val="1A1360CE"/>
    <w:rsid w:val="1A2E9C0D"/>
    <w:rsid w:val="1A30F1F1"/>
    <w:rsid w:val="1A398BE3"/>
    <w:rsid w:val="1A4094C1"/>
    <w:rsid w:val="1A4130D3"/>
    <w:rsid w:val="1A4130EB"/>
    <w:rsid w:val="1A43CE68"/>
    <w:rsid w:val="1A50CF1D"/>
    <w:rsid w:val="1A591807"/>
    <w:rsid w:val="1A5A1926"/>
    <w:rsid w:val="1A77A63D"/>
    <w:rsid w:val="1AA27611"/>
    <w:rsid w:val="1AB374BB"/>
    <w:rsid w:val="1AC1231E"/>
    <w:rsid w:val="1ACB7F0B"/>
    <w:rsid w:val="1ACB8E08"/>
    <w:rsid w:val="1AD35696"/>
    <w:rsid w:val="1AE2A3C7"/>
    <w:rsid w:val="1AEC24B5"/>
    <w:rsid w:val="1AF4DB89"/>
    <w:rsid w:val="1AF9D562"/>
    <w:rsid w:val="1AFD70AC"/>
    <w:rsid w:val="1B018F1C"/>
    <w:rsid w:val="1B1C7267"/>
    <w:rsid w:val="1B22601B"/>
    <w:rsid w:val="1B22C0C3"/>
    <w:rsid w:val="1B29BD0C"/>
    <w:rsid w:val="1B451217"/>
    <w:rsid w:val="1B4DED2C"/>
    <w:rsid w:val="1B52D06C"/>
    <w:rsid w:val="1B59E413"/>
    <w:rsid w:val="1B5CDE7D"/>
    <w:rsid w:val="1B6A4EC6"/>
    <w:rsid w:val="1B6CF05E"/>
    <w:rsid w:val="1B74999B"/>
    <w:rsid w:val="1B763B7C"/>
    <w:rsid w:val="1B81BEA0"/>
    <w:rsid w:val="1B88DA16"/>
    <w:rsid w:val="1B9328B0"/>
    <w:rsid w:val="1B95A2A6"/>
    <w:rsid w:val="1B9D9CE3"/>
    <w:rsid w:val="1BA7B5C5"/>
    <w:rsid w:val="1BB81ABE"/>
    <w:rsid w:val="1BC137CB"/>
    <w:rsid w:val="1BC6B4B3"/>
    <w:rsid w:val="1BCFF9D2"/>
    <w:rsid w:val="1BE31227"/>
    <w:rsid w:val="1BF11B38"/>
    <w:rsid w:val="1BF42903"/>
    <w:rsid w:val="1BFB9428"/>
    <w:rsid w:val="1BFFFABF"/>
    <w:rsid w:val="1C0CE52A"/>
    <w:rsid w:val="1C12369B"/>
    <w:rsid w:val="1C1DA708"/>
    <w:rsid w:val="1C203892"/>
    <w:rsid w:val="1C243757"/>
    <w:rsid w:val="1C3AB75D"/>
    <w:rsid w:val="1C71ABFF"/>
    <w:rsid w:val="1C7F0783"/>
    <w:rsid w:val="1C815F65"/>
    <w:rsid w:val="1C8C87D1"/>
    <w:rsid w:val="1C8D450D"/>
    <w:rsid w:val="1C915246"/>
    <w:rsid w:val="1C9BFDF4"/>
    <w:rsid w:val="1CACF18D"/>
    <w:rsid w:val="1CB28BE4"/>
    <w:rsid w:val="1CB53F92"/>
    <w:rsid w:val="1CC12149"/>
    <w:rsid w:val="1CD4AC69"/>
    <w:rsid w:val="1CE4DB1A"/>
    <w:rsid w:val="1CFC695A"/>
    <w:rsid w:val="1CFDC84F"/>
    <w:rsid w:val="1D00DE3F"/>
    <w:rsid w:val="1D0188AF"/>
    <w:rsid w:val="1D10A1D4"/>
    <w:rsid w:val="1D2A8938"/>
    <w:rsid w:val="1D4570DE"/>
    <w:rsid w:val="1D47009B"/>
    <w:rsid w:val="1D4D375A"/>
    <w:rsid w:val="1D57708F"/>
    <w:rsid w:val="1D5B964B"/>
    <w:rsid w:val="1D687AB3"/>
    <w:rsid w:val="1D730581"/>
    <w:rsid w:val="1D865B1E"/>
    <w:rsid w:val="1D919794"/>
    <w:rsid w:val="1D920ECA"/>
    <w:rsid w:val="1DB7317A"/>
    <w:rsid w:val="1DBBB793"/>
    <w:rsid w:val="1DC0C84A"/>
    <w:rsid w:val="1DC2140A"/>
    <w:rsid w:val="1DC374D0"/>
    <w:rsid w:val="1DD7AD78"/>
    <w:rsid w:val="1DE43FF7"/>
    <w:rsid w:val="1DE4E4DD"/>
    <w:rsid w:val="1DE8BA43"/>
    <w:rsid w:val="1DF0F588"/>
    <w:rsid w:val="1E0D1728"/>
    <w:rsid w:val="1E3BA691"/>
    <w:rsid w:val="1E3EBE08"/>
    <w:rsid w:val="1E4A089B"/>
    <w:rsid w:val="1E4E0AFD"/>
    <w:rsid w:val="1E69CC43"/>
    <w:rsid w:val="1E6D7CDA"/>
    <w:rsid w:val="1E6E782A"/>
    <w:rsid w:val="1E720AAC"/>
    <w:rsid w:val="1E8B1DE1"/>
    <w:rsid w:val="1E9E9E3C"/>
    <w:rsid w:val="1EA95DB2"/>
    <w:rsid w:val="1EB4C864"/>
    <w:rsid w:val="1EC78371"/>
    <w:rsid w:val="1ED55F55"/>
    <w:rsid w:val="1ED58272"/>
    <w:rsid w:val="1EE662B2"/>
    <w:rsid w:val="1EEB3CFC"/>
    <w:rsid w:val="1F023D04"/>
    <w:rsid w:val="1F2959ED"/>
    <w:rsid w:val="1F296CD7"/>
    <w:rsid w:val="1F32DBA4"/>
    <w:rsid w:val="1F3DCE18"/>
    <w:rsid w:val="1F52B9E8"/>
    <w:rsid w:val="1F5B7453"/>
    <w:rsid w:val="1F81D9FC"/>
    <w:rsid w:val="1F85DFE0"/>
    <w:rsid w:val="1F8B911F"/>
    <w:rsid w:val="1F8F291C"/>
    <w:rsid w:val="1F9FEE12"/>
    <w:rsid w:val="1FA01A1E"/>
    <w:rsid w:val="1FA177CD"/>
    <w:rsid w:val="1FB55E86"/>
    <w:rsid w:val="1FD85C40"/>
    <w:rsid w:val="1FE7AC6E"/>
    <w:rsid w:val="1FF0A95B"/>
    <w:rsid w:val="1FFA7BC1"/>
    <w:rsid w:val="20143AB1"/>
    <w:rsid w:val="201F8BD3"/>
    <w:rsid w:val="202139B2"/>
    <w:rsid w:val="20213F03"/>
    <w:rsid w:val="2034B322"/>
    <w:rsid w:val="203B9199"/>
    <w:rsid w:val="204F0133"/>
    <w:rsid w:val="2051A196"/>
    <w:rsid w:val="2052E8F6"/>
    <w:rsid w:val="205EF4B1"/>
    <w:rsid w:val="205FBF1F"/>
    <w:rsid w:val="20621E67"/>
    <w:rsid w:val="206F5363"/>
    <w:rsid w:val="207D98BE"/>
    <w:rsid w:val="2094B597"/>
    <w:rsid w:val="209D05B3"/>
    <w:rsid w:val="20A07BA5"/>
    <w:rsid w:val="20AB7C87"/>
    <w:rsid w:val="20B11B95"/>
    <w:rsid w:val="20D226C7"/>
    <w:rsid w:val="20D60213"/>
    <w:rsid w:val="20EC6168"/>
    <w:rsid w:val="20F239C8"/>
    <w:rsid w:val="20F99086"/>
    <w:rsid w:val="210E0B3E"/>
    <w:rsid w:val="213C650C"/>
    <w:rsid w:val="2142981A"/>
    <w:rsid w:val="21640C51"/>
    <w:rsid w:val="21641D0D"/>
    <w:rsid w:val="2174E955"/>
    <w:rsid w:val="217D8E34"/>
    <w:rsid w:val="2193F50D"/>
    <w:rsid w:val="21982BED"/>
    <w:rsid w:val="219DD38D"/>
    <w:rsid w:val="21A8F057"/>
    <w:rsid w:val="21C7149D"/>
    <w:rsid w:val="21CF9CAD"/>
    <w:rsid w:val="21D20FBD"/>
    <w:rsid w:val="21E46AB6"/>
    <w:rsid w:val="21EF3023"/>
    <w:rsid w:val="21FAE87D"/>
    <w:rsid w:val="21FE8329"/>
    <w:rsid w:val="21FFC7D8"/>
    <w:rsid w:val="2212851A"/>
    <w:rsid w:val="22160158"/>
    <w:rsid w:val="221D32B0"/>
    <w:rsid w:val="2228571C"/>
    <w:rsid w:val="2230401C"/>
    <w:rsid w:val="2236495B"/>
    <w:rsid w:val="22545C28"/>
    <w:rsid w:val="225C36CE"/>
    <w:rsid w:val="22605CBC"/>
    <w:rsid w:val="22867C7A"/>
    <w:rsid w:val="228CEBF5"/>
    <w:rsid w:val="22A49C67"/>
    <w:rsid w:val="22B54D5A"/>
    <w:rsid w:val="22B9D576"/>
    <w:rsid w:val="22C5044A"/>
    <w:rsid w:val="22C94FC4"/>
    <w:rsid w:val="22D0F877"/>
    <w:rsid w:val="22D1C69A"/>
    <w:rsid w:val="22D65244"/>
    <w:rsid w:val="22D80B54"/>
    <w:rsid w:val="22E4BEE7"/>
    <w:rsid w:val="22EA8188"/>
    <w:rsid w:val="2301F208"/>
    <w:rsid w:val="23050DCD"/>
    <w:rsid w:val="231923B4"/>
    <w:rsid w:val="2326A189"/>
    <w:rsid w:val="2327F7D5"/>
    <w:rsid w:val="232A006E"/>
    <w:rsid w:val="232F4429"/>
    <w:rsid w:val="23382A33"/>
    <w:rsid w:val="234ED3ED"/>
    <w:rsid w:val="2366DB3F"/>
    <w:rsid w:val="237B2FD8"/>
    <w:rsid w:val="238C7EBA"/>
    <w:rsid w:val="23C74882"/>
    <w:rsid w:val="23CCF76F"/>
    <w:rsid w:val="23DDD5CA"/>
    <w:rsid w:val="23F47A78"/>
    <w:rsid w:val="2411F58F"/>
    <w:rsid w:val="24158E97"/>
    <w:rsid w:val="241DC9CD"/>
    <w:rsid w:val="2429C217"/>
    <w:rsid w:val="242D2D29"/>
    <w:rsid w:val="2442EA74"/>
    <w:rsid w:val="2449BA1D"/>
    <w:rsid w:val="2457667E"/>
    <w:rsid w:val="24595696"/>
    <w:rsid w:val="245CD221"/>
    <w:rsid w:val="246C7D2E"/>
    <w:rsid w:val="24732797"/>
    <w:rsid w:val="24735F35"/>
    <w:rsid w:val="24878F4B"/>
    <w:rsid w:val="248C9088"/>
    <w:rsid w:val="24A4C338"/>
    <w:rsid w:val="24ACB845"/>
    <w:rsid w:val="24B01A85"/>
    <w:rsid w:val="24BB4370"/>
    <w:rsid w:val="24BC1D15"/>
    <w:rsid w:val="24BCE19B"/>
    <w:rsid w:val="24E9DA8D"/>
    <w:rsid w:val="24ED412C"/>
    <w:rsid w:val="251B5EC8"/>
    <w:rsid w:val="2527F82F"/>
    <w:rsid w:val="254D646B"/>
    <w:rsid w:val="254FB823"/>
    <w:rsid w:val="255DFB1A"/>
    <w:rsid w:val="256642AF"/>
    <w:rsid w:val="256883D0"/>
    <w:rsid w:val="258B588C"/>
    <w:rsid w:val="259F43B6"/>
    <w:rsid w:val="25A3F17E"/>
    <w:rsid w:val="25A8BD83"/>
    <w:rsid w:val="25B57890"/>
    <w:rsid w:val="25B989AF"/>
    <w:rsid w:val="25C8FD8A"/>
    <w:rsid w:val="25D134F9"/>
    <w:rsid w:val="25FF524A"/>
    <w:rsid w:val="2604CE66"/>
    <w:rsid w:val="260E501D"/>
    <w:rsid w:val="261B7DD2"/>
    <w:rsid w:val="2621AB6B"/>
    <w:rsid w:val="2621B88B"/>
    <w:rsid w:val="2624B72D"/>
    <w:rsid w:val="2626255B"/>
    <w:rsid w:val="26338ADA"/>
    <w:rsid w:val="26378E30"/>
    <w:rsid w:val="26424E6E"/>
    <w:rsid w:val="2652BFF7"/>
    <w:rsid w:val="2658B877"/>
    <w:rsid w:val="2658EB48"/>
    <w:rsid w:val="2673F652"/>
    <w:rsid w:val="267B7480"/>
    <w:rsid w:val="2681F0CB"/>
    <w:rsid w:val="2690BFC5"/>
    <w:rsid w:val="2691D93C"/>
    <w:rsid w:val="2692E3AE"/>
    <w:rsid w:val="26947E8C"/>
    <w:rsid w:val="26AF6B4D"/>
    <w:rsid w:val="26B5A8D3"/>
    <w:rsid w:val="26B5BE5F"/>
    <w:rsid w:val="26D3BF12"/>
    <w:rsid w:val="26D65677"/>
    <w:rsid w:val="26DE0B0C"/>
    <w:rsid w:val="26E24B02"/>
    <w:rsid w:val="26ED17FE"/>
    <w:rsid w:val="26F24B87"/>
    <w:rsid w:val="26FA3CB1"/>
    <w:rsid w:val="2701751D"/>
    <w:rsid w:val="2702F289"/>
    <w:rsid w:val="270D1EB9"/>
    <w:rsid w:val="271A52E9"/>
    <w:rsid w:val="2720DE30"/>
    <w:rsid w:val="27264872"/>
    <w:rsid w:val="272C1B3A"/>
    <w:rsid w:val="272D55BD"/>
    <w:rsid w:val="272D78D9"/>
    <w:rsid w:val="272F5083"/>
    <w:rsid w:val="27438204"/>
    <w:rsid w:val="274BF415"/>
    <w:rsid w:val="275263CC"/>
    <w:rsid w:val="27612963"/>
    <w:rsid w:val="27743EF4"/>
    <w:rsid w:val="27761DA1"/>
    <w:rsid w:val="277DFEBD"/>
    <w:rsid w:val="27883C34"/>
    <w:rsid w:val="27937C3B"/>
    <w:rsid w:val="27BBB239"/>
    <w:rsid w:val="27D19465"/>
    <w:rsid w:val="27DB5A00"/>
    <w:rsid w:val="27DC7940"/>
    <w:rsid w:val="27EC3D26"/>
    <w:rsid w:val="27F1EB07"/>
    <w:rsid w:val="28269CAA"/>
    <w:rsid w:val="282E9656"/>
    <w:rsid w:val="284000C5"/>
    <w:rsid w:val="284AC673"/>
    <w:rsid w:val="285E5E40"/>
    <w:rsid w:val="2864E096"/>
    <w:rsid w:val="28828CAF"/>
    <w:rsid w:val="288C5EEE"/>
    <w:rsid w:val="28902D9A"/>
    <w:rsid w:val="289930D9"/>
    <w:rsid w:val="28A5CF4B"/>
    <w:rsid w:val="28ABF51D"/>
    <w:rsid w:val="28BFA5E3"/>
    <w:rsid w:val="28C2D7A9"/>
    <w:rsid w:val="28CF31F9"/>
    <w:rsid w:val="28DEEF64"/>
    <w:rsid w:val="28E113F8"/>
    <w:rsid w:val="28FA8B13"/>
    <w:rsid w:val="28FCDF09"/>
    <w:rsid w:val="29039F87"/>
    <w:rsid w:val="290B3C55"/>
    <w:rsid w:val="292871DE"/>
    <w:rsid w:val="293C5282"/>
    <w:rsid w:val="293DAF2B"/>
    <w:rsid w:val="2948EA54"/>
    <w:rsid w:val="29513F8E"/>
    <w:rsid w:val="2954B646"/>
    <w:rsid w:val="2954ECE5"/>
    <w:rsid w:val="2967B6A4"/>
    <w:rsid w:val="296FBB53"/>
    <w:rsid w:val="29772A61"/>
    <w:rsid w:val="298349A6"/>
    <w:rsid w:val="2984CC2A"/>
    <w:rsid w:val="299778F3"/>
    <w:rsid w:val="299B3F39"/>
    <w:rsid w:val="29B2F6F1"/>
    <w:rsid w:val="29B8A5B7"/>
    <w:rsid w:val="29BC2398"/>
    <w:rsid w:val="29BD28B7"/>
    <w:rsid w:val="29C79C53"/>
    <w:rsid w:val="29C800A4"/>
    <w:rsid w:val="29D128A4"/>
    <w:rsid w:val="29D8CA4B"/>
    <w:rsid w:val="29E95651"/>
    <w:rsid w:val="29EAC2A8"/>
    <w:rsid w:val="29FA72FE"/>
    <w:rsid w:val="2A034DBC"/>
    <w:rsid w:val="2A0D6FEE"/>
    <w:rsid w:val="2A17932A"/>
    <w:rsid w:val="2A1DF712"/>
    <w:rsid w:val="2A28EE05"/>
    <w:rsid w:val="2A2EB3B4"/>
    <w:rsid w:val="2A3D09FC"/>
    <w:rsid w:val="2A3F1261"/>
    <w:rsid w:val="2A59310D"/>
    <w:rsid w:val="2A5BE727"/>
    <w:rsid w:val="2A668369"/>
    <w:rsid w:val="2A6A3278"/>
    <w:rsid w:val="2A6AB8DD"/>
    <w:rsid w:val="2AB6E6BD"/>
    <w:rsid w:val="2ACB4621"/>
    <w:rsid w:val="2AD05203"/>
    <w:rsid w:val="2AD3DA33"/>
    <w:rsid w:val="2AD5A784"/>
    <w:rsid w:val="2AEA0700"/>
    <w:rsid w:val="2AF61E1B"/>
    <w:rsid w:val="2B15A6ED"/>
    <w:rsid w:val="2B2427B0"/>
    <w:rsid w:val="2B2A8C57"/>
    <w:rsid w:val="2B40B958"/>
    <w:rsid w:val="2B456783"/>
    <w:rsid w:val="2B596F82"/>
    <w:rsid w:val="2B5F5C8C"/>
    <w:rsid w:val="2B735F28"/>
    <w:rsid w:val="2B7BE088"/>
    <w:rsid w:val="2B897A80"/>
    <w:rsid w:val="2B9739B3"/>
    <w:rsid w:val="2B9F661E"/>
    <w:rsid w:val="2BBE9CF7"/>
    <w:rsid w:val="2BBED3FD"/>
    <w:rsid w:val="2BC1E621"/>
    <w:rsid w:val="2BD315FF"/>
    <w:rsid w:val="2BE4F2DA"/>
    <w:rsid w:val="2BE86304"/>
    <w:rsid w:val="2BEDC40C"/>
    <w:rsid w:val="2BF44DAA"/>
    <w:rsid w:val="2C07C7AF"/>
    <w:rsid w:val="2C2679E7"/>
    <w:rsid w:val="2C4AD162"/>
    <w:rsid w:val="2C525758"/>
    <w:rsid w:val="2C55CC3E"/>
    <w:rsid w:val="2C5ACCEA"/>
    <w:rsid w:val="2C61B87A"/>
    <w:rsid w:val="2C6B28BC"/>
    <w:rsid w:val="2C6C8FD3"/>
    <w:rsid w:val="2C74C9A1"/>
    <w:rsid w:val="2C7504EF"/>
    <w:rsid w:val="2C75F460"/>
    <w:rsid w:val="2C7DA1AD"/>
    <w:rsid w:val="2C8534D0"/>
    <w:rsid w:val="2C8C55C9"/>
    <w:rsid w:val="2C8F1E05"/>
    <w:rsid w:val="2C9E2A22"/>
    <w:rsid w:val="2C9FBA99"/>
    <w:rsid w:val="2CAB96D5"/>
    <w:rsid w:val="2CB23634"/>
    <w:rsid w:val="2CC72EAB"/>
    <w:rsid w:val="2CC8AFAE"/>
    <w:rsid w:val="2CCD1BE7"/>
    <w:rsid w:val="2CD73911"/>
    <w:rsid w:val="2CDF9E70"/>
    <w:rsid w:val="2CEA9FA4"/>
    <w:rsid w:val="2CF58741"/>
    <w:rsid w:val="2D109F17"/>
    <w:rsid w:val="2D17E470"/>
    <w:rsid w:val="2D1862CF"/>
    <w:rsid w:val="2D1D1477"/>
    <w:rsid w:val="2D271D5D"/>
    <w:rsid w:val="2D28FD2B"/>
    <w:rsid w:val="2D3213C0"/>
    <w:rsid w:val="2D383E8B"/>
    <w:rsid w:val="2D45AF4E"/>
    <w:rsid w:val="2D4C0819"/>
    <w:rsid w:val="2D59E7EE"/>
    <w:rsid w:val="2D5A6D58"/>
    <w:rsid w:val="2D6A413B"/>
    <w:rsid w:val="2D6C04DF"/>
    <w:rsid w:val="2D74F67B"/>
    <w:rsid w:val="2D7C150A"/>
    <w:rsid w:val="2D960C43"/>
    <w:rsid w:val="2D990F63"/>
    <w:rsid w:val="2D9B236F"/>
    <w:rsid w:val="2D9C3D19"/>
    <w:rsid w:val="2DA1D33A"/>
    <w:rsid w:val="2DAC615E"/>
    <w:rsid w:val="2DB143A5"/>
    <w:rsid w:val="2DB575D9"/>
    <w:rsid w:val="2DB8787B"/>
    <w:rsid w:val="2DC42FC5"/>
    <w:rsid w:val="2DE8F456"/>
    <w:rsid w:val="2E02D776"/>
    <w:rsid w:val="2E243980"/>
    <w:rsid w:val="2E37C658"/>
    <w:rsid w:val="2E3978A6"/>
    <w:rsid w:val="2E3B094A"/>
    <w:rsid w:val="2E3B50B1"/>
    <w:rsid w:val="2E41C2E7"/>
    <w:rsid w:val="2E444C51"/>
    <w:rsid w:val="2E455CCF"/>
    <w:rsid w:val="2E4FCA76"/>
    <w:rsid w:val="2E54F801"/>
    <w:rsid w:val="2E558659"/>
    <w:rsid w:val="2E572C5F"/>
    <w:rsid w:val="2E5C1763"/>
    <w:rsid w:val="2E8F4113"/>
    <w:rsid w:val="2E9B849F"/>
    <w:rsid w:val="2EA73BB8"/>
    <w:rsid w:val="2EB2D26A"/>
    <w:rsid w:val="2EB93ACB"/>
    <w:rsid w:val="2EBAAE1B"/>
    <w:rsid w:val="2EBB4042"/>
    <w:rsid w:val="2EC168F5"/>
    <w:rsid w:val="2ED990FD"/>
    <w:rsid w:val="2EFE2C7A"/>
    <w:rsid w:val="2EFF3871"/>
    <w:rsid w:val="2F08EF9A"/>
    <w:rsid w:val="2F09B7AF"/>
    <w:rsid w:val="2F1947C3"/>
    <w:rsid w:val="2F1EC555"/>
    <w:rsid w:val="2F20B06E"/>
    <w:rsid w:val="2F283E1A"/>
    <w:rsid w:val="2F2976C5"/>
    <w:rsid w:val="2F2FB302"/>
    <w:rsid w:val="2F31F788"/>
    <w:rsid w:val="2F3B37EB"/>
    <w:rsid w:val="2F3E4AE6"/>
    <w:rsid w:val="2F40EE4C"/>
    <w:rsid w:val="2F514B44"/>
    <w:rsid w:val="2F57EBBD"/>
    <w:rsid w:val="2F7F75FD"/>
    <w:rsid w:val="2F92884F"/>
    <w:rsid w:val="2F9D7E13"/>
    <w:rsid w:val="2F9F0242"/>
    <w:rsid w:val="2FA6CF43"/>
    <w:rsid w:val="2FB09440"/>
    <w:rsid w:val="2FC3CADC"/>
    <w:rsid w:val="2FC82B92"/>
    <w:rsid w:val="2FDAE3D5"/>
    <w:rsid w:val="2FDB7CA5"/>
    <w:rsid w:val="2FF3381D"/>
    <w:rsid w:val="2FF3CE0F"/>
    <w:rsid w:val="30092E69"/>
    <w:rsid w:val="300A80BD"/>
    <w:rsid w:val="300AC4EF"/>
    <w:rsid w:val="301831D0"/>
    <w:rsid w:val="302F8014"/>
    <w:rsid w:val="303464F1"/>
    <w:rsid w:val="3037BF08"/>
    <w:rsid w:val="30382E9D"/>
    <w:rsid w:val="304306D6"/>
    <w:rsid w:val="30440661"/>
    <w:rsid w:val="30503245"/>
    <w:rsid w:val="30564322"/>
    <w:rsid w:val="305C6557"/>
    <w:rsid w:val="3061B75A"/>
    <w:rsid w:val="3090AC72"/>
    <w:rsid w:val="309475E7"/>
    <w:rsid w:val="309773EE"/>
    <w:rsid w:val="30A69638"/>
    <w:rsid w:val="30A6F747"/>
    <w:rsid w:val="30AFAB3D"/>
    <w:rsid w:val="30C0849B"/>
    <w:rsid w:val="30C0C8AA"/>
    <w:rsid w:val="30D89AE3"/>
    <w:rsid w:val="30E3106C"/>
    <w:rsid w:val="30E5BB8E"/>
    <w:rsid w:val="3108D666"/>
    <w:rsid w:val="310A09C0"/>
    <w:rsid w:val="311371A4"/>
    <w:rsid w:val="311F7BB9"/>
    <w:rsid w:val="313581B9"/>
    <w:rsid w:val="3143891B"/>
    <w:rsid w:val="31559133"/>
    <w:rsid w:val="31753495"/>
    <w:rsid w:val="317B7318"/>
    <w:rsid w:val="317F5958"/>
    <w:rsid w:val="31B3C5E4"/>
    <w:rsid w:val="31C05555"/>
    <w:rsid w:val="31D52F0D"/>
    <w:rsid w:val="31EA732C"/>
    <w:rsid w:val="31EB501D"/>
    <w:rsid w:val="31ECC579"/>
    <w:rsid w:val="31F29A98"/>
    <w:rsid w:val="31F4B05E"/>
    <w:rsid w:val="3200DA54"/>
    <w:rsid w:val="32044173"/>
    <w:rsid w:val="32228E8E"/>
    <w:rsid w:val="323083A2"/>
    <w:rsid w:val="32332B45"/>
    <w:rsid w:val="323570EA"/>
    <w:rsid w:val="32479BC3"/>
    <w:rsid w:val="324B496C"/>
    <w:rsid w:val="3257B0B8"/>
    <w:rsid w:val="325FC121"/>
    <w:rsid w:val="32793ABD"/>
    <w:rsid w:val="3292809A"/>
    <w:rsid w:val="329E47D8"/>
    <w:rsid w:val="329FC18B"/>
    <w:rsid w:val="32A511FB"/>
    <w:rsid w:val="32C75577"/>
    <w:rsid w:val="32CB20A3"/>
    <w:rsid w:val="32D64899"/>
    <w:rsid w:val="32D91076"/>
    <w:rsid w:val="32DF597C"/>
    <w:rsid w:val="32EC9F8B"/>
    <w:rsid w:val="32F155E6"/>
    <w:rsid w:val="32F16194"/>
    <w:rsid w:val="32F47FF3"/>
    <w:rsid w:val="33082F58"/>
    <w:rsid w:val="330BEADE"/>
    <w:rsid w:val="3323C274"/>
    <w:rsid w:val="332B18A6"/>
    <w:rsid w:val="334AAB84"/>
    <w:rsid w:val="334AAF40"/>
    <w:rsid w:val="3352753D"/>
    <w:rsid w:val="3359D937"/>
    <w:rsid w:val="3367C3F4"/>
    <w:rsid w:val="338B2308"/>
    <w:rsid w:val="3397F0E6"/>
    <w:rsid w:val="339CCE19"/>
    <w:rsid w:val="33A6207B"/>
    <w:rsid w:val="33A7D73A"/>
    <w:rsid w:val="33A960C3"/>
    <w:rsid w:val="33D2C3B2"/>
    <w:rsid w:val="33D7384E"/>
    <w:rsid w:val="33FD6FF3"/>
    <w:rsid w:val="3408DCAF"/>
    <w:rsid w:val="34160DEB"/>
    <w:rsid w:val="342692FB"/>
    <w:rsid w:val="34373CE8"/>
    <w:rsid w:val="345BF5F2"/>
    <w:rsid w:val="345FA06F"/>
    <w:rsid w:val="3460DE23"/>
    <w:rsid w:val="346D177C"/>
    <w:rsid w:val="34702304"/>
    <w:rsid w:val="3473A874"/>
    <w:rsid w:val="348755FE"/>
    <w:rsid w:val="348827EE"/>
    <w:rsid w:val="349B06B9"/>
    <w:rsid w:val="34A84476"/>
    <w:rsid w:val="34A88C9F"/>
    <w:rsid w:val="34B1E67E"/>
    <w:rsid w:val="34BDBD35"/>
    <w:rsid w:val="34C91E3C"/>
    <w:rsid w:val="34DD0DB7"/>
    <w:rsid w:val="34EB0905"/>
    <w:rsid w:val="34F40EBA"/>
    <w:rsid w:val="34F5A998"/>
    <w:rsid w:val="34FE20F6"/>
    <w:rsid w:val="3503E8CB"/>
    <w:rsid w:val="350A713F"/>
    <w:rsid w:val="351640FD"/>
    <w:rsid w:val="351D9C2D"/>
    <w:rsid w:val="3525955C"/>
    <w:rsid w:val="354B5E97"/>
    <w:rsid w:val="354F6B7F"/>
    <w:rsid w:val="35671D85"/>
    <w:rsid w:val="3572C81C"/>
    <w:rsid w:val="357C0C6A"/>
    <w:rsid w:val="358AA242"/>
    <w:rsid w:val="35958198"/>
    <w:rsid w:val="35ABDBF1"/>
    <w:rsid w:val="35BB41C4"/>
    <w:rsid w:val="35E3BB56"/>
    <w:rsid w:val="35FB2D81"/>
    <w:rsid w:val="36058945"/>
    <w:rsid w:val="3616F0D5"/>
    <w:rsid w:val="3616FD89"/>
    <w:rsid w:val="36175246"/>
    <w:rsid w:val="363950BE"/>
    <w:rsid w:val="363F8DEE"/>
    <w:rsid w:val="36463577"/>
    <w:rsid w:val="365FA833"/>
    <w:rsid w:val="3666E69A"/>
    <w:rsid w:val="367182F5"/>
    <w:rsid w:val="367B6545"/>
    <w:rsid w:val="36825002"/>
    <w:rsid w:val="3689666B"/>
    <w:rsid w:val="368E394C"/>
    <w:rsid w:val="36907342"/>
    <w:rsid w:val="36C077F8"/>
    <w:rsid w:val="36C380EB"/>
    <w:rsid w:val="36D075B0"/>
    <w:rsid w:val="36D45C45"/>
    <w:rsid w:val="36DE8258"/>
    <w:rsid w:val="36E7BD1D"/>
    <w:rsid w:val="36EA136B"/>
    <w:rsid w:val="36EBE4F6"/>
    <w:rsid w:val="36EBF6CA"/>
    <w:rsid w:val="36EE5B6E"/>
    <w:rsid w:val="36EF713B"/>
    <w:rsid w:val="36FC8EB0"/>
    <w:rsid w:val="36FD0D90"/>
    <w:rsid w:val="3705827B"/>
    <w:rsid w:val="370FD8AC"/>
    <w:rsid w:val="3713AA1A"/>
    <w:rsid w:val="3721FBC2"/>
    <w:rsid w:val="37487817"/>
    <w:rsid w:val="377050D5"/>
    <w:rsid w:val="378C95AC"/>
    <w:rsid w:val="3791AA80"/>
    <w:rsid w:val="37A0A651"/>
    <w:rsid w:val="37B65809"/>
    <w:rsid w:val="37BB86F1"/>
    <w:rsid w:val="37CD5221"/>
    <w:rsid w:val="37F11581"/>
    <w:rsid w:val="37FA8A90"/>
    <w:rsid w:val="37FAE03A"/>
    <w:rsid w:val="37FE287D"/>
    <w:rsid w:val="3802B6FB"/>
    <w:rsid w:val="382439A6"/>
    <w:rsid w:val="383AC7D9"/>
    <w:rsid w:val="3846272A"/>
    <w:rsid w:val="3885E3CC"/>
    <w:rsid w:val="388D6D25"/>
    <w:rsid w:val="388F5470"/>
    <w:rsid w:val="3893440B"/>
    <w:rsid w:val="38ADEB0F"/>
    <w:rsid w:val="38B891B7"/>
    <w:rsid w:val="38BC106C"/>
    <w:rsid w:val="38BD79B0"/>
    <w:rsid w:val="38BF2727"/>
    <w:rsid w:val="38CEE246"/>
    <w:rsid w:val="38D926A4"/>
    <w:rsid w:val="38E87C41"/>
    <w:rsid w:val="38FF07EE"/>
    <w:rsid w:val="390F832E"/>
    <w:rsid w:val="3915B0DB"/>
    <w:rsid w:val="391E0117"/>
    <w:rsid w:val="392145CD"/>
    <w:rsid w:val="3924BC5C"/>
    <w:rsid w:val="3941E380"/>
    <w:rsid w:val="395517FA"/>
    <w:rsid w:val="396AC4BB"/>
    <w:rsid w:val="39787CD8"/>
    <w:rsid w:val="397B7EB7"/>
    <w:rsid w:val="398538DD"/>
    <w:rsid w:val="3997FC5B"/>
    <w:rsid w:val="399CA318"/>
    <w:rsid w:val="399D7DA9"/>
    <w:rsid w:val="39B03DD1"/>
    <w:rsid w:val="39BE87D3"/>
    <w:rsid w:val="39C77FDD"/>
    <w:rsid w:val="39EB0E73"/>
    <w:rsid w:val="39FB32F2"/>
    <w:rsid w:val="3A20EC74"/>
    <w:rsid w:val="3A2F1648"/>
    <w:rsid w:val="3A367FF1"/>
    <w:rsid w:val="3A36AF3F"/>
    <w:rsid w:val="3A3D491F"/>
    <w:rsid w:val="3A445360"/>
    <w:rsid w:val="3A55A6C6"/>
    <w:rsid w:val="3A599C84"/>
    <w:rsid w:val="3A7AD084"/>
    <w:rsid w:val="3A8754E2"/>
    <w:rsid w:val="3AA29E4D"/>
    <w:rsid w:val="3AA2E16B"/>
    <w:rsid w:val="3AB8EDE2"/>
    <w:rsid w:val="3AC00B70"/>
    <w:rsid w:val="3AC23B35"/>
    <w:rsid w:val="3AC32CD3"/>
    <w:rsid w:val="3AC778D6"/>
    <w:rsid w:val="3AC98929"/>
    <w:rsid w:val="3ACCD398"/>
    <w:rsid w:val="3AD81B88"/>
    <w:rsid w:val="3AE6A96A"/>
    <w:rsid w:val="3B186502"/>
    <w:rsid w:val="3B1F7214"/>
    <w:rsid w:val="3B227291"/>
    <w:rsid w:val="3B2AB89E"/>
    <w:rsid w:val="3B305EF7"/>
    <w:rsid w:val="3B57AFA5"/>
    <w:rsid w:val="3B6C4594"/>
    <w:rsid w:val="3B6F39D3"/>
    <w:rsid w:val="3B727FB3"/>
    <w:rsid w:val="3B74521F"/>
    <w:rsid w:val="3B7CD1F0"/>
    <w:rsid w:val="3B9009B2"/>
    <w:rsid w:val="3B915572"/>
    <w:rsid w:val="3B9F156B"/>
    <w:rsid w:val="3BA7F995"/>
    <w:rsid w:val="3BAE8944"/>
    <w:rsid w:val="3BBFC733"/>
    <w:rsid w:val="3BC20308"/>
    <w:rsid w:val="3BC2BC8D"/>
    <w:rsid w:val="3BE2EF94"/>
    <w:rsid w:val="3BE8A68E"/>
    <w:rsid w:val="3BEFD6EC"/>
    <w:rsid w:val="3BF3696E"/>
    <w:rsid w:val="3BF66C71"/>
    <w:rsid w:val="3BFAC732"/>
    <w:rsid w:val="3BFC878C"/>
    <w:rsid w:val="3C07DFC8"/>
    <w:rsid w:val="3C11C626"/>
    <w:rsid w:val="3C152EDA"/>
    <w:rsid w:val="3C1CFD86"/>
    <w:rsid w:val="3C3670E1"/>
    <w:rsid w:val="3C39D562"/>
    <w:rsid w:val="3C3A21F2"/>
    <w:rsid w:val="3C3FBE32"/>
    <w:rsid w:val="3C47ABB8"/>
    <w:rsid w:val="3C5E3225"/>
    <w:rsid w:val="3C6B0DEE"/>
    <w:rsid w:val="3C8E8A7A"/>
    <w:rsid w:val="3C91E649"/>
    <w:rsid w:val="3CAAC12B"/>
    <w:rsid w:val="3CAECF72"/>
    <w:rsid w:val="3CB4EF7D"/>
    <w:rsid w:val="3CBF2CDA"/>
    <w:rsid w:val="3CC4EEED"/>
    <w:rsid w:val="3CCEE9B7"/>
    <w:rsid w:val="3CF13E55"/>
    <w:rsid w:val="3D01B95B"/>
    <w:rsid w:val="3D03969B"/>
    <w:rsid w:val="3D0F4AC1"/>
    <w:rsid w:val="3D24757A"/>
    <w:rsid w:val="3D34674B"/>
    <w:rsid w:val="3D377D34"/>
    <w:rsid w:val="3D578F82"/>
    <w:rsid w:val="3D74E9E1"/>
    <w:rsid w:val="3D7538B9"/>
    <w:rsid w:val="3D806914"/>
    <w:rsid w:val="3D83975B"/>
    <w:rsid w:val="3D8E4DF7"/>
    <w:rsid w:val="3D940CB5"/>
    <w:rsid w:val="3D9E4563"/>
    <w:rsid w:val="3D9FD956"/>
    <w:rsid w:val="3DBFFCB7"/>
    <w:rsid w:val="3DD1F644"/>
    <w:rsid w:val="3E02BDA3"/>
    <w:rsid w:val="3E0586A5"/>
    <w:rsid w:val="3E0DEF97"/>
    <w:rsid w:val="3E13C129"/>
    <w:rsid w:val="3E1BC477"/>
    <w:rsid w:val="3E260415"/>
    <w:rsid w:val="3E36816A"/>
    <w:rsid w:val="3E3991AC"/>
    <w:rsid w:val="3E3AF27B"/>
    <w:rsid w:val="3E546329"/>
    <w:rsid w:val="3E6C6043"/>
    <w:rsid w:val="3E731144"/>
    <w:rsid w:val="3E777793"/>
    <w:rsid w:val="3EAD3CE7"/>
    <w:rsid w:val="3EAFEC25"/>
    <w:rsid w:val="3EC634FF"/>
    <w:rsid w:val="3EE2AC0B"/>
    <w:rsid w:val="3EECEBC5"/>
    <w:rsid w:val="3EF51830"/>
    <w:rsid w:val="3F031418"/>
    <w:rsid w:val="3F144F09"/>
    <w:rsid w:val="3F17054D"/>
    <w:rsid w:val="3F18B8D2"/>
    <w:rsid w:val="3F18C172"/>
    <w:rsid w:val="3F36B12D"/>
    <w:rsid w:val="3F3AA4EC"/>
    <w:rsid w:val="3F553E6F"/>
    <w:rsid w:val="3F60E1EC"/>
    <w:rsid w:val="3F63FE26"/>
    <w:rsid w:val="3F6710BE"/>
    <w:rsid w:val="3F6C8B00"/>
    <w:rsid w:val="3F79269E"/>
    <w:rsid w:val="3F79A94A"/>
    <w:rsid w:val="3F8015DC"/>
    <w:rsid w:val="3F9BD60B"/>
    <w:rsid w:val="3FBF3BA2"/>
    <w:rsid w:val="3FC28EF9"/>
    <w:rsid w:val="3FCADE8C"/>
    <w:rsid w:val="3FDB2536"/>
    <w:rsid w:val="3FE519BF"/>
    <w:rsid w:val="3FE6AC21"/>
    <w:rsid w:val="3FF59B26"/>
    <w:rsid w:val="4016A050"/>
    <w:rsid w:val="401AAD99"/>
    <w:rsid w:val="402DE800"/>
    <w:rsid w:val="40383E0D"/>
    <w:rsid w:val="403C59F9"/>
    <w:rsid w:val="40423465"/>
    <w:rsid w:val="404EEA1C"/>
    <w:rsid w:val="40599C12"/>
    <w:rsid w:val="4059BAEC"/>
    <w:rsid w:val="40656055"/>
    <w:rsid w:val="406BAE30"/>
    <w:rsid w:val="407F0434"/>
    <w:rsid w:val="4083EDA6"/>
    <w:rsid w:val="4091D0F1"/>
    <w:rsid w:val="40B2F627"/>
    <w:rsid w:val="40BAD0D3"/>
    <w:rsid w:val="40BEDB70"/>
    <w:rsid w:val="40BF12A5"/>
    <w:rsid w:val="40E0C0C6"/>
    <w:rsid w:val="40E664F4"/>
    <w:rsid w:val="40F6E677"/>
    <w:rsid w:val="40F7854C"/>
    <w:rsid w:val="410E478C"/>
    <w:rsid w:val="41111048"/>
    <w:rsid w:val="411CC737"/>
    <w:rsid w:val="411F49E0"/>
    <w:rsid w:val="4122450F"/>
    <w:rsid w:val="4138FE39"/>
    <w:rsid w:val="414012E0"/>
    <w:rsid w:val="41403E1C"/>
    <w:rsid w:val="41588988"/>
    <w:rsid w:val="415A72E2"/>
    <w:rsid w:val="4169A9CE"/>
    <w:rsid w:val="416DA2A3"/>
    <w:rsid w:val="419A932F"/>
    <w:rsid w:val="41A7E822"/>
    <w:rsid w:val="41A8F586"/>
    <w:rsid w:val="41AD199C"/>
    <w:rsid w:val="41AF0325"/>
    <w:rsid w:val="41B1F38F"/>
    <w:rsid w:val="41D14C12"/>
    <w:rsid w:val="41D652B4"/>
    <w:rsid w:val="41E0D799"/>
    <w:rsid w:val="41E9844C"/>
    <w:rsid w:val="41ED7503"/>
    <w:rsid w:val="41F1C026"/>
    <w:rsid w:val="41FC7C6A"/>
    <w:rsid w:val="421888A6"/>
    <w:rsid w:val="42282BDD"/>
    <w:rsid w:val="422CBC46"/>
    <w:rsid w:val="42317947"/>
    <w:rsid w:val="42392847"/>
    <w:rsid w:val="42703977"/>
    <w:rsid w:val="427A0C52"/>
    <w:rsid w:val="427A312F"/>
    <w:rsid w:val="42858923"/>
    <w:rsid w:val="4287609E"/>
    <w:rsid w:val="42A4F093"/>
    <w:rsid w:val="42A78430"/>
    <w:rsid w:val="42A7E191"/>
    <w:rsid w:val="42A8FE73"/>
    <w:rsid w:val="42AC1090"/>
    <w:rsid w:val="42AC5DFF"/>
    <w:rsid w:val="42C91999"/>
    <w:rsid w:val="42D570D4"/>
    <w:rsid w:val="42E18CDE"/>
    <w:rsid w:val="42F9B9CA"/>
    <w:rsid w:val="43104FBC"/>
    <w:rsid w:val="431A2613"/>
    <w:rsid w:val="4349EA39"/>
    <w:rsid w:val="43505B06"/>
    <w:rsid w:val="4352085C"/>
    <w:rsid w:val="435ABED4"/>
    <w:rsid w:val="4360C6C4"/>
    <w:rsid w:val="436ADE37"/>
    <w:rsid w:val="43816ABA"/>
    <w:rsid w:val="43D86055"/>
    <w:rsid w:val="43E5C577"/>
    <w:rsid w:val="43E6552A"/>
    <w:rsid w:val="43EF0A9D"/>
    <w:rsid w:val="43FE2A06"/>
    <w:rsid w:val="4405C8E1"/>
    <w:rsid w:val="440EFA5C"/>
    <w:rsid w:val="441FEE68"/>
    <w:rsid w:val="4435952D"/>
    <w:rsid w:val="443A0C21"/>
    <w:rsid w:val="444AAF6D"/>
    <w:rsid w:val="44706AF1"/>
    <w:rsid w:val="4474D686"/>
    <w:rsid w:val="4481CB04"/>
    <w:rsid w:val="4484C479"/>
    <w:rsid w:val="44896E77"/>
    <w:rsid w:val="448B64D7"/>
    <w:rsid w:val="44918D58"/>
    <w:rsid w:val="44CB061C"/>
    <w:rsid w:val="44F83CEA"/>
    <w:rsid w:val="44FC38F9"/>
    <w:rsid w:val="44FD7AB7"/>
    <w:rsid w:val="4530FE03"/>
    <w:rsid w:val="453409D7"/>
    <w:rsid w:val="454AC919"/>
    <w:rsid w:val="454C6E33"/>
    <w:rsid w:val="455F7E56"/>
    <w:rsid w:val="457D8A4B"/>
    <w:rsid w:val="457F4F36"/>
    <w:rsid w:val="458B04C3"/>
    <w:rsid w:val="45933DD0"/>
    <w:rsid w:val="45AD6657"/>
    <w:rsid w:val="45C059A6"/>
    <w:rsid w:val="45C08C0A"/>
    <w:rsid w:val="45C44869"/>
    <w:rsid w:val="45E6A078"/>
    <w:rsid w:val="45E7EDC5"/>
    <w:rsid w:val="45E80E66"/>
    <w:rsid w:val="45EE8DFE"/>
    <w:rsid w:val="45F05A18"/>
    <w:rsid w:val="45FF9055"/>
    <w:rsid w:val="4610F9A4"/>
    <w:rsid w:val="461ABFD4"/>
    <w:rsid w:val="461BB870"/>
    <w:rsid w:val="461CA231"/>
    <w:rsid w:val="462A04B5"/>
    <w:rsid w:val="462D5DB9"/>
    <w:rsid w:val="463B44AD"/>
    <w:rsid w:val="463DA804"/>
    <w:rsid w:val="464C777C"/>
    <w:rsid w:val="4658AB64"/>
    <w:rsid w:val="465BA056"/>
    <w:rsid w:val="46683C18"/>
    <w:rsid w:val="4669F90C"/>
    <w:rsid w:val="466E0931"/>
    <w:rsid w:val="46905E5C"/>
    <w:rsid w:val="4698095A"/>
    <w:rsid w:val="469C1C89"/>
    <w:rsid w:val="46A5524C"/>
    <w:rsid w:val="46D29370"/>
    <w:rsid w:val="46E353AC"/>
    <w:rsid w:val="46E6FF5A"/>
    <w:rsid w:val="4702941F"/>
    <w:rsid w:val="47077232"/>
    <w:rsid w:val="4711BC55"/>
    <w:rsid w:val="47132E1D"/>
    <w:rsid w:val="4713E793"/>
    <w:rsid w:val="4718EA72"/>
    <w:rsid w:val="47195AAC"/>
    <w:rsid w:val="473A5E3E"/>
    <w:rsid w:val="47465DE0"/>
    <w:rsid w:val="47484737"/>
    <w:rsid w:val="475D0EDE"/>
    <w:rsid w:val="4771244A"/>
    <w:rsid w:val="4778BC83"/>
    <w:rsid w:val="47875E6F"/>
    <w:rsid w:val="478A5E5F"/>
    <w:rsid w:val="4791FD00"/>
    <w:rsid w:val="47945D90"/>
    <w:rsid w:val="4795EE77"/>
    <w:rsid w:val="47A34D41"/>
    <w:rsid w:val="47BA241A"/>
    <w:rsid w:val="47BE7F0C"/>
    <w:rsid w:val="47CE6B97"/>
    <w:rsid w:val="47DBCFB1"/>
    <w:rsid w:val="47EC5871"/>
    <w:rsid w:val="47EDC658"/>
    <w:rsid w:val="47EE870D"/>
    <w:rsid w:val="48001728"/>
    <w:rsid w:val="480686FA"/>
    <w:rsid w:val="48099D15"/>
    <w:rsid w:val="481BD40B"/>
    <w:rsid w:val="482E2FF7"/>
    <w:rsid w:val="483979C4"/>
    <w:rsid w:val="48426B24"/>
    <w:rsid w:val="48535719"/>
    <w:rsid w:val="48553287"/>
    <w:rsid w:val="4856B01D"/>
    <w:rsid w:val="4861235B"/>
    <w:rsid w:val="486FBE1C"/>
    <w:rsid w:val="48704AFC"/>
    <w:rsid w:val="487F9DDC"/>
    <w:rsid w:val="489C5EFA"/>
    <w:rsid w:val="48A34293"/>
    <w:rsid w:val="48AB3599"/>
    <w:rsid w:val="48B3231F"/>
    <w:rsid w:val="48BF29DF"/>
    <w:rsid w:val="48D14791"/>
    <w:rsid w:val="48DACE44"/>
    <w:rsid w:val="48DE0A28"/>
    <w:rsid w:val="48E76B1C"/>
    <w:rsid w:val="48E7EBAC"/>
    <w:rsid w:val="48F7475D"/>
    <w:rsid w:val="48F8DF3F"/>
    <w:rsid w:val="48F9A9A3"/>
    <w:rsid w:val="48FB6487"/>
    <w:rsid w:val="48FB6B02"/>
    <w:rsid w:val="49040A00"/>
    <w:rsid w:val="490BB98D"/>
    <w:rsid w:val="4918586A"/>
    <w:rsid w:val="4921E421"/>
    <w:rsid w:val="49293414"/>
    <w:rsid w:val="4929DFA7"/>
    <w:rsid w:val="49301A16"/>
    <w:rsid w:val="4934062D"/>
    <w:rsid w:val="493AB31D"/>
    <w:rsid w:val="493B1B47"/>
    <w:rsid w:val="4950469A"/>
    <w:rsid w:val="495CC841"/>
    <w:rsid w:val="4969F6BF"/>
    <w:rsid w:val="496A0EE7"/>
    <w:rsid w:val="49A1B303"/>
    <w:rsid w:val="49A336EA"/>
    <w:rsid w:val="49A84153"/>
    <w:rsid w:val="49B1F350"/>
    <w:rsid w:val="49BA024C"/>
    <w:rsid w:val="49CD0C32"/>
    <w:rsid w:val="49CE3C2E"/>
    <w:rsid w:val="49D076ED"/>
    <w:rsid w:val="49D54A25"/>
    <w:rsid w:val="49E69D30"/>
    <w:rsid w:val="49EF277A"/>
    <w:rsid w:val="49FD7AD4"/>
    <w:rsid w:val="49FF7B71"/>
    <w:rsid w:val="4A1471AF"/>
    <w:rsid w:val="4A2DE867"/>
    <w:rsid w:val="4A4139CD"/>
    <w:rsid w:val="4A4C53E9"/>
    <w:rsid w:val="4A4DB282"/>
    <w:rsid w:val="4A5D4B37"/>
    <w:rsid w:val="4A750B2E"/>
    <w:rsid w:val="4A784BB2"/>
    <w:rsid w:val="4A833B7D"/>
    <w:rsid w:val="4A90D6DC"/>
    <w:rsid w:val="4AA0E48A"/>
    <w:rsid w:val="4ABBB438"/>
    <w:rsid w:val="4AE67A48"/>
    <w:rsid w:val="4AE7D2EB"/>
    <w:rsid w:val="4AED05E1"/>
    <w:rsid w:val="4B01FF77"/>
    <w:rsid w:val="4B039F35"/>
    <w:rsid w:val="4B09C0D1"/>
    <w:rsid w:val="4B113042"/>
    <w:rsid w:val="4B12CB0E"/>
    <w:rsid w:val="4B1DEBE8"/>
    <w:rsid w:val="4B2B9AEA"/>
    <w:rsid w:val="4B4B3519"/>
    <w:rsid w:val="4B4F907B"/>
    <w:rsid w:val="4B69D40F"/>
    <w:rsid w:val="4B70D739"/>
    <w:rsid w:val="4B728BAC"/>
    <w:rsid w:val="4B7F4A19"/>
    <w:rsid w:val="4B8BB409"/>
    <w:rsid w:val="4B9AEF2C"/>
    <w:rsid w:val="4B9CA6C6"/>
    <w:rsid w:val="4BBE96B6"/>
    <w:rsid w:val="4BC5F956"/>
    <w:rsid w:val="4BD90E38"/>
    <w:rsid w:val="4C15CBAD"/>
    <w:rsid w:val="4C287FBD"/>
    <w:rsid w:val="4C3B7786"/>
    <w:rsid w:val="4C46E42C"/>
    <w:rsid w:val="4C4FF92C"/>
    <w:rsid w:val="4CA68C27"/>
    <w:rsid w:val="4CB9BC49"/>
    <w:rsid w:val="4CCFCE29"/>
    <w:rsid w:val="4CD3B0A1"/>
    <w:rsid w:val="4CDA058B"/>
    <w:rsid w:val="4D121204"/>
    <w:rsid w:val="4D28A3AA"/>
    <w:rsid w:val="4D35B1AD"/>
    <w:rsid w:val="4D3BB626"/>
    <w:rsid w:val="4D40972A"/>
    <w:rsid w:val="4D61BA20"/>
    <w:rsid w:val="4D691601"/>
    <w:rsid w:val="4D74DE99"/>
    <w:rsid w:val="4D75D6C5"/>
    <w:rsid w:val="4D8048C3"/>
    <w:rsid w:val="4D807C34"/>
    <w:rsid w:val="4DC20CF8"/>
    <w:rsid w:val="4DCED5AA"/>
    <w:rsid w:val="4DD30107"/>
    <w:rsid w:val="4DD72454"/>
    <w:rsid w:val="4DE24FE6"/>
    <w:rsid w:val="4DE7F3B1"/>
    <w:rsid w:val="4DFCBA1B"/>
    <w:rsid w:val="4E0485E3"/>
    <w:rsid w:val="4E064B50"/>
    <w:rsid w:val="4E0A9353"/>
    <w:rsid w:val="4E2AED08"/>
    <w:rsid w:val="4E2FCDDA"/>
    <w:rsid w:val="4E3429E0"/>
    <w:rsid w:val="4E3DFA74"/>
    <w:rsid w:val="4E4EF7E2"/>
    <w:rsid w:val="4E4FD633"/>
    <w:rsid w:val="4E528C44"/>
    <w:rsid w:val="4E6AC472"/>
    <w:rsid w:val="4E745DD0"/>
    <w:rsid w:val="4E746EC6"/>
    <w:rsid w:val="4E78F991"/>
    <w:rsid w:val="4E856473"/>
    <w:rsid w:val="4E857D5E"/>
    <w:rsid w:val="4EA03A88"/>
    <w:rsid w:val="4EA174D1"/>
    <w:rsid w:val="4EA2FA78"/>
    <w:rsid w:val="4EA78C78"/>
    <w:rsid w:val="4EC5A5CB"/>
    <w:rsid w:val="4ED43E96"/>
    <w:rsid w:val="4EDBA1B3"/>
    <w:rsid w:val="4EDBDD01"/>
    <w:rsid w:val="4EDDFA7B"/>
    <w:rsid w:val="4EE91F1B"/>
    <w:rsid w:val="4EF6CE62"/>
    <w:rsid w:val="4F114A76"/>
    <w:rsid w:val="4F12CA83"/>
    <w:rsid w:val="4F1336A0"/>
    <w:rsid w:val="4F14AAF0"/>
    <w:rsid w:val="4F18718C"/>
    <w:rsid w:val="4F246DF4"/>
    <w:rsid w:val="4F29112B"/>
    <w:rsid w:val="4F39660E"/>
    <w:rsid w:val="4F4BDF62"/>
    <w:rsid w:val="4F596B34"/>
    <w:rsid w:val="4F764041"/>
    <w:rsid w:val="4F7C160F"/>
    <w:rsid w:val="4F9528D7"/>
    <w:rsid w:val="4F973C5E"/>
    <w:rsid w:val="4F9B86E9"/>
    <w:rsid w:val="4FB6BCB4"/>
    <w:rsid w:val="4FBE0C57"/>
    <w:rsid w:val="4FC7FD6C"/>
    <w:rsid w:val="4FD34E8E"/>
    <w:rsid w:val="4FD767E9"/>
    <w:rsid w:val="4FFEAA36"/>
    <w:rsid w:val="5007CA7E"/>
    <w:rsid w:val="502242E8"/>
    <w:rsid w:val="502AC704"/>
    <w:rsid w:val="503A9A81"/>
    <w:rsid w:val="503C4DB6"/>
    <w:rsid w:val="503F0007"/>
    <w:rsid w:val="5047D824"/>
    <w:rsid w:val="50487C25"/>
    <w:rsid w:val="5051641C"/>
    <w:rsid w:val="506779F6"/>
    <w:rsid w:val="5068A4BC"/>
    <w:rsid w:val="5068CD6E"/>
    <w:rsid w:val="5069E96E"/>
    <w:rsid w:val="506CFB6C"/>
    <w:rsid w:val="5076FCDB"/>
    <w:rsid w:val="507975B6"/>
    <w:rsid w:val="50952C1B"/>
    <w:rsid w:val="50A11C12"/>
    <w:rsid w:val="50A157FF"/>
    <w:rsid w:val="50AEB91F"/>
    <w:rsid w:val="50B34D59"/>
    <w:rsid w:val="50B84EB1"/>
    <w:rsid w:val="50C6280A"/>
    <w:rsid w:val="50D7121B"/>
    <w:rsid w:val="50E68AF9"/>
    <w:rsid w:val="5117471A"/>
    <w:rsid w:val="5127F243"/>
    <w:rsid w:val="51384309"/>
    <w:rsid w:val="513E7EA4"/>
    <w:rsid w:val="51407E3F"/>
    <w:rsid w:val="515CBD38"/>
    <w:rsid w:val="516C42C6"/>
    <w:rsid w:val="517AAABC"/>
    <w:rsid w:val="518207A5"/>
    <w:rsid w:val="5190F586"/>
    <w:rsid w:val="5199A2D8"/>
    <w:rsid w:val="51BE95F1"/>
    <w:rsid w:val="51E433E6"/>
    <w:rsid w:val="51E85BD9"/>
    <w:rsid w:val="51ED6CC0"/>
    <w:rsid w:val="51EF16C2"/>
    <w:rsid w:val="51FF489D"/>
    <w:rsid w:val="52097895"/>
    <w:rsid w:val="521589D8"/>
    <w:rsid w:val="5215A443"/>
    <w:rsid w:val="5230949B"/>
    <w:rsid w:val="5237CF09"/>
    <w:rsid w:val="5238B0FC"/>
    <w:rsid w:val="524911C6"/>
    <w:rsid w:val="5250F766"/>
    <w:rsid w:val="52597075"/>
    <w:rsid w:val="525C9182"/>
    <w:rsid w:val="525D6434"/>
    <w:rsid w:val="526DE8EF"/>
    <w:rsid w:val="52805738"/>
    <w:rsid w:val="52819691"/>
    <w:rsid w:val="5288FB97"/>
    <w:rsid w:val="5289DA9E"/>
    <w:rsid w:val="528AFB82"/>
    <w:rsid w:val="52910BF6"/>
    <w:rsid w:val="5294BF65"/>
    <w:rsid w:val="5295ADEF"/>
    <w:rsid w:val="529FC3C0"/>
    <w:rsid w:val="52A12C33"/>
    <w:rsid w:val="52A6B78E"/>
    <w:rsid w:val="52B0584D"/>
    <w:rsid w:val="52B0E902"/>
    <w:rsid w:val="52CD7EE2"/>
    <w:rsid w:val="52D4136A"/>
    <w:rsid w:val="52EE4862"/>
    <w:rsid w:val="52F2E4D0"/>
    <w:rsid w:val="52F7CC9F"/>
    <w:rsid w:val="52F942DC"/>
    <w:rsid w:val="53020AC9"/>
    <w:rsid w:val="5308A080"/>
    <w:rsid w:val="530A7DB3"/>
    <w:rsid w:val="530F8DDE"/>
    <w:rsid w:val="531CC2C9"/>
    <w:rsid w:val="5329D6CB"/>
    <w:rsid w:val="532A761B"/>
    <w:rsid w:val="5338BAFB"/>
    <w:rsid w:val="5342262A"/>
    <w:rsid w:val="5345DAD2"/>
    <w:rsid w:val="534F03C9"/>
    <w:rsid w:val="53505349"/>
    <w:rsid w:val="53582D6E"/>
    <w:rsid w:val="535D2E3C"/>
    <w:rsid w:val="5363D83C"/>
    <w:rsid w:val="536C27D9"/>
    <w:rsid w:val="53826439"/>
    <w:rsid w:val="539A87F8"/>
    <w:rsid w:val="53BCA2BB"/>
    <w:rsid w:val="53BF6542"/>
    <w:rsid w:val="53CD7F66"/>
    <w:rsid w:val="53DA5E00"/>
    <w:rsid w:val="53DBAE1C"/>
    <w:rsid w:val="5429D2F1"/>
    <w:rsid w:val="542DFB97"/>
    <w:rsid w:val="543B3579"/>
    <w:rsid w:val="5457A690"/>
    <w:rsid w:val="54582395"/>
    <w:rsid w:val="545FAD63"/>
    <w:rsid w:val="54619BD5"/>
    <w:rsid w:val="5468E167"/>
    <w:rsid w:val="5476B76D"/>
    <w:rsid w:val="5482C299"/>
    <w:rsid w:val="54A39C0F"/>
    <w:rsid w:val="54D08211"/>
    <w:rsid w:val="54DBDF06"/>
    <w:rsid w:val="54E9945A"/>
    <w:rsid w:val="54F436EA"/>
    <w:rsid w:val="54F977F0"/>
    <w:rsid w:val="55347AEA"/>
    <w:rsid w:val="553E8564"/>
    <w:rsid w:val="555149C8"/>
    <w:rsid w:val="55585284"/>
    <w:rsid w:val="555CA736"/>
    <w:rsid w:val="5567C04D"/>
    <w:rsid w:val="55712928"/>
    <w:rsid w:val="55762E61"/>
    <w:rsid w:val="558603F9"/>
    <w:rsid w:val="5586BE7C"/>
    <w:rsid w:val="5599E518"/>
    <w:rsid w:val="55ADE816"/>
    <w:rsid w:val="55BFFD19"/>
    <w:rsid w:val="55DC7DC0"/>
    <w:rsid w:val="55DD2C6B"/>
    <w:rsid w:val="55DD612C"/>
    <w:rsid w:val="5601841F"/>
    <w:rsid w:val="56022E26"/>
    <w:rsid w:val="5636803A"/>
    <w:rsid w:val="56395176"/>
    <w:rsid w:val="563D1436"/>
    <w:rsid w:val="563D3BD8"/>
    <w:rsid w:val="564B74F2"/>
    <w:rsid w:val="565A850C"/>
    <w:rsid w:val="56616F53"/>
    <w:rsid w:val="56902E04"/>
    <w:rsid w:val="5697A06D"/>
    <w:rsid w:val="56A8C8D6"/>
    <w:rsid w:val="56B48FEE"/>
    <w:rsid w:val="56BF6EA0"/>
    <w:rsid w:val="56C581F1"/>
    <w:rsid w:val="56CDB886"/>
    <w:rsid w:val="56CFE403"/>
    <w:rsid w:val="570774EC"/>
    <w:rsid w:val="57153AB4"/>
    <w:rsid w:val="5717CE6D"/>
    <w:rsid w:val="57298BC9"/>
    <w:rsid w:val="572D2BE7"/>
    <w:rsid w:val="573355EE"/>
    <w:rsid w:val="5734BD10"/>
    <w:rsid w:val="57431632"/>
    <w:rsid w:val="5746AC05"/>
    <w:rsid w:val="574A9FC4"/>
    <w:rsid w:val="5776BAC6"/>
    <w:rsid w:val="577ED01A"/>
    <w:rsid w:val="579BDE29"/>
    <w:rsid w:val="57BD5708"/>
    <w:rsid w:val="57C4C679"/>
    <w:rsid w:val="57C75A22"/>
    <w:rsid w:val="57F41E58"/>
    <w:rsid w:val="57F788D0"/>
    <w:rsid w:val="57FFD82A"/>
    <w:rsid w:val="5811631B"/>
    <w:rsid w:val="5815EB7B"/>
    <w:rsid w:val="58199E6A"/>
    <w:rsid w:val="58234561"/>
    <w:rsid w:val="582650BA"/>
    <w:rsid w:val="582EB420"/>
    <w:rsid w:val="5843494F"/>
    <w:rsid w:val="58643CFC"/>
    <w:rsid w:val="5876B148"/>
    <w:rsid w:val="588257A3"/>
    <w:rsid w:val="5885F69F"/>
    <w:rsid w:val="58891BD0"/>
    <w:rsid w:val="58970D6C"/>
    <w:rsid w:val="589DC2E0"/>
    <w:rsid w:val="58A264D9"/>
    <w:rsid w:val="58A5388C"/>
    <w:rsid w:val="58C01A42"/>
    <w:rsid w:val="58C04B13"/>
    <w:rsid w:val="58C64BF8"/>
    <w:rsid w:val="58CFB640"/>
    <w:rsid w:val="58D40E65"/>
    <w:rsid w:val="58EFF5F6"/>
    <w:rsid w:val="58F036DE"/>
    <w:rsid w:val="58F3E68B"/>
    <w:rsid w:val="59064779"/>
    <w:rsid w:val="5935336A"/>
    <w:rsid w:val="5939B678"/>
    <w:rsid w:val="594DAE68"/>
    <w:rsid w:val="5960CEBF"/>
    <w:rsid w:val="59662CFB"/>
    <w:rsid w:val="596D5141"/>
    <w:rsid w:val="597135AE"/>
    <w:rsid w:val="59839617"/>
    <w:rsid w:val="59852CFF"/>
    <w:rsid w:val="5986169C"/>
    <w:rsid w:val="59B880ED"/>
    <w:rsid w:val="59C23AAD"/>
    <w:rsid w:val="59C2BF27"/>
    <w:rsid w:val="59CC0601"/>
    <w:rsid w:val="59DC90AD"/>
    <w:rsid w:val="59E3218A"/>
    <w:rsid w:val="59EA5305"/>
    <w:rsid w:val="59EDED42"/>
    <w:rsid w:val="59EF2BC9"/>
    <w:rsid w:val="59EF6FE2"/>
    <w:rsid w:val="59F4CAD7"/>
    <w:rsid w:val="5A02276B"/>
    <w:rsid w:val="5A09FAD2"/>
    <w:rsid w:val="5A1B55E6"/>
    <w:rsid w:val="5A1ED848"/>
    <w:rsid w:val="5A23D0CD"/>
    <w:rsid w:val="5A246659"/>
    <w:rsid w:val="5A2DB2B7"/>
    <w:rsid w:val="5A33B935"/>
    <w:rsid w:val="5A4358DC"/>
    <w:rsid w:val="5A55E947"/>
    <w:rsid w:val="5A5AB51F"/>
    <w:rsid w:val="5A6D8703"/>
    <w:rsid w:val="5A78299D"/>
    <w:rsid w:val="5A7D56BA"/>
    <w:rsid w:val="5A9245E2"/>
    <w:rsid w:val="5A93A90E"/>
    <w:rsid w:val="5A946B83"/>
    <w:rsid w:val="5A9583FB"/>
    <w:rsid w:val="5A9B9E38"/>
    <w:rsid w:val="5AA5C602"/>
    <w:rsid w:val="5AAC4570"/>
    <w:rsid w:val="5AB20840"/>
    <w:rsid w:val="5ACAC693"/>
    <w:rsid w:val="5AD10673"/>
    <w:rsid w:val="5AE4091E"/>
    <w:rsid w:val="5AED7A90"/>
    <w:rsid w:val="5AF047B3"/>
    <w:rsid w:val="5B02CFFB"/>
    <w:rsid w:val="5B0C7C2D"/>
    <w:rsid w:val="5B205CCC"/>
    <w:rsid w:val="5B20FD60"/>
    <w:rsid w:val="5B280F53"/>
    <w:rsid w:val="5B2E9DFD"/>
    <w:rsid w:val="5B3D9169"/>
    <w:rsid w:val="5B4ABF1E"/>
    <w:rsid w:val="5B5B4835"/>
    <w:rsid w:val="5B76E725"/>
    <w:rsid w:val="5B7D0983"/>
    <w:rsid w:val="5B8F203F"/>
    <w:rsid w:val="5B923EB1"/>
    <w:rsid w:val="5B94B4B6"/>
    <w:rsid w:val="5B98D66E"/>
    <w:rsid w:val="5B99FC42"/>
    <w:rsid w:val="5B9CDC1B"/>
    <w:rsid w:val="5BB0D770"/>
    <w:rsid w:val="5BB0EA23"/>
    <w:rsid w:val="5BC7B41B"/>
    <w:rsid w:val="5BD0F951"/>
    <w:rsid w:val="5BDC8BD6"/>
    <w:rsid w:val="5BECE7F6"/>
    <w:rsid w:val="5BFE7306"/>
    <w:rsid w:val="5C007B7C"/>
    <w:rsid w:val="5C22794E"/>
    <w:rsid w:val="5C232321"/>
    <w:rsid w:val="5C2FF67A"/>
    <w:rsid w:val="5C44AFAA"/>
    <w:rsid w:val="5C49A5A7"/>
    <w:rsid w:val="5C519E0A"/>
    <w:rsid w:val="5C5EF3DE"/>
    <w:rsid w:val="5C62E0FE"/>
    <w:rsid w:val="5C8309AF"/>
    <w:rsid w:val="5C883DC9"/>
    <w:rsid w:val="5C8CD442"/>
    <w:rsid w:val="5C8D5817"/>
    <w:rsid w:val="5C8FF3E2"/>
    <w:rsid w:val="5CB9F369"/>
    <w:rsid w:val="5CD34C9E"/>
    <w:rsid w:val="5CDB8241"/>
    <w:rsid w:val="5CDFB0A8"/>
    <w:rsid w:val="5CEB9C9F"/>
    <w:rsid w:val="5CF5720E"/>
    <w:rsid w:val="5D130A1F"/>
    <w:rsid w:val="5D161DED"/>
    <w:rsid w:val="5D2AB8EA"/>
    <w:rsid w:val="5D2DFD54"/>
    <w:rsid w:val="5D4D120B"/>
    <w:rsid w:val="5D4E8DE2"/>
    <w:rsid w:val="5D551450"/>
    <w:rsid w:val="5D5B718F"/>
    <w:rsid w:val="5D625C93"/>
    <w:rsid w:val="5D8B9597"/>
    <w:rsid w:val="5D938B65"/>
    <w:rsid w:val="5DAC1806"/>
    <w:rsid w:val="5DC39327"/>
    <w:rsid w:val="5DC3A306"/>
    <w:rsid w:val="5DC3FD4B"/>
    <w:rsid w:val="5DD5412B"/>
    <w:rsid w:val="5DDA98DE"/>
    <w:rsid w:val="5DDBC0DD"/>
    <w:rsid w:val="5DE2742C"/>
    <w:rsid w:val="5DE672EB"/>
    <w:rsid w:val="5DEAD796"/>
    <w:rsid w:val="5DEEBADE"/>
    <w:rsid w:val="5DF662D0"/>
    <w:rsid w:val="5E000560"/>
    <w:rsid w:val="5E0B87D7"/>
    <w:rsid w:val="5E29CEA2"/>
    <w:rsid w:val="5E3CCD5C"/>
    <w:rsid w:val="5E4A8C0E"/>
    <w:rsid w:val="5E4DA1F7"/>
    <w:rsid w:val="5E4DB253"/>
    <w:rsid w:val="5E4FCE82"/>
    <w:rsid w:val="5E5358DB"/>
    <w:rsid w:val="5E6255DF"/>
    <w:rsid w:val="5E670D0D"/>
    <w:rsid w:val="5E75DA06"/>
    <w:rsid w:val="5E7752A2"/>
    <w:rsid w:val="5E77F97F"/>
    <w:rsid w:val="5E7946C3"/>
    <w:rsid w:val="5E7EBDE0"/>
    <w:rsid w:val="5E855A1E"/>
    <w:rsid w:val="5E99E9F5"/>
    <w:rsid w:val="5EA65DC4"/>
    <w:rsid w:val="5EAB3A57"/>
    <w:rsid w:val="5EB16133"/>
    <w:rsid w:val="5EB2E944"/>
    <w:rsid w:val="5EEF8D5F"/>
    <w:rsid w:val="5F089916"/>
    <w:rsid w:val="5F1C373C"/>
    <w:rsid w:val="5F21B1EE"/>
    <w:rsid w:val="5F2B16D4"/>
    <w:rsid w:val="5F327405"/>
    <w:rsid w:val="5F45C5A0"/>
    <w:rsid w:val="5F5CB9D2"/>
    <w:rsid w:val="5F613837"/>
    <w:rsid w:val="5F77C77D"/>
    <w:rsid w:val="5F7FB503"/>
    <w:rsid w:val="5F80A912"/>
    <w:rsid w:val="5F8BE263"/>
    <w:rsid w:val="5F93A3D6"/>
    <w:rsid w:val="5FA5E410"/>
    <w:rsid w:val="5FB9EAD2"/>
    <w:rsid w:val="5FC4F8D9"/>
    <w:rsid w:val="5FCEB8DB"/>
    <w:rsid w:val="5FD926AA"/>
    <w:rsid w:val="5FDA7B50"/>
    <w:rsid w:val="5FE14A3D"/>
    <w:rsid w:val="5FE65C6F"/>
    <w:rsid w:val="5FF3D434"/>
    <w:rsid w:val="60016D5A"/>
    <w:rsid w:val="60389E90"/>
    <w:rsid w:val="604544F0"/>
    <w:rsid w:val="604821E2"/>
    <w:rsid w:val="60813660"/>
    <w:rsid w:val="609F5701"/>
    <w:rsid w:val="609FA267"/>
    <w:rsid w:val="60A990DA"/>
    <w:rsid w:val="60AA3D01"/>
    <w:rsid w:val="60BD938F"/>
    <w:rsid w:val="60BF3D02"/>
    <w:rsid w:val="60C07163"/>
    <w:rsid w:val="60E8CF69"/>
    <w:rsid w:val="60F01E01"/>
    <w:rsid w:val="60FB43C8"/>
    <w:rsid w:val="60FF6E50"/>
    <w:rsid w:val="6103258F"/>
    <w:rsid w:val="6107EF82"/>
    <w:rsid w:val="610E8A67"/>
    <w:rsid w:val="611397DE"/>
    <w:rsid w:val="611ADB44"/>
    <w:rsid w:val="6120FD4A"/>
    <w:rsid w:val="612A4AAF"/>
    <w:rsid w:val="612EA9EE"/>
    <w:rsid w:val="61383220"/>
    <w:rsid w:val="615F4D63"/>
    <w:rsid w:val="616781D2"/>
    <w:rsid w:val="616A893C"/>
    <w:rsid w:val="616D018B"/>
    <w:rsid w:val="6174F70B"/>
    <w:rsid w:val="6187553F"/>
    <w:rsid w:val="61901A04"/>
    <w:rsid w:val="61A297D9"/>
    <w:rsid w:val="61A529EB"/>
    <w:rsid w:val="61FA64EC"/>
    <w:rsid w:val="6201B518"/>
    <w:rsid w:val="6202CB99"/>
    <w:rsid w:val="620DD7E1"/>
    <w:rsid w:val="621866B6"/>
    <w:rsid w:val="621AE0B1"/>
    <w:rsid w:val="621EFF15"/>
    <w:rsid w:val="62336891"/>
    <w:rsid w:val="62381B16"/>
    <w:rsid w:val="623A4727"/>
    <w:rsid w:val="623AF491"/>
    <w:rsid w:val="62413E07"/>
    <w:rsid w:val="624B4394"/>
    <w:rsid w:val="6257D9D0"/>
    <w:rsid w:val="625E28F9"/>
    <w:rsid w:val="625FDF2B"/>
    <w:rsid w:val="62631953"/>
    <w:rsid w:val="626482CE"/>
    <w:rsid w:val="6274E4EF"/>
    <w:rsid w:val="627D9AC0"/>
    <w:rsid w:val="628D3F3A"/>
    <w:rsid w:val="629824B7"/>
    <w:rsid w:val="62A72FC0"/>
    <w:rsid w:val="62AF2B52"/>
    <w:rsid w:val="62C423A3"/>
    <w:rsid w:val="62C7DF62"/>
    <w:rsid w:val="62DF2798"/>
    <w:rsid w:val="62DFE5CF"/>
    <w:rsid w:val="62F5714D"/>
    <w:rsid w:val="62FAE310"/>
    <w:rsid w:val="63010760"/>
    <w:rsid w:val="632325A0"/>
    <w:rsid w:val="632C1755"/>
    <w:rsid w:val="632D1374"/>
    <w:rsid w:val="632FC13D"/>
    <w:rsid w:val="6339F764"/>
    <w:rsid w:val="6342A602"/>
    <w:rsid w:val="6346D26B"/>
    <w:rsid w:val="635989F7"/>
    <w:rsid w:val="6370D0B0"/>
    <w:rsid w:val="6379CEE7"/>
    <w:rsid w:val="637B7555"/>
    <w:rsid w:val="637CED3C"/>
    <w:rsid w:val="63848EFD"/>
    <w:rsid w:val="63852EE6"/>
    <w:rsid w:val="6391B777"/>
    <w:rsid w:val="6391FFC8"/>
    <w:rsid w:val="6393DD07"/>
    <w:rsid w:val="639FB070"/>
    <w:rsid w:val="63A32B32"/>
    <w:rsid w:val="63A49A98"/>
    <w:rsid w:val="63B0DD18"/>
    <w:rsid w:val="63B13784"/>
    <w:rsid w:val="63DC0A39"/>
    <w:rsid w:val="63DE1803"/>
    <w:rsid w:val="63E0AAA0"/>
    <w:rsid w:val="63E0DAEA"/>
    <w:rsid w:val="63F8DA22"/>
    <w:rsid w:val="64095C84"/>
    <w:rsid w:val="64369932"/>
    <w:rsid w:val="643C6641"/>
    <w:rsid w:val="64462B29"/>
    <w:rsid w:val="6447D2E0"/>
    <w:rsid w:val="64555142"/>
    <w:rsid w:val="645A8C7F"/>
    <w:rsid w:val="64674AC2"/>
    <w:rsid w:val="6469991C"/>
    <w:rsid w:val="646BF6FC"/>
    <w:rsid w:val="646D3625"/>
    <w:rsid w:val="6473419F"/>
    <w:rsid w:val="6484F49F"/>
    <w:rsid w:val="6488ECB5"/>
    <w:rsid w:val="64915B75"/>
    <w:rsid w:val="64920670"/>
    <w:rsid w:val="649729F9"/>
    <w:rsid w:val="649869FC"/>
    <w:rsid w:val="64A1D4D8"/>
    <w:rsid w:val="64A82B48"/>
    <w:rsid w:val="64B5FB1F"/>
    <w:rsid w:val="64BE5878"/>
    <w:rsid w:val="64D64AA6"/>
    <w:rsid w:val="64DC0CAE"/>
    <w:rsid w:val="64DDFE15"/>
    <w:rsid w:val="64ED517F"/>
    <w:rsid w:val="64F55A58"/>
    <w:rsid w:val="64F90CDC"/>
    <w:rsid w:val="64FB1625"/>
    <w:rsid w:val="650168D4"/>
    <w:rsid w:val="6510480C"/>
    <w:rsid w:val="65107617"/>
    <w:rsid w:val="6519ABDA"/>
    <w:rsid w:val="651DAFBD"/>
    <w:rsid w:val="65284097"/>
    <w:rsid w:val="652B97B4"/>
    <w:rsid w:val="652D2CC7"/>
    <w:rsid w:val="652ED58E"/>
    <w:rsid w:val="65392F66"/>
    <w:rsid w:val="653FEDAE"/>
    <w:rsid w:val="654BB0FE"/>
    <w:rsid w:val="655526E4"/>
    <w:rsid w:val="6560F26F"/>
    <w:rsid w:val="6564C04A"/>
    <w:rsid w:val="65881952"/>
    <w:rsid w:val="65905092"/>
    <w:rsid w:val="65953C4B"/>
    <w:rsid w:val="6596AD9E"/>
    <w:rsid w:val="65ABF73A"/>
    <w:rsid w:val="65BEB39C"/>
    <w:rsid w:val="65C797FC"/>
    <w:rsid w:val="65CE16F8"/>
    <w:rsid w:val="65E4F873"/>
    <w:rsid w:val="65EBA5DA"/>
    <w:rsid w:val="65F13388"/>
    <w:rsid w:val="65F7645F"/>
    <w:rsid w:val="661A7BA1"/>
    <w:rsid w:val="663BA197"/>
    <w:rsid w:val="6640343C"/>
    <w:rsid w:val="66470768"/>
    <w:rsid w:val="664FF822"/>
    <w:rsid w:val="66601A68"/>
    <w:rsid w:val="666B100E"/>
    <w:rsid w:val="66710F51"/>
    <w:rsid w:val="667E73F2"/>
    <w:rsid w:val="66851095"/>
    <w:rsid w:val="66863D28"/>
    <w:rsid w:val="668F8F17"/>
    <w:rsid w:val="669405B6"/>
    <w:rsid w:val="66A34ABB"/>
    <w:rsid w:val="66B966FB"/>
    <w:rsid w:val="66BDD9A9"/>
    <w:rsid w:val="66DBA8C9"/>
    <w:rsid w:val="66EE5C9B"/>
    <w:rsid w:val="66F57028"/>
    <w:rsid w:val="67143568"/>
    <w:rsid w:val="671FD769"/>
    <w:rsid w:val="672CA0C3"/>
    <w:rsid w:val="67371D4B"/>
    <w:rsid w:val="6753B04E"/>
    <w:rsid w:val="675AE229"/>
    <w:rsid w:val="676D57C2"/>
    <w:rsid w:val="677C99B3"/>
    <w:rsid w:val="6790001B"/>
    <w:rsid w:val="67965F71"/>
    <w:rsid w:val="67A9E1E9"/>
    <w:rsid w:val="67C510AE"/>
    <w:rsid w:val="67DD4E90"/>
    <w:rsid w:val="67EEF461"/>
    <w:rsid w:val="67F696C3"/>
    <w:rsid w:val="68087204"/>
    <w:rsid w:val="680D776B"/>
    <w:rsid w:val="680E5269"/>
    <w:rsid w:val="68227346"/>
    <w:rsid w:val="6827A3DE"/>
    <w:rsid w:val="68574931"/>
    <w:rsid w:val="685E6024"/>
    <w:rsid w:val="6864CD89"/>
    <w:rsid w:val="6879743E"/>
    <w:rsid w:val="68A47F31"/>
    <w:rsid w:val="68AA43A4"/>
    <w:rsid w:val="68AE3F41"/>
    <w:rsid w:val="68CB0CA7"/>
    <w:rsid w:val="68D074A3"/>
    <w:rsid w:val="68DC708E"/>
    <w:rsid w:val="68DFE5E1"/>
    <w:rsid w:val="68E9F17B"/>
    <w:rsid w:val="690051C9"/>
    <w:rsid w:val="6901B498"/>
    <w:rsid w:val="690A0A55"/>
    <w:rsid w:val="6910C257"/>
    <w:rsid w:val="691FFF57"/>
    <w:rsid w:val="6937B4B1"/>
    <w:rsid w:val="69391577"/>
    <w:rsid w:val="693A1C5D"/>
    <w:rsid w:val="693D702D"/>
    <w:rsid w:val="69413B7D"/>
    <w:rsid w:val="69521C2F"/>
    <w:rsid w:val="695A03EA"/>
    <w:rsid w:val="6962AC33"/>
    <w:rsid w:val="69800B38"/>
    <w:rsid w:val="6988C5CF"/>
    <w:rsid w:val="698E28DC"/>
    <w:rsid w:val="69991073"/>
    <w:rsid w:val="69AAFED4"/>
    <w:rsid w:val="69AE0A7D"/>
    <w:rsid w:val="69B16F38"/>
    <w:rsid w:val="69B465BC"/>
    <w:rsid w:val="69BA0549"/>
    <w:rsid w:val="69C0891B"/>
    <w:rsid w:val="69D3159D"/>
    <w:rsid w:val="69DD8531"/>
    <w:rsid w:val="69E229CB"/>
    <w:rsid w:val="69EC96C6"/>
    <w:rsid w:val="69EFD875"/>
    <w:rsid w:val="69F2A470"/>
    <w:rsid w:val="69F3C724"/>
    <w:rsid w:val="69F84028"/>
    <w:rsid w:val="69FD8C97"/>
    <w:rsid w:val="6A0B4169"/>
    <w:rsid w:val="6A160D5A"/>
    <w:rsid w:val="6A192B04"/>
    <w:rsid w:val="6A2775E3"/>
    <w:rsid w:val="6A337ECB"/>
    <w:rsid w:val="6A3BF071"/>
    <w:rsid w:val="6A3EBE40"/>
    <w:rsid w:val="6A4210FB"/>
    <w:rsid w:val="6A4C060E"/>
    <w:rsid w:val="6A5633BF"/>
    <w:rsid w:val="6A57031B"/>
    <w:rsid w:val="6A6079EE"/>
    <w:rsid w:val="6A6AEF34"/>
    <w:rsid w:val="6A75046C"/>
    <w:rsid w:val="6A7FDEF3"/>
    <w:rsid w:val="6A8C0990"/>
    <w:rsid w:val="6A909F32"/>
    <w:rsid w:val="6A9DC77D"/>
    <w:rsid w:val="6AA1881B"/>
    <w:rsid w:val="6AA36611"/>
    <w:rsid w:val="6AB43936"/>
    <w:rsid w:val="6AC5AF9B"/>
    <w:rsid w:val="6AD714CC"/>
    <w:rsid w:val="6ADD9BB2"/>
    <w:rsid w:val="6ADEF55F"/>
    <w:rsid w:val="6AEE56FF"/>
    <w:rsid w:val="6AF5D44B"/>
    <w:rsid w:val="6AF73027"/>
    <w:rsid w:val="6B062FA9"/>
    <w:rsid w:val="6B222BC2"/>
    <w:rsid w:val="6B443800"/>
    <w:rsid w:val="6B4A39AB"/>
    <w:rsid w:val="6B6CA7FA"/>
    <w:rsid w:val="6B83A31D"/>
    <w:rsid w:val="6B883384"/>
    <w:rsid w:val="6B95532E"/>
    <w:rsid w:val="6B999DA9"/>
    <w:rsid w:val="6B9B91CA"/>
    <w:rsid w:val="6BA2E57A"/>
    <w:rsid w:val="6BA8A57C"/>
    <w:rsid w:val="6BAA7661"/>
    <w:rsid w:val="6BB06908"/>
    <w:rsid w:val="6BB9728E"/>
    <w:rsid w:val="6BC2F87B"/>
    <w:rsid w:val="6BD3C32E"/>
    <w:rsid w:val="6BE74A74"/>
    <w:rsid w:val="6BF29D70"/>
    <w:rsid w:val="6BFA2E70"/>
    <w:rsid w:val="6C03D3A6"/>
    <w:rsid w:val="6C04D94F"/>
    <w:rsid w:val="6C0AB190"/>
    <w:rsid w:val="6C0F40DF"/>
    <w:rsid w:val="6C120704"/>
    <w:rsid w:val="6C2BE03C"/>
    <w:rsid w:val="6C3CD72F"/>
    <w:rsid w:val="6C3D587C"/>
    <w:rsid w:val="6C47B3FA"/>
    <w:rsid w:val="6C4E15E0"/>
    <w:rsid w:val="6C57C1A8"/>
    <w:rsid w:val="6C5AA185"/>
    <w:rsid w:val="6C5DDF61"/>
    <w:rsid w:val="6C71F359"/>
    <w:rsid w:val="6C7CFA8D"/>
    <w:rsid w:val="6CC8BAAA"/>
    <w:rsid w:val="6CE08E7F"/>
    <w:rsid w:val="6CE888E5"/>
    <w:rsid w:val="6CE8980C"/>
    <w:rsid w:val="6CF504DA"/>
    <w:rsid w:val="6CFC243B"/>
    <w:rsid w:val="6D07FD54"/>
    <w:rsid w:val="6D0F270E"/>
    <w:rsid w:val="6D1F164F"/>
    <w:rsid w:val="6D1F5067"/>
    <w:rsid w:val="6D21B813"/>
    <w:rsid w:val="6D2968CA"/>
    <w:rsid w:val="6D311B6F"/>
    <w:rsid w:val="6D3BDC89"/>
    <w:rsid w:val="6D41D4F9"/>
    <w:rsid w:val="6D4D5569"/>
    <w:rsid w:val="6D51CC4A"/>
    <w:rsid w:val="6D556971"/>
    <w:rsid w:val="6D8A0F1D"/>
    <w:rsid w:val="6D9F7A0D"/>
    <w:rsid w:val="6DAB1CAD"/>
    <w:rsid w:val="6DAF7B1C"/>
    <w:rsid w:val="6DB45D5F"/>
    <w:rsid w:val="6DB75932"/>
    <w:rsid w:val="6DD2C5C0"/>
    <w:rsid w:val="6DD4C07B"/>
    <w:rsid w:val="6E137CA4"/>
    <w:rsid w:val="6E243AB5"/>
    <w:rsid w:val="6E258D52"/>
    <w:rsid w:val="6E362BE1"/>
    <w:rsid w:val="6E3787DA"/>
    <w:rsid w:val="6E41185C"/>
    <w:rsid w:val="6E5402A3"/>
    <w:rsid w:val="6E5CF665"/>
    <w:rsid w:val="6E5FAF83"/>
    <w:rsid w:val="6E9BA8DC"/>
    <w:rsid w:val="6EA10390"/>
    <w:rsid w:val="6EAF7B46"/>
    <w:rsid w:val="6EC58A8B"/>
    <w:rsid w:val="6EC6E94F"/>
    <w:rsid w:val="6ED12C09"/>
    <w:rsid w:val="6EDE1211"/>
    <w:rsid w:val="6EEC871A"/>
    <w:rsid w:val="6EEE8880"/>
    <w:rsid w:val="6F0AFE3D"/>
    <w:rsid w:val="6F0B424B"/>
    <w:rsid w:val="6F1EDB8C"/>
    <w:rsid w:val="6F261CE7"/>
    <w:rsid w:val="6F3980CB"/>
    <w:rsid w:val="6F5DA3E6"/>
    <w:rsid w:val="6F6D4699"/>
    <w:rsid w:val="6F731AAF"/>
    <w:rsid w:val="6F7CAC58"/>
    <w:rsid w:val="6FB07D01"/>
    <w:rsid w:val="6FB3A73F"/>
    <w:rsid w:val="6FBDF433"/>
    <w:rsid w:val="6FD0C59E"/>
    <w:rsid w:val="6FD80D35"/>
    <w:rsid w:val="6FDB1CA3"/>
    <w:rsid w:val="6FDEC31C"/>
    <w:rsid w:val="6FE0330C"/>
    <w:rsid w:val="6FE8C5F6"/>
    <w:rsid w:val="6FF8719C"/>
    <w:rsid w:val="7015EB7F"/>
    <w:rsid w:val="701C63F0"/>
    <w:rsid w:val="7038F34E"/>
    <w:rsid w:val="707D4DA9"/>
    <w:rsid w:val="70926BF5"/>
    <w:rsid w:val="70A0A50F"/>
    <w:rsid w:val="70B4DD72"/>
    <w:rsid w:val="70B520A6"/>
    <w:rsid w:val="70B6F249"/>
    <w:rsid w:val="70BFC7E2"/>
    <w:rsid w:val="70C2C24D"/>
    <w:rsid w:val="70D0F21C"/>
    <w:rsid w:val="70E29909"/>
    <w:rsid w:val="70F23B51"/>
    <w:rsid w:val="70F7DFFD"/>
    <w:rsid w:val="70F856F5"/>
    <w:rsid w:val="710B5417"/>
    <w:rsid w:val="710C3487"/>
    <w:rsid w:val="711E0883"/>
    <w:rsid w:val="7122D6CF"/>
    <w:rsid w:val="71376FC2"/>
    <w:rsid w:val="7140CAD5"/>
    <w:rsid w:val="71428C7E"/>
    <w:rsid w:val="7151848E"/>
    <w:rsid w:val="71542557"/>
    <w:rsid w:val="7158C875"/>
    <w:rsid w:val="71628458"/>
    <w:rsid w:val="71660BC5"/>
    <w:rsid w:val="716BDEFD"/>
    <w:rsid w:val="717102AC"/>
    <w:rsid w:val="717790A9"/>
    <w:rsid w:val="7178C564"/>
    <w:rsid w:val="71822698"/>
    <w:rsid w:val="718FA761"/>
    <w:rsid w:val="719A0A34"/>
    <w:rsid w:val="719FF55D"/>
    <w:rsid w:val="71A60157"/>
    <w:rsid w:val="71AA7EDC"/>
    <w:rsid w:val="71ABE132"/>
    <w:rsid w:val="71B2CF69"/>
    <w:rsid w:val="71C0BA87"/>
    <w:rsid w:val="71C6F891"/>
    <w:rsid w:val="71CC7970"/>
    <w:rsid w:val="71CE03E8"/>
    <w:rsid w:val="71F6B8DE"/>
    <w:rsid w:val="71FD5AAE"/>
    <w:rsid w:val="72098325"/>
    <w:rsid w:val="720C43C4"/>
    <w:rsid w:val="72124018"/>
    <w:rsid w:val="723F30C6"/>
    <w:rsid w:val="724D4BA8"/>
    <w:rsid w:val="7258CE3A"/>
    <w:rsid w:val="7269E402"/>
    <w:rsid w:val="72761CF6"/>
    <w:rsid w:val="7298D51A"/>
    <w:rsid w:val="72A22EAD"/>
    <w:rsid w:val="72B3E6C3"/>
    <w:rsid w:val="72B59A53"/>
    <w:rsid w:val="72E7656E"/>
    <w:rsid w:val="72EE3468"/>
    <w:rsid w:val="72F21687"/>
    <w:rsid w:val="72F2DE01"/>
    <w:rsid w:val="72FAC66F"/>
    <w:rsid w:val="7300A5B1"/>
    <w:rsid w:val="732D750A"/>
    <w:rsid w:val="733B5211"/>
    <w:rsid w:val="733CC674"/>
    <w:rsid w:val="7344E2E7"/>
    <w:rsid w:val="735DABCE"/>
    <w:rsid w:val="736A8A04"/>
    <w:rsid w:val="737E31A4"/>
    <w:rsid w:val="738C4E5D"/>
    <w:rsid w:val="739D1D12"/>
    <w:rsid w:val="73CCD410"/>
    <w:rsid w:val="73E1A21C"/>
    <w:rsid w:val="73E1F9E3"/>
    <w:rsid w:val="73E602E8"/>
    <w:rsid w:val="73E7B03D"/>
    <w:rsid w:val="7403C16B"/>
    <w:rsid w:val="740C7237"/>
    <w:rsid w:val="741165A3"/>
    <w:rsid w:val="74229D12"/>
    <w:rsid w:val="744326F2"/>
    <w:rsid w:val="7445DCFE"/>
    <w:rsid w:val="7458CC3A"/>
    <w:rsid w:val="74843985"/>
    <w:rsid w:val="749D07F1"/>
    <w:rsid w:val="74A4E298"/>
    <w:rsid w:val="74AAA3F0"/>
    <w:rsid w:val="74AB8815"/>
    <w:rsid w:val="74B14357"/>
    <w:rsid w:val="74C37A4D"/>
    <w:rsid w:val="74CED663"/>
    <w:rsid w:val="74D73628"/>
    <w:rsid w:val="74D76FF5"/>
    <w:rsid w:val="74E07E90"/>
    <w:rsid w:val="74E77F5F"/>
    <w:rsid w:val="74ED89ED"/>
    <w:rsid w:val="7507136E"/>
    <w:rsid w:val="750A2B48"/>
    <w:rsid w:val="7517A9AB"/>
    <w:rsid w:val="752444D4"/>
    <w:rsid w:val="752B0021"/>
    <w:rsid w:val="753208DD"/>
    <w:rsid w:val="754513BC"/>
    <w:rsid w:val="75482187"/>
    <w:rsid w:val="754B7E78"/>
    <w:rsid w:val="754F921F"/>
    <w:rsid w:val="759B9B58"/>
    <w:rsid w:val="75A3C6BF"/>
    <w:rsid w:val="75A6CBB7"/>
    <w:rsid w:val="75A84C24"/>
    <w:rsid w:val="75A942BA"/>
    <w:rsid w:val="75B680D2"/>
    <w:rsid w:val="75C05AE2"/>
    <w:rsid w:val="75C5E861"/>
    <w:rsid w:val="75CBB058"/>
    <w:rsid w:val="75CFF980"/>
    <w:rsid w:val="75D5C45A"/>
    <w:rsid w:val="75D5DFB2"/>
    <w:rsid w:val="75DF869F"/>
    <w:rsid w:val="75E342BC"/>
    <w:rsid w:val="75E82B9A"/>
    <w:rsid w:val="75F0FA9B"/>
    <w:rsid w:val="760474D4"/>
    <w:rsid w:val="761472C9"/>
    <w:rsid w:val="7614BC0B"/>
    <w:rsid w:val="762F0D33"/>
    <w:rsid w:val="763D0F5C"/>
    <w:rsid w:val="763DEB2A"/>
    <w:rsid w:val="765BB689"/>
    <w:rsid w:val="76606C22"/>
    <w:rsid w:val="766DE7B4"/>
    <w:rsid w:val="768E58E1"/>
    <w:rsid w:val="76941692"/>
    <w:rsid w:val="76AA9B46"/>
    <w:rsid w:val="76B68542"/>
    <w:rsid w:val="76B740F7"/>
    <w:rsid w:val="76CE897D"/>
    <w:rsid w:val="76D16E85"/>
    <w:rsid w:val="76DE0D52"/>
    <w:rsid w:val="76E6F446"/>
    <w:rsid w:val="76E77FA5"/>
    <w:rsid w:val="76EA0BD0"/>
    <w:rsid w:val="76F05811"/>
    <w:rsid w:val="771A26E6"/>
    <w:rsid w:val="77377670"/>
    <w:rsid w:val="773D9448"/>
    <w:rsid w:val="774A2F2B"/>
    <w:rsid w:val="774DE4EA"/>
    <w:rsid w:val="775A119A"/>
    <w:rsid w:val="77688D78"/>
    <w:rsid w:val="77804604"/>
    <w:rsid w:val="778D8FD8"/>
    <w:rsid w:val="77AD1EB9"/>
    <w:rsid w:val="77AD3A96"/>
    <w:rsid w:val="77B7756B"/>
    <w:rsid w:val="77C22DC5"/>
    <w:rsid w:val="77C3E5CA"/>
    <w:rsid w:val="77D80649"/>
    <w:rsid w:val="77E56957"/>
    <w:rsid w:val="77FA3F67"/>
    <w:rsid w:val="7807BF27"/>
    <w:rsid w:val="780A8A2A"/>
    <w:rsid w:val="780C0252"/>
    <w:rsid w:val="78181F52"/>
    <w:rsid w:val="78379FDA"/>
    <w:rsid w:val="783DDDEC"/>
    <w:rsid w:val="785F1AC6"/>
    <w:rsid w:val="785FAFF5"/>
    <w:rsid w:val="78646ABA"/>
    <w:rsid w:val="7868476A"/>
    <w:rsid w:val="7878D67C"/>
    <w:rsid w:val="78799556"/>
    <w:rsid w:val="787DD299"/>
    <w:rsid w:val="787DDB50"/>
    <w:rsid w:val="789549ED"/>
    <w:rsid w:val="78A33C07"/>
    <w:rsid w:val="78B40ADA"/>
    <w:rsid w:val="78C3CDB5"/>
    <w:rsid w:val="78D4DF1E"/>
    <w:rsid w:val="78E5EB5A"/>
    <w:rsid w:val="7921CD49"/>
    <w:rsid w:val="792C5A03"/>
    <w:rsid w:val="7953AE90"/>
    <w:rsid w:val="796AAEEC"/>
    <w:rsid w:val="79856A69"/>
    <w:rsid w:val="798647DB"/>
    <w:rsid w:val="7993A383"/>
    <w:rsid w:val="7999398A"/>
    <w:rsid w:val="79A7D2B3"/>
    <w:rsid w:val="79AB0D6B"/>
    <w:rsid w:val="79BD75A0"/>
    <w:rsid w:val="79C52FC7"/>
    <w:rsid w:val="79CD6973"/>
    <w:rsid w:val="79F249CA"/>
    <w:rsid w:val="79FEE25E"/>
    <w:rsid w:val="7A06C2AD"/>
    <w:rsid w:val="7A1D4FFB"/>
    <w:rsid w:val="7A1D764C"/>
    <w:rsid w:val="7A20FB14"/>
    <w:rsid w:val="7A21E764"/>
    <w:rsid w:val="7A2530FE"/>
    <w:rsid w:val="7A2D268F"/>
    <w:rsid w:val="7A317D79"/>
    <w:rsid w:val="7A33C5F7"/>
    <w:rsid w:val="7A3911CA"/>
    <w:rsid w:val="7A5B5D68"/>
    <w:rsid w:val="7A749698"/>
    <w:rsid w:val="7A7AF0FF"/>
    <w:rsid w:val="7A8D16DB"/>
    <w:rsid w:val="7A9B2A06"/>
    <w:rsid w:val="7A9E9BB9"/>
    <w:rsid w:val="7AA550AA"/>
    <w:rsid w:val="7AC2AB08"/>
    <w:rsid w:val="7AC82A64"/>
    <w:rsid w:val="7B0A13CE"/>
    <w:rsid w:val="7B0D3CC1"/>
    <w:rsid w:val="7B0D6463"/>
    <w:rsid w:val="7B0DE89F"/>
    <w:rsid w:val="7B166072"/>
    <w:rsid w:val="7B2C2B40"/>
    <w:rsid w:val="7B4061B7"/>
    <w:rsid w:val="7B47250F"/>
    <w:rsid w:val="7B5ABE9D"/>
    <w:rsid w:val="7B74D5F1"/>
    <w:rsid w:val="7B7745C9"/>
    <w:rsid w:val="7B97221F"/>
    <w:rsid w:val="7B9FAF57"/>
    <w:rsid w:val="7BA30680"/>
    <w:rsid w:val="7BAAED8B"/>
    <w:rsid w:val="7BB424B7"/>
    <w:rsid w:val="7BBA6442"/>
    <w:rsid w:val="7BF20E8E"/>
    <w:rsid w:val="7C092A59"/>
    <w:rsid w:val="7C13B9F4"/>
    <w:rsid w:val="7C21BD25"/>
    <w:rsid w:val="7C250532"/>
    <w:rsid w:val="7C254E45"/>
    <w:rsid w:val="7C3A8ECA"/>
    <w:rsid w:val="7C48387F"/>
    <w:rsid w:val="7C4BFBA9"/>
    <w:rsid w:val="7C57B710"/>
    <w:rsid w:val="7C658976"/>
    <w:rsid w:val="7C96AFDF"/>
    <w:rsid w:val="7C987C45"/>
    <w:rsid w:val="7C99779C"/>
    <w:rsid w:val="7CA4EFF6"/>
    <w:rsid w:val="7CC2A922"/>
    <w:rsid w:val="7CCAF80D"/>
    <w:rsid w:val="7CD1980C"/>
    <w:rsid w:val="7CD2C808"/>
    <w:rsid w:val="7CDA5680"/>
    <w:rsid w:val="7CDF981E"/>
    <w:rsid w:val="7CF0F8DD"/>
    <w:rsid w:val="7CF51662"/>
    <w:rsid w:val="7D09A9EE"/>
    <w:rsid w:val="7D0E082A"/>
    <w:rsid w:val="7D14A813"/>
    <w:rsid w:val="7D1B01E9"/>
    <w:rsid w:val="7D1B16B6"/>
    <w:rsid w:val="7D1FCAB8"/>
    <w:rsid w:val="7D3349D2"/>
    <w:rsid w:val="7D55ED52"/>
    <w:rsid w:val="7D66C08A"/>
    <w:rsid w:val="7D73062B"/>
    <w:rsid w:val="7D7A9CF6"/>
    <w:rsid w:val="7D7E8726"/>
    <w:rsid w:val="7D804A0B"/>
    <w:rsid w:val="7D8446B3"/>
    <w:rsid w:val="7D88D3B4"/>
    <w:rsid w:val="7D8EF810"/>
    <w:rsid w:val="7D95CC75"/>
    <w:rsid w:val="7D9B4B57"/>
    <w:rsid w:val="7D9C757A"/>
    <w:rsid w:val="7D9FDA11"/>
    <w:rsid w:val="7DADDD5A"/>
    <w:rsid w:val="7DB20928"/>
    <w:rsid w:val="7DB4D96F"/>
    <w:rsid w:val="7DC9BA7C"/>
    <w:rsid w:val="7DCA77F5"/>
    <w:rsid w:val="7DD78D52"/>
    <w:rsid w:val="7DE6A2C9"/>
    <w:rsid w:val="7DF49FB3"/>
    <w:rsid w:val="7E4167A6"/>
    <w:rsid w:val="7E586306"/>
    <w:rsid w:val="7E722DCA"/>
    <w:rsid w:val="7E7254B1"/>
    <w:rsid w:val="7E8510E7"/>
    <w:rsid w:val="7E982BA5"/>
    <w:rsid w:val="7EAA6EB4"/>
    <w:rsid w:val="7EC7C43E"/>
    <w:rsid w:val="7ECF1A33"/>
    <w:rsid w:val="7ED6AA48"/>
    <w:rsid w:val="7EE1DB7D"/>
    <w:rsid w:val="7EE58D42"/>
    <w:rsid w:val="7EE59523"/>
    <w:rsid w:val="7EEAB896"/>
    <w:rsid w:val="7F025A3E"/>
    <w:rsid w:val="7F211522"/>
    <w:rsid w:val="7F24AA02"/>
    <w:rsid w:val="7F2C0A8F"/>
    <w:rsid w:val="7F446727"/>
    <w:rsid w:val="7F456B56"/>
    <w:rsid w:val="7F4F9035"/>
    <w:rsid w:val="7F5DA1F1"/>
    <w:rsid w:val="7F62FFA8"/>
    <w:rsid w:val="7F82732A"/>
    <w:rsid w:val="7F83CC57"/>
    <w:rsid w:val="7F980691"/>
    <w:rsid w:val="7F99514A"/>
    <w:rsid w:val="7FA02DB5"/>
    <w:rsid w:val="7FA3FDB4"/>
    <w:rsid w:val="7FAA2387"/>
    <w:rsid w:val="7FAC4872"/>
    <w:rsid w:val="7FADE64A"/>
    <w:rsid w:val="7FAF7317"/>
    <w:rsid w:val="7FBC3F6C"/>
    <w:rsid w:val="7FBC5362"/>
    <w:rsid w:val="7FC6F87C"/>
    <w:rsid w:val="7FD3359F"/>
    <w:rsid w:val="7FE80A97"/>
    <w:rsid w:val="7FF2AE5B"/>
    <w:rsid w:val="7FFC7B70"/>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5124D6"/>
  <w15:chartTrackingRefBased/>
  <w15:docId w15:val="{67520965-21DD-4A42-A0BA-6B5A699EE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588"/>
  </w:style>
  <w:style w:type="paragraph" w:styleId="Ttulo1">
    <w:name w:val="heading 1"/>
    <w:link w:val="Ttulo1Car"/>
    <w:uiPriority w:val="9"/>
    <w:qFormat/>
    <w:rsid w:val="00767AA4"/>
    <w:pPr>
      <w:keepNext/>
      <w:keepLines/>
      <w:spacing w:before="240" w:after="360"/>
      <w:contextualSpacing/>
      <w:outlineLvl w:val="0"/>
    </w:pPr>
    <w:rPr>
      <w:rFonts w:ascii="Arial" w:eastAsiaTheme="majorEastAsia" w:hAnsi="Arial" w:cstheme="majorBidi"/>
      <w:b/>
      <w:color w:val="6E2585"/>
      <w:sz w:val="32"/>
      <w:szCs w:val="32"/>
    </w:rPr>
  </w:style>
  <w:style w:type="paragraph" w:styleId="Ttulo2">
    <w:name w:val="heading 2"/>
    <w:link w:val="Ttulo2Car"/>
    <w:autoRedefine/>
    <w:uiPriority w:val="9"/>
    <w:unhideWhenUsed/>
    <w:qFormat/>
    <w:rsid w:val="007517F9"/>
    <w:pPr>
      <w:numPr>
        <w:numId w:val="48"/>
      </w:numPr>
      <w:spacing w:before="400" w:after="240" w:line="276" w:lineRule="auto"/>
      <w:contextualSpacing/>
      <w:outlineLvl w:val="1"/>
    </w:pPr>
    <w:rPr>
      <w:rFonts w:eastAsia="Arial Unicode MS" w:cs="Arial Unicode MS"/>
      <w:b/>
      <w:color w:val="6E2585"/>
      <w:sz w:val="26"/>
      <w:szCs w:val="26"/>
    </w:rPr>
  </w:style>
  <w:style w:type="paragraph" w:styleId="Ttulo3">
    <w:name w:val="heading 3"/>
    <w:basedOn w:val="Normal"/>
    <w:next w:val="Normal"/>
    <w:link w:val="Ttulo3Car"/>
    <w:uiPriority w:val="9"/>
    <w:unhideWhenUsed/>
    <w:qFormat/>
    <w:rsid w:val="007517F9"/>
    <w:pPr>
      <w:keepNext/>
      <w:keepLines/>
      <w:spacing w:before="400" w:after="240"/>
      <w:contextualSpacing/>
      <w:outlineLvl w:val="2"/>
    </w:pPr>
    <w:rPr>
      <w:rFonts w:eastAsiaTheme="majorEastAsia" w:cstheme="majorBidi"/>
      <w:b/>
      <w:color w:val="6E2585"/>
      <w:szCs w:val="24"/>
    </w:rPr>
  </w:style>
  <w:style w:type="paragraph" w:styleId="Ttulo4">
    <w:name w:val="heading 4"/>
    <w:basedOn w:val="Ttulo2"/>
    <w:next w:val="Normal"/>
    <w:link w:val="Ttulo4Car"/>
    <w:uiPriority w:val="9"/>
    <w:unhideWhenUsed/>
    <w:qFormat/>
    <w:rsid w:val="007517F9"/>
    <w:pPr>
      <w:outlineLvl w:val="3"/>
    </w:pPr>
    <w:rPr>
      <w:rFonts w:asciiTheme="majorHAnsi" w:hAnsiTheme="majorHAnsi"/>
      <w:i/>
      <w:sz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864844"/>
    <w:pPr>
      <w:ind w:left="720"/>
      <w:contextualSpacing/>
    </w:pPr>
  </w:style>
  <w:style w:type="character" w:styleId="Hipervnculo">
    <w:name w:val="Hyperlink"/>
    <w:basedOn w:val="Fuentedeprrafopredeter"/>
    <w:uiPriority w:val="99"/>
    <w:unhideWhenUsed/>
    <w:rsid w:val="00864844"/>
    <w:rPr>
      <w:color w:val="0563C1" w:themeColor="hyperlink"/>
      <w:u w:val="single"/>
    </w:rPr>
  </w:style>
  <w:style w:type="character" w:styleId="Hipervnculovisitado">
    <w:name w:val="FollowedHyperlink"/>
    <w:basedOn w:val="Fuentedeprrafopredeter"/>
    <w:uiPriority w:val="99"/>
    <w:semiHidden/>
    <w:unhideWhenUsed/>
    <w:rsid w:val="007F0786"/>
    <w:rPr>
      <w:color w:val="954F72" w:themeColor="followedHyperlink"/>
      <w:u w:val="single"/>
    </w:rPr>
  </w:style>
  <w:style w:type="table" w:styleId="Tablaconcuadrcula">
    <w:name w:val="Table Grid"/>
    <w:basedOn w:val="Tablanormal"/>
    <w:uiPriority w:val="39"/>
    <w:rsid w:val="008648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decuadrcula4">
    <w:name w:val="Grid Table 4"/>
    <w:basedOn w:val="Tablanormal"/>
    <w:uiPriority w:val="49"/>
    <w:rsid w:val="009420A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Ttulo1Car">
    <w:name w:val="Título 1 Car"/>
    <w:basedOn w:val="Fuentedeprrafopredeter"/>
    <w:link w:val="Ttulo1"/>
    <w:uiPriority w:val="9"/>
    <w:rsid w:val="00767AA4"/>
    <w:rPr>
      <w:rFonts w:ascii="Arial" w:eastAsiaTheme="majorEastAsia" w:hAnsi="Arial" w:cstheme="majorBidi"/>
      <w:b/>
      <w:color w:val="6E2585"/>
      <w:sz w:val="32"/>
      <w:szCs w:val="32"/>
    </w:rPr>
  </w:style>
  <w:style w:type="character" w:customStyle="1" w:styleId="Ttulo2Car">
    <w:name w:val="Título 2 Car"/>
    <w:basedOn w:val="Fuentedeprrafopredeter"/>
    <w:link w:val="Ttulo2"/>
    <w:uiPriority w:val="9"/>
    <w:rsid w:val="007517F9"/>
    <w:rPr>
      <w:rFonts w:eastAsia="Arial Unicode MS" w:cs="Arial Unicode MS"/>
      <w:b/>
      <w:color w:val="6E2585"/>
      <w:sz w:val="26"/>
      <w:szCs w:val="26"/>
    </w:rPr>
  </w:style>
  <w:style w:type="character" w:customStyle="1" w:styleId="Ttulo3Car">
    <w:name w:val="Título 3 Car"/>
    <w:basedOn w:val="Fuentedeprrafopredeter"/>
    <w:link w:val="Ttulo3"/>
    <w:uiPriority w:val="9"/>
    <w:rsid w:val="007517F9"/>
    <w:rPr>
      <w:rFonts w:eastAsiaTheme="majorEastAsia" w:cstheme="majorBidi"/>
      <w:b/>
      <w:color w:val="6E2585"/>
      <w:szCs w:val="24"/>
    </w:rPr>
  </w:style>
  <w:style w:type="character" w:customStyle="1" w:styleId="Ttulo4Car">
    <w:name w:val="Título 4 Car"/>
    <w:basedOn w:val="Fuentedeprrafopredeter"/>
    <w:link w:val="Ttulo4"/>
    <w:uiPriority w:val="9"/>
    <w:rsid w:val="007517F9"/>
    <w:rPr>
      <w:rFonts w:asciiTheme="majorHAnsi" w:eastAsia="Arial Unicode MS" w:hAnsiTheme="majorHAnsi" w:cs="Arial Unicode MS"/>
      <w:b/>
      <w:i/>
      <w:color w:val="6E2585"/>
      <w:szCs w:val="26"/>
    </w:rPr>
  </w:style>
  <w:style w:type="paragraph" w:styleId="TtuloTDC">
    <w:name w:val="TOC Heading"/>
    <w:basedOn w:val="Ttulo1"/>
    <w:next w:val="Normal"/>
    <w:uiPriority w:val="39"/>
    <w:unhideWhenUsed/>
    <w:qFormat/>
    <w:rsid w:val="00864844"/>
    <w:pPr>
      <w:spacing w:after="0"/>
      <w:contextualSpacing w:val="0"/>
      <w:outlineLvl w:val="9"/>
    </w:pPr>
    <w:rPr>
      <w:rFonts w:asciiTheme="majorHAnsi" w:hAnsiTheme="majorHAnsi"/>
      <w:b w:val="0"/>
      <w:color w:val="2E74B5" w:themeColor="accent1" w:themeShade="BF"/>
      <w:lang w:eastAsia="es-ES"/>
    </w:rPr>
  </w:style>
  <w:style w:type="paragraph" w:styleId="TDC1">
    <w:name w:val="toc 1"/>
    <w:basedOn w:val="Normal"/>
    <w:next w:val="Normal"/>
    <w:autoRedefine/>
    <w:uiPriority w:val="39"/>
    <w:unhideWhenUsed/>
    <w:rsid w:val="00C57E7A"/>
    <w:pPr>
      <w:tabs>
        <w:tab w:val="left" w:pos="426"/>
        <w:tab w:val="right" w:pos="8494"/>
      </w:tabs>
      <w:spacing w:after="120" w:line="360" w:lineRule="auto"/>
    </w:pPr>
    <w:rPr>
      <w:rFonts w:cstheme="minorHAnsi"/>
      <w:b/>
      <w:bCs/>
      <w:caps/>
      <w:noProof/>
      <w:color w:val="6E2585"/>
    </w:rPr>
  </w:style>
  <w:style w:type="paragraph" w:styleId="TDC2">
    <w:name w:val="toc 2"/>
    <w:basedOn w:val="Normal"/>
    <w:next w:val="Normal"/>
    <w:autoRedefine/>
    <w:uiPriority w:val="39"/>
    <w:unhideWhenUsed/>
    <w:rsid w:val="004F457E"/>
    <w:pPr>
      <w:tabs>
        <w:tab w:val="left" w:pos="567"/>
        <w:tab w:val="right" w:pos="8494"/>
      </w:tabs>
      <w:spacing w:after="0" w:line="360" w:lineRule="auto"/>
      <w:ind w:left="284"/>
    </w:pPr>
    <w:rPr>
      <w:rFonts w:cstheme="minorHAnsi"/>
      <w:smallCaps/>
      <w:sz w:val="20"/>
      <w:szCs w:val="20"/>
    </w:rPr>
  </w:style>
  <w:style w:type="paragraph" w:styleId="TDC3">
    <w:name w:val="toc 3"/>
    <w:basedOn w:val="Normal"/>
    <w:next w:val="Normal"/>
    <w:autoRedefine/>
    <w:uiPriority w:val="39"/>
    <w:unhideWhenUsed/>
    <w:rsid w:val="004F457E"/>
    <w:pPr>
      <w:tabs>
        <w:tab w:val="left" w:pos="1134"/>
        <w:tab w:val="right" w:pos="8494"/>
      </w:tabs>
      <w:spacing w:after="0" w:line="360" w:lineRule="auto"/>
      <w:ind w:left="709"/>
    </w:pPr>
    <w:rPr>
      <w:rFonts w:cstheme="minorHAnsi"/>
      <w:i/>
      <w:iCs/>
      <w:sz w:val="20"/>
      <w:szCs w:val="20"/>
    </w:rPr>
  </w:style>
  <w:style w:type="paragraph" w:styleId="TDC4">
    <w:name w:val="toc 4"/>
    <w:basedOn w:val="Normal"/>
    <w:next w:val="Normal"/>
    <w:autoRedefine/>
    <w:uiPriority w:val="39"/>
    <w:unhideWhenUsed/>
    <w:rsid w:val="004F457E"/>
    <w:pPr>
      <w:tabs>
        <w:tab w:val="left" w:pos="1701"/>
        <w:tab w:val="right" w:pos="8494"/>
      </w:tabs>
      <w:spacing w:after="0"/>
      <w:ind w:left="1134"/>
    </w:pPr>
    <w:rPr>
      <w:rFonts w:cstheme="minorHAnsi"/>
      <w:sz w:val="18"/>
      <w:szCs w:val="18"/>
    </w:rPr>
  </w:style>
  <w:style w:type="paragraph" w:styleId="Encabezado">
    <w:name w:val="header"/>
    <w:basedOn w:val="Normal"/>
    <w:link w:val="EncabezadoCar"/>
    <w:uiPriority w:val="99"/>
    <w:unhideWhenUsed/>
    <w:rsid w:val="0086484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864844"/>
  </w:style>
  <w:style w:type="paragraph" w:styleId="Piedepgina">
    <w:name w:val="footer"/>
    <w:basedOn w:val="Normal"/>
    <w:link w:val="PiedepginaCar"/>
    <w:uiPriority w:val="99"/>
    <w:unhideWhenUsed/>
    <w:rsid w:val="0086484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64844"/>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86484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64844"/>
    <w:rPr>
      <w:rFonts w:ascii="Segoe UI" w:hAnsi="Segoe UI" w:cs="Segoe UI"/>
      <w:sz w:val="18"/>
      <w:szCs w:val="18"/>
    </w:rPr>
  </w:style>
  <w:style w:type="paragraph" w:customStyle="1" w:styleId="Resaltado">
    <w:name w:val="Resaltado"/>
    <w:basedOn w:val="Normal"/>
    <w:link w:val="ResaltadoCar"/>
    <w:qFormat/>
    <w:rsid w:val="00864844"/>
    <w:pPr>
      <w:spacing w:after="0" w:line="360" w:lineRule="auto"/>
    </w:pPr>
    <w:rPr>
      <w:rFonts w:eastAsia="Arial Unicode MS" w:cs="Arial Unicode MS"/>
      <w:b/>
      <w:bCs/>
      <w:color w:val="5E146B"/>
    </w:rPr>
  </w:style>
  <w:style w:type="character" w:customStyle="1" w:styleId="ResaltadoCar">
    <w:name w:val="Resaltado Car"/>
    <w:basedOn w:val="Fuentedeprrafopredeter"/>
    <w:link w:val="Resaltado"/>
    <w:rsid w:val="00864844"/>
    <w:rPr>
      <w:rFonts w:eastAsia="Arial Unicode MS" w:cs="Arial Unicode MS"/>
      <w:b/>
      <w:bCs/>
      <w:color w:val="5E146B"/>
    </w:rPr>
  </w:style>
  <w:style w:type="paragraph" w:styleId="Subttulo">
    <w:name w:val="Subtitle"/>
    <w:next w:val="Normal"/>
    <w:link w:val="SubttuloCar"/>
    <w:uiPriority w:val="11"/>
    <w:qFormat/>
    <w:rsid w:val="00864844"/>
    <w:pPr>
      <w:numPr>
        <w:ilvl w:val="1"/>
      </w:numPr>
    </w:pPr>
    <w:rPr>
      <w:rFonts w:eastAsiaTheme="minorEastAsia"/>
      <w:color w:val="5A5A5A" w:themeColor="text1" w:themeTint="A5"/>
      <w:spacing w:val="15"/>
    </w:rPr>
  </w:style>
  <w:style w:type="character" w:customStyle="1" w:styleId="SubttuloCar">
    <w:name w:val="Subtítulo Car"/>
    <w:basedOn w:val="Fuentedeprrafopredeter"/>
    <w:link w:val="Subttulo"/>
    <w:uiPriority w:val="11"/>
    <w:rsid w:val="00864844"/>
    <w:rPr>
      <w:rFonts w:eastAsiaTheme="minorEastAsia"/>
      <w:color w:val="5A5A5A" w:themeColor="text1" w:themeTint="A5"/>
      <w:spacing w:val="15"/>
    </w:rPr>
  </w:style>
  <w:style w:type="character" w:styleId="nfasissutil">
    <w:name w:val="Subtle Emphasis"/>
    <w:basedOn w:val="Fuentedeprrafopredeter"/>
    <w:uiPriority w:val="19"/>
    <w:qFormat/>
    <w:rsid w:val="00864844"/>
    <w:rPr>
      <w:rFonts w:asciiTheme="minorHAnsi" w:hAnsiTheme="minorHAnsi"/>
      <w:i/>
      <w:iCs/>
      <w:color w:val="404040" w:themeColor="text1" w:themeTint="BF"/>
      <w:sz w:val="22"/>
    </w:rPr>
  </w:style>
  <w:style w:type="character" w:styleId="nfasis">
    <w:name w:val="Emphasis"/>
    <w:basedOn w:val="Fuentedeprrafopredeter"/>
    <w:uiPriority w:val="20"/>
    <w:qFormat/>
    <w:rsid w:val="00864844"/>
    <w:rPr>
      <w:rFonts w:asciiTheme="minorHAnsi" w:hAnsiTheme="minorHAnsi"/>
      <w:i/>
      <w:iCs/>
    </w:rPr>
  </w:style>
  <w:style w:type="character" w:styleId="nfasisintenso">
    <w:name w:val="Intense Emphasis"/>
    <w:basedOn w:val="Fuentedeprrafopredeter"/>
    <w:uiPriority w:val="21"/>
    <w:qFormat/>
    <w:rsid w:val="00864844"/>
    <w:rPr>
      <w:i/>
      <w:iCs/>
      <w:color w:val="6E2585"/>
    </w:rPr>
  </w:style>
  <w:style w:type="character" w:styleId="Textoennegrita">
    <w:name w:val="Strong"/>
    <w:basedOn w:val="Fuentedeprrafopredeter"/>
    <w:uiPriority w:val="22"/>
    <w:qFormat/>
    <w:rsid w:val="00864844"/>
    <w:rPr>
      <w:b/>
      <w:bCs/>
    </w:rPr>
  </w:style>
  <w:style w:type="paragraph" w:styleId="Cita">
    <w:name w:val="Quote"/>
    <w:basedOn w:val="Normal"/>
    <w:next w:val="Normal"/>
    <w:link w:val="CitaCar"/>
    <w:uiPriority w:val="29"/>
    <w:qFormat/>
    <w:rsid w:val="00864844"/>
    <w:pPr>
      <w:spacing w:before="200"/>
      <w:ind w:left="864" w:right="864"/>
      <w:jc w:val="center"/>
    </w:pPr>
    <w:rPr>
      <w:i/>
      <w:iCs/>
      <w:color w:val="E05206"/>
    </w:rPr>
  </w:style>
  <w:style w:type="character" w:customStyle="1" w:styleId="CitaCar">
    <w:name w:val="Cita Car"/>
    <w:basedOn w:val="Fuentedeprrafopredeter"/>
    <w:link w:val="Cita"/>
    <w:uiPriority w:val="29"/>
    <w:rsid w:val="00864844"/>
    <w:rPr>
      <w:i/>
      <w:iCs/>
      <w:color w:val="E05206"/>
    </w:rPr>
  </w:style>
  <w:style w:type="paragraph" w:styleId="Citadestacada">
    <w:name w:val="Intense Quote"/>
    <w:basedOn w:val="Normal"/>
    <w:next w:val="Normal"/>
    <w:link w:val="CitadestacadaCar"/>
    <w:uiPriority w:val="30"/>
    <w:qFormat/>
    <w:rsid w:val="00864844"/>
    <w:pPr>
      <w:pBdr>
        <w:top w:val="single" w:sz="4" w:space="10" w:color="5B9BD5" w:themeColor="accent1"/>
        <w:bottom w:val="single" w:sz="4" w:space="10" w:color="5B9BD5" w:themeColor="accent1"/>
      </w:pBdr>
      <w:spacing w:before="360" w:after="360"/>
      <w:ind w:left="864" w:right="864"/>
      <w:jc w:val="center"/>
    </w:pPr>
    <w:rPr>
      <w:i/>
      <w:iCs/>
      <w:color w:val="6E2585"/>
    </w:rPr>
  </w:style>
  <w:style w:type="character" w:customStyle="1" w:styleId="CitadestacadaCar">
    <w:name w:val="Cita destacada Car"/>
    <w:basedOn w:val="Fuentedeprrafopredeter"/>
    <w:link w:val="Citadestacada"/>
    <w:uiPriority w:val="30"/>
    <w:rsid w:val="00864844"/>
    <w:rPr>
      <w:i/>
      <w:iCs/>
      <w:color w:val="6E2585"/>
    </w:rPr>
  </w:style>
  <w:style w:type="character" w:styleId="Referenciasutil">
    <w:name w:val="Subtle Reference"/>
    <w:basedOn w:val="Fuentedeprrafopredeter"/>
    <w:uiPriority w:val="31"/>
    <w:qFormat/>
    <w:rsid w:val="00864844"/>
    <w:rPr>
      <w:smallCaps/>
      <w:color w:val="5A5A5A" w:themeColor="text1" w:themeTint="A5"/>
    </w:rPr>
  </w:style>
  <w:style w:type="character" w:styleId="Referenciaintensa">
    <w:name w:val="Intense Reference"/>
    <w:basedOn w:val="Fuentedeprrafopredeter"/>
    <w:uiPriority w:val="32"/>
    <w:qFormat/>
    <w:rsid w:val="00864844"/>
    <w:rPr>
      <w:b/>
      <w:bCs/>
      <w:smallCaps/>
      <w:color w:val="6E2585"/>
      <w:spacing w:val="5"/>
    </w:rPr>
  </w:style>
  <w:style w:type="character" w:styleId="Ttulodellibro">
    <w:name w:val="Book Title"/>
    <w:basedOn w:val="Fuentedeprrafopredeter"/>
    <w:uiPriority w:val="33"/>
    <w:qFormat/>
    <w:rsid w:val="00864844"/>
    <w:rPr>
      <w:b/>
      <w:bCs/>
      <w:i/>
      <w:iCs/>
      <w:spacing w:val="5"/>
    </w:rPr>
  </w:style>
  <w:style w:type="table" w:styleId="Tablaconcuadrcula1clara-nfasis1">
    <w:name w:val="Grid Table 1 Light Accent 1"/>
    <w:basedOn w:val="Tablanormal"/>
    <w:uiPriority w:val="46"/>
    <w:rsid w:val="00864844"/>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Tablaconcuadrcula4-nfasis2">
    <w:name w:val="Grid Table 4 Accent 2"/>
    <w:basedOn w:val="Tablanormal"/>
    <w:uiPriority w:val="49"/>
    <w:rsid w:val="00864844"/>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Sinespaciado">
    <w:name w:val="No Spacing"/>
    <w:link w:val="SinespaciadoCar"/>
    <w:uiPriority w:val="1"/>
    <w:qFormat/>
    <w:rsid w:val="00864844"/>
    <w:pPr>
      <w:spacing w:after="0" w:line="240" w:lineRule="auto"/>
    </w:pPr>
    <w:rPr>
      <w:rFonts w:eastAsiaTheme="minorEastAsia"/>
      <w:lang w:eastAsia="es-ES"/>
    </w:rPr>
  </w:style>
  <w:style w:type="character" w:customStyle="1" w:styleId="SinespaciadoCar">
    <w:name w:val="Sin espaciado Car"/>
    <w:basedOn w:val="Fuentedeprrafopredeter"/>
    <w:link w:val="Sinespaciado"/>
    <w:uiPriority w:val="1"/>
    <w:rsid w:val="00864844"/>
    <w:rPr>
      <w:rFonts w:eastAsiaTheme="minorEastAsia"/>
      <w:lang w:eastAsia="es-ES"/>
    </w:rPr>
  </w:style>
  <w:style w:type="paragraph" w:styleId="Ttulo">
    <w:name w:val="Title"/>
    <w:basedOn w:val="Normal"/>
    <w:next w:val="Normal"/>
    <w:link w:val="TtuloCar"/>
    <w:uiPriority w:val="10"/>
    <w:qFormat/>
    <w:rsid w:val="0086484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864844"/>
    <w:rPr>
      <w:rFonts w:asciiTheme="majorHAnsi" w:eastAsiaTheme="majorEastAsia" w:hAnsiTheme="majorHAnsi" w:cstheme="majorBidi"/>
      <w:spacing w:val="-10"/>
      <w:kern w:val="28"/>
      <w:sz w:val="56"/>
      <w:szCs w:val="56"/>
    </w:rPr>
  </w:style>
  <w:style w:type="paragraph" w:customStyle="1" w:styleId="Vietas">
    <w:name w:val="Viñetas"/>
    <w:basedOn w:val="Prrafodelista"/>
    <w:link w:val="VietasCar"/>
    <w:qFormat/>
    <w:rsid w:val="00864844"/>
    <w:pPr>
      <w:numPr>
        <w:numId w:val="1"/>
      </w:numPr>
    </w:pPr>
  </w:style>
  <w:style w:type="character" w:customStyle="1" w:styleId="PrrafodelistaCar">
    <w:name w:val="Párrafo de lista Car"/>
    <w:basedOn w:val="Fuentedeprrafopredeter"/>
    <w:link w:val="Prrafodelista"/>
    <w:uiPriority w:val="34"/>
    <w:rsid w:val="00864844"/>
  </w:style>
  <w:style w:type="character" w:customStyle="1" w:styleId="VietasCar">
    <w:name w:val="Viñetas Car"/>
    <w:basedOn w:val="PrrafodelistaCar"/>
    <w:link w:val="Vietas"/>
    <w:rsid w:val="00864844"/>
  </w:style>
  <w:style w:type="character" w:customStyle="1" w:styleId="UnresolvedMention1">
    <w:name w:val="Unresolved Mention1"/>
    <w:basedOn w:val="Fuentedeprrafopredeter"/>
    <w:uiPriority w:val="99"/>
    <w:semiHidden/>
    <w:unhideWhenUsed/>
    <w:rsid w:val="00864844"/>
    <w:rPr>
      <w:color w:val="605E5C"/>
      <w:shd w:val="clear" w:color="auto" w:fill="E1DFDD"/>
    </w:rPr>
  </w:style>
  <w:style w:type="paragraph" w:customStyle="1" w:styleId="Estilodeenlaces">
    <w:name w:val="Estilo de enlaces"/>
    <w:basedOn w:val="Normal"/>
    <w:link w:val="EstilodeenlacesCar"/>
    <w:qFormat/>
    <w:rsid w:val="00864844"/>
    <w:rPr>
      <w:color w:val="00B0F0"/>
      <w:u w:val="single" w:color="00B0F0"/>
    </w:rPr>
  </w:style>
  <w:style w:type="paragraph" w:customStyle="1" w:styleId="Notapiedepgina">
    <w:name w:val="Nota pie de página"/>
    <w:basedOn w:val="Estilodeenlaces"/>
    <w:link w:val="NotapiedepginaCar"/>
    <w:qFormat/>
    <w:rsid w:val="00864844"/>
    <w:pPr>
      <w:spacing w:before="120" w:after="360" w:line="360" w:lineRule="auto"/>
    </w:pPr>
    <w:rPr>
      <w:i/>
      <w:color w:val="A6A6A6" w:themeColor="background1" w:themeShade="A6"/>
      <w:sz w:val="20"/>
      <w:szCs w:val="20"/>
    </w:rPr>
  </w:style>
  <w:style w:type="character" w:customStyle="1" w:styleId="EstilodeenlacesCar">
    <w:name w:val="Estilo de enlaces Car"/>
    <w:basedOn w:val="Fuentedeprrafopredeter"/>
    <w:link w:val="Estilodeenlaces"/>
    <w:rsid w:val="00864844"/>
    <w:rPr>
      <w:color w:val="00B0F0"/>
      <w:u w:val="single" w:color="00B0F0"/>
    </w:rPr>
  </w:style>
  <w:style w:type="character" w:customStyle="1" w:styleId="NotapiedepginaCar">
    <w:name w:val="Nota pie de página Car"/>
    <w:basedOn w:val="EstilodeenlacesCar"/>
    <w:link w:val="Notapiedepgina"/>
    <w:rsid w:val="00864844"/>
    <w:rPr>
      <w:i/>
      <w:color w:val="A6A6A6" w:themeColor="background1" w:themeShade="A6"/>
      <w:sz w:val="20"/>
      <w:szCs w:val="20"/>
      <w:u w:val="single" w:color="00B0F0"/>
    </w:rPr>
  </w:style>
  <w:style w:type="paragraph" w:styleId="TDC5">
    <w:name w:val="toc 5"/>
    <w:basedOn w:val="Normal"/>
    <w:next w:val="Normal"/>
    <w:autoRedefine/>
    <w:uiPriority w:val="39"/>
    <w:unhideWhenUsed/>
    <w:rsid w:val="00864844"/>
    <w:pPr>
      <w:spacing w:after="0"/>
      <w:ind w:left="880"/>
    </w:pPr>
    <w:rPr>
      <w:rFonts w:cstheme="minorHAnsi"/>
      <w:sz w:val="18"/>
      <w:szCs w:val="18"/>
    </w:rPr>
  </w:style>
  <w:style w:type="paragraph" w:styleId="TDC6">
    <w:name w:val="toc 6"/>
    <w:basedOn w:val="Normal"/>
    <w:next w:val="Normal"/>
    <w:autoRedefine/>
    <w:uiPriority w:val="39"/>
    <w:unhideWhenUsed/>
    <w:rsid w:val="00864844"/>
    <w:pPr>
      <w:spacing w:after="0"/>
      <w:ind w:left="1100"/>
    </w:pPr>
    <w:rPr>
      <w:rFonts w:cstheme="minorHAnsi"/>
      <w:sz w:val="18"/>
      <w:szCs w:val="18"/>
    </w:rPr>
  </w:style>
  <w:style w:type="paragraph" w:styleId="TDC7">
    <w:name w:val="toc 7"/>
    <w:basedOn w:val="Normal"/>
    <w:next w:val="Normal"/>
    <w:autoRedefine/>
    <w:uiPriority w:val="39"/>
    <w:unhideWhenUsed/>
    <w:rsid w:val="00864844"/>
    <w:pPr>
      <w:spacing w:after="0"/>
      <w:ind w:left="1320"/>
    </w:pPr>
    <w:rPr>
      <w:rFonts w:cstheme="minorHAnsi"/>
      <w:sz w:val="18"/>
      <w:szCs w:val="18"/>
    </w:rPr>
  </w:style>
  <w:style w:type="paragraph" w:styleId="TDC8">
    <w:name w:val="toc 8"/>
    <w:basedOn w:val="Normal"/>
    <w:next w:val="Normal"/>
    <w:autoRedefine/>
    <w:uiPriority w:val="39"/>
    <w:unhideWhenUsed/>
    <w:rsid w:val="00864844"/>
    <w:pPr>
      <w:spacing w:after="0"/>
      <w:ind w:left="1540"/>
    </w:pPr>
    <w:rPr>
      <w:rFonts w:cstheme="minorHAnsi"/>
      <w:sz w:val="18"/>
      <w:szCs w:val="18"/>
    </w:rPr>
  </w:style>
  <w:style w:type="paragraph" w:styleId="TDC9">
    <w:name w:val="toc 9"/>
    <w:basedOn w:val="Normal"/>
    <w:next w:val="Normal"/>
    <w:autoRedefine/>
    <w:uiPriority w:val="39"/>
    <w:unhideWhenUsed/>
    <w:rsid w:val="00864844"/>
    <w:pPr>
      <w:spacing w:after="0"/>
      <w:ind w:left="1760"/>
    </w:pPr>
    <w:rPr>
      <w:rFonts w:cstheme="minorHAnsi"/>
      <w:sz w:val="18"/>
      <w:szCs w:val="18"/>
    </w:rPr>
  </w:style>
  <w:style w:type="paragraph" w:customStyle="1" w:styleId="Encabezadoespecial">
    <w:name w:val="Encabezado especial"/>
    <w:basedOn w:val="Normal"/>
    <w:link w:val="EncabezadoespecialCar"/>
    <w:qFormat/>
    <w:rsid w:val="00864844"/>
    <w:pPr>
      <w:spacing w:before="360" w:after="240"/>
    </w:pPr>
    <w:rPr>
      <w:b/>
      <w:color w:val="ED7D31" w:themeColor="accent2"/>
      <w:sz w:val="26"/>
      <w:szCs w:val="26"/>
    </w:rPr>
  </w:style>
  <w:style w:type="paragraph" w:styleId="Textonotapie">
    <w:name w:val="footnote text"/>
    <w:basedOn w:val="Normal"/>
    <w:link w:val="TextonotapieCar"/>
    <w:uiPriority w:val="99"/>
    <w:semiHidden/>
    <w:unhideWhenUsed/>
    <w:rsid w:val="0086484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864844"/>
    <w:rPr>
      <w:sz w:val="20"/>
      <w:szCs w:val="20"/>
    </w:rPr>
  </w:style>
  <w:style w:type="character" w:customStyle="1" w:styleId="EncabezadoespecialCar">
    <w:name w:val="Encabezado especial Car"/>
    <w:basedOn w:val="Fuentedeprrafopredeter"/>
    <w:link w:val="Encabezadoespecial"/>
    <w:rsid w:val="00864844"/>
    <w:rPr>
      <w:b/>
      <w:color w:val="ED7D31" w:themeColor="accent2"/>
      <w:sz w:val="26"/>
      <w:szCs w:val="26"/>
    </w:rPr>
  </w:style>
  <w:style w:type="character" w:styleId="Refdenotaalpie">
    <w:name w:val="footnote reference"/>
    <w:basedOn w:val="Fuentedeprrafopredeter"/>
    <w:uiPriority w:val="99"/>
    <w:semiHidden/>
    <w:unhideWhenUsed/>
    <w:rsid w:val="00864844"/>
    <w:rPr>
      <w:vertAlign w:val="superscript"/>
    </w:rPr>
  </w:style>
  <w:style w:type="table" w:customStyle="1" w:styleId="Estilo1">
    <w:name w:val="Estilo1"/>
    <w:basedOn w:val="Tablanormal"/>
    <w:uiPriority w:val="99"/>
    <w:rsid w:val="005612D9"/>
    <w:pPr>
      <w:spacing w:after="0" w:line="240" w:lineRule="auto"/>
    </w:pPr>
    <w:tblPr/>
  </w:style>
  <w:style w:type="table" w:styleId="Tablaconcuadrcula2-nfasis1">
    <w:name w:val="Grid Table 2 Accent 1"/>
    <w:basedOn w:val="Tablanormal"/>
    <w:uiPriority w:val="47"/>
    <w:rsid w:val="005612D9"/>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Tablaconcuadrcula2-nfasis2">
    <w:name w:val="Grid Table 2 Accent 2"/>
    <w:basedOn w:val="Tablanormal"/>
    <w:uiPriority w:val="47"/>
    <w:rsid w:val="005612D9"/>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Estilo2">
    <w:name w:val="Estilo2"/>
    <w:basedOn w:val="Tablanormal"/>
    <w:uiPriority w:val="99"/>
    <w:rsid w:val="005612D9"/>
    <w:pPr>
      <w:spacing w:after="0" w:line="240" w:lineRule="auto"/>
      <w:jc w:val="center"/>
    </w:pPr>
    <w:tblPr/>
    <w:tcPr>
      <w:vAlign w:val="center"/>
    </w:tcPr>
    <w:tblStylePr w:type="firstRow">
      <w:rPr>
        <w:rFonts w:asciiTheme="minorHAnsi" w:hAnsiTheme="minorHAnsi"/>
        <w:sz w:val="22"/>
      </w:rPr>
    </w:tblStylePr>
  </w:style>
  <w:style w:type="table" w:styleId="Tabladelista5oscura-nfasis4">
    <w:name w:val="List Table 5 Dark Accent 4"/>
    <w:basedOn w:val="Tablanormal"/>
    <w:uiPriority w:val="50"/>
    <w:rsid w:val="005612D9"/>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Estilo3">
    <w:name w:val="Estilo3"/>
    <w:basedOn w:val="Tablanormal"/>
    <w:uiPriority w:val="99"/>
    <w:rsid w:val="005612D9"/>
    <w:pPr>
      <w:spacing w:after="0" w:line="240" w:lineRule="auto"/>
    </w:pPr>
    <w:tblPr/>
  </w:style>
  <w:style w:type="table" w:customStyle="1" w:styleId="Estilo4">
    <w:name w:val="Estilo4"/>
    <w:basedOn w:val="Tablaconcuadrcula"/>
    <w:uiPriority w:val="99"/>
    <w:rsid w:val="005612D9"/>
    <w:pPr>
      <w:jc w:val="center"/>
    </w:pPr>
    <w:tblPr/>
    <w:tcPr>
      <w:shd w:val="clear" w:color="auto" w:fill="ED7D31" w:themeFill="accent2"/>
      <w:vAlign w:val="center"/>
    </w:tcPr>
  </w:style>
  <w:style w:type="table" w:customStyle="1" w:styleId="Estilo5">
    <w:name w:val="Estilo5"/>
    <w:basedOn w:val="Tablanormal"/>
    <w:uiPriority w:val="99"/>
    <w:rsid w:val="00B357FD"/>
    <w:pPr>
      <w:spacing w:after="0" w:line="240" w:lineRule="auto"/>
      <w:jc w:val="center"/>
    </w:pPr>
    <w:rPr>
      <w:sz w:val="20"/>
    </w:rPr>
    <w:tblPr>
      <w:tblStyleRowBandSize w:val="1"/>
    </w:tblPr>
    <w:tcPr>
      <w:shd w:val="clear" w:color="auto" w:fill="FBE4D5" w:themeFill="accent2" w:themeFillTint="33"/>
      <w:vAlign w:val="center"/>
    </w:tcPr>
    <w:tblStylePr w:type="firstRow">
      <w:rPr>
        <w:color w:val="auto"/>
      </w:rPr>
      <w:tblPr/>
      <w:tcPr>
        <w:shd w:val="clear" w:color="auto" w:fill="ED7D31" w:themeFill="accent2"/>
      </w:tcPr>
    </w:tblStylePr>
  </w:style>
  <w:style w:type="paragraph" w:styleId="Asuntodelcomentario">
    <w:name w:val="annotation subject"/>
    <w:basedOn w:val="Textocomentario"/>
    <w:next w:val="Textocomentario"/>
    <w:link w:val="AsuntodelcomentarioCar"/>
    <w:uiPriority w:val="99"/>
    <w:semiHidden/>
    <w:unhideWhenUsed/>
    <w:rsid w:val="003E703B"/>
    <w:rPr>
      <w:b/>
      <w:bCs/>
    </w:rPr>
  </w:style>
  <w:style w:type="character" w:customStyle="1" w:styleId="AsuntodelcomentarioCar">
    <w:name w:val="Asunto del comentario Car"/>
    <w:basedOn w:val="TextocomentarioCar"/>
    <w:link w:val="Asuntodelcomentario"/>
    <w:uiPriority w:val="99"/>
    <w:semiHidden/>
    <w:rsid w:val="003E703B"/>
    <w:rPr>
      <w:b/>
      <w:bCs/>
      <w:sz w:val="20"/>
      <w:szCs w:val="20"/>
    </w:rPr>
  </w:style>
  <w:style w:type="character" w:customStyle="1" w:styleId="normaltextrun">
    <w:name w:val="normaltextrun"/>
    <w:basedOn w:val="Fuentedeprrafopredeter"/>
    <w:rsid w:val="00D47137"/>
  </w:style>
  <w:style w:type="paragraph" w:customStyle="1" w:styleId="Estilo6">
    <w:name w:val="Estilo6"/>
    <w:basedOn w:val="Normal"/>
    <w:link w:val="Estilo6Car"/>
    <w:qFormat/>
    <w:rsid w:val="00896CA2"/>
    <w:pPr>
      <w:jc w:val="center"/>
    </w:pPr>
  </w:style>
  <w:style w:type="character" w:customStyle="1" w:styleId="Estilo6Car">
    <w:name w:val="Estilo6 Car"/>
    <w:basedOn w:val="Fuentedeprrafopredeter"/>
    <w:link w:val="Estilo6"/>
    <w:rsid w:val="00896CA2"/>
  </w:style>
  <w:style w:type="paragraph" w:customStyle="1" w:styleId="paragraph">
    <w:name w:val="paragraph"/>
    <w:basedOn w:val="Normal"/>
    <w:rsid w:val="005E0512"/>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eop">
    <w:name w:val="eop"/>
    <w:basedOn w:val="Fuentedeprrafopredeter"/>
    <w:rsid w:val="005E0512"/>
  </w:style>
  <w:style w:type="paragraph" w:styleId="Revisin">
    <w:name w:val="Revision"/>
    <w:hidden/>
    <w:uiPriority w:val="99"/>
    <w:semiHidden/>
    <w:rsid w:val="00790914"/>
    <w:pPr>
      <w:spacing w:after="0" w:line="240" w:lineRule="auto"/>
    </w:pPr>
  </w:style>
  <w:style w:type="table" w:styleId="Tablaconcuadrcula5oscura-nfasis2">
    <w:name w:val="Grid Table 5 Dark Accent 2"/>
    <w:basedOn w:val="Tablanormal"/>
    <w:uiPriority w:val="50"/>
    <w:rsid w:val="006160B0"/>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styleId="Tablaconcuadrcula4-nfasis5">
    <w:name w:val="Grid Table 4 Accent 5"/>
    <w:basedOn w:val="Tablanormal"/>
    <w:uiPriority w:val="49"/>
    <w:rsid w:val="00356DCA"/>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430892">
      <w:bodyDiv w:val="1"/>
      <w:marLeft w:val="0"/>
      <w:marRight w:val="0"/>
      <w:marTop w:val="0"/>
      <w:marBottom w:val="0"/>
      <w:divBdr>
        <w:top w:val="none" w:sz="0" w:space="0" w:color="auto"/>
        <w:left w:val="none" w:sz="0" w:space="0" w:color="auto"/>
        <w:bottom w:val="none" w:sz="0" w:space="0" w:color="auto"/>
        <w:right w:val="none" w:sz="0" w:space="0" w:color="auto"/>
      </w:divBdr>
    </w:div>
    <w:div w:id="1976716963">
      <w:bodyDiv w:val="1"/>
      <w:marLeft w:val="0"/>
      <w:marRight w:val="0"/>
      <w:marTop w:val="0"/>
      <w:marBottom w:val="0"/>
      <w:divBdr>
        <w:top w:val="none" w:sz="0" w:space="0" w:color="auto"/>
        <w:left w:val="none" w:sz="0" w:space="0" w:color="auto"/>
        <w:bottom w:val="none" w:sz="0" w:space="0" w:color="auto"/>
        <w:right w:val="none" w:sz="0" w:space="0" w:color="auto"/>
      </w:divBdr>
      <w:divsChild>
        <w:div w:id="17509707">
          <w:marLeft w:val="0"/>
          <w:marRight w:val="0"/>
          <w:marTop w:val="0"/>
          <w:marBottom w:val="0"/>
          <w:divBdr>
            <w:top w:val="none" w:sz="0" w:space="0" w:color="auto"/>
            <w:left w:val="none" w:sz="0" w:space="0" w:color="auto"/>
            <w:bottom w:val="none" w:sz="0" w:space="0" w:color="auto"/>
            <w:right w:val="none" w:sz="0" w:space="0" w:color="auto"/>
          </w:divBdr>
          <w:divsChild>
            <w:div w:id="1848246779">
              <w:marLeft w:val="0"/>
              <w:marRight w:val="0"/>
              <w:marTop w:val="0"/>
              <w:marBottom w:val="0"/>
              <w:divBdr>
                <w:top w:val="none" w:sz="0" w:space="0" w:color="auto"/>
                <w:left w:val="none" w:sz="0" w:space="0" w:color="auto"/>
                <w:bottom w:val="none" w:sz="0" w:space="0" w:color="auto"/>
                <w:right w:val="none" w:sz="0" w:space="0" w:color="auto"/>
              </w:divBdr>
            </w:div>
          </w:divsChild>
        </w:div>
        <w:div w:id="34623584">
          <w:marLeft w:val="0"/>
          <w:marRight w:val="0"/>
          <w:marTop w:val="0"/>
          <w:marBottom w:val="0"/>
          <w:divBdr>
            <w:top w:val="none" w:sz="0" w:space="0" w:color="auto"/>
            <w:left w:val="none" w:sz="0" w:space="0" w:color="auto"/>
            <w:bottom w:val="none" w:sz="0" w:space="0" w:color="auto"/>
            <w:right w:val="none" w:sz="0" w:space="0" w:color="auto"/>
          </w:divBdr>
          <w:divsChild>
            <w:div w:id="630130265">
              <w:marLeft w:val="0"/>
              <w:marRight w:val="0"/>
              <w:marTop w:val="0"/>
              <w:marBottom w:val="0"/>
              <w:divBdr>
                <w:top w:val="none" w:sz="0" w:space="0" w:color="auto"/>
                <w:left w:val="none" w:sz="0" w:space="0" w:color="auto"/>
                <w:bottom w:val="none" w:sz="0" w:space="0" w:color="auto"/>
                <w:right w:val="none" w:sz="0" w:space="0" w:color="auto"/>
              </w:divBdr>
            </w:div>
          </w:divsChild>
        </w:div>
        <w:div w:id="36320205">
          <w:marLeft w:val="0"/>
          <w:marRight w:val="0"/>
          <w:marTop w:val="0"/>
          <w:marBottom w:val="0"/>
          <w:divBdr>
            <w:top w:val="none" w:sz="0" w:space="0" w:color="auto"/>
            <w:left w:val="none" w:sz="0" w:space="0" w:color="auto"/>
            <w:bottom w:val="none" w:sz="0" w:space="0" w:color="auto"/>
            <w:right w:val="none" w:sz="0" w:space="0" w:color="auto"/>
          </w:divBdr>
          <w:divsChild>
            <w:div w:id="1571386069">
              <w:marLeft w:val="0"/>
              <w:marRight w:val="0"/>
              <w:marTop w:val="0"/>
              <w:marBottom w:val="0"/>
              <w:divBdr>
                <w:top w:val="none" w:sz="0" w:space="0" w:color="auto"/>
                <w:left w:val="none" w:sz="0" w:space="0" w:color="auto"/>
                <w:bottom w:val="none" w:sz="0" w:space="0" w:color="auto"/>
                <w:right w:val="none" w:sz="0" w:space="0" w:color="auto"/>
              </w:divBdr>
            </w:div>
          </w:divsChild>
        </w:div>
        <w:div w:id="56323255">
          <w:marLeft w:val="0"/>
          <w:marRight w:val="0"/>
          <w:marTop w:val="0"/>
          <w:marBottom w:val="0"/>
          <w:divBdr>
            <w:top w:val="none" w:sz="0" w:space="0" w:color="auto"/>
            <w:left w:val="none" w:sz="0" w:space="0" w:color="auto"/>
            <w:bottom w:val="none" w:sz="0" w:space="0" w:color="auto"/>
            <w:right w:val="none" w:sz="0" w:space="0" w:color="auto"/>
          </w:divBdr>
          <w:divsChild>
            <w:div w:id="91050447">
              <w:marLeft w:val="0"/>
              <w:marRight w:val="0"/>
              <w:marTop w:val="0"/>
              <w:marBottom w:val="0"/>
              <w:divBdr>
                <w:top w:val="none" w:sz="0" w:space="0" w:color="auto"/>
                <w:left w:val="none" w:sz="0" w:space="0" w:color="auto"/>
                <w:bottom w:val="none" w:sz="0" w:space="0" w:color="auto"/>
                <w:right w:val="none" w:sz="0" w:space="0" w:color="auto"/>
              </w:divBdr>
            </w:div>
          </w:divsChild>
        </w:div>
        <w:div w:id="63768623">
          <w:marLeft w:val="0"/>
          <w:marRight w:val="0"/>
          <w:marTop w:val="0"/>
          <w:marBottom w:val="0"/>
          <w:divBdr>
            <w:top w:val="none" w:sz="0" w:space="0" w:color="auto"/>
            <w:left w:val="none" w:sz="0" w:space="0" w:color="auto"/>
            <w:bottom w:val="none" w:sz="0" w:space="0" w:color="auto"/>
            <w:right w:val="none" w:sz="0" w:space="0" w:color="auto"/>
          </w:divBdr>
          <w:divsChild>
            <w:div w:id="1884100353">
              <w:marLeft w:val="0"/>
              <w:marRight w:val="0"/>
              <w:marTop w:val="0"/>
              <w:marBottom w:val="0"/>
              <w:divBdr>
                <w:top w:val="none" w:sz="0" w:space="0" w:color="auto"/>
                <w:left w:val="none" w:sz="0" w:space="0" w:color="auto"/>
                <w:bottom w:val="none" w:sz="0" w:space="0" w:color="auto"/>
                <w:right w:val="none" w:sz="0" w:space="0" w:color="auto"/>
              </w:divBdr>
            </w:div>
          </w:divsChild>
        </w:div>
        <w:div w:id="79913176">
          <w:marLeft w:val="0"/>
          <w:marRight w:val="0"/>
          <w:marTop w:val="0"/>
          <w:marBottom w:val="0"/>
          <w:divBdr>
            <w:top w:val="none" w:sz="0" w:space="0" w:color="auto"/>
            <w:left w:val="none" w:sz="0" w:space="0" w:color="auto"/>
            <w:bottom w:val="none" w:sz="0" w:space="0" w:color="auto"/>
            <w:right w:val="none" w:sz="0" w:space="0" w:color="auto"/>
          </w:divBdr>
          <w:divsChild>
            <w:div w:id="697662353">
              <w:marLeft w:val="0"/>
              <w:marRight w:val="0"/>
              <w:marTop w:val="0"/>
              <w:marBottom w:val="0"/>
              <w:divBdr>
                <w:top w:val="none" w:sz="0" w:space="0" w:color="auto"/>
                <w:left w:val="none" w:sz="0" w:space="0" w:color="auto"/>
                <w:bottom w:val="none" w:sz="0" w:space="0" w:color="auto"/>
                <w:right w:val="none" w:sz="0" w:space="0" w:color="auto"/>
              </w:divBdr>
            </w:div>
          </w:divsChild>
        </w:div>
        <w:div w:id="81611046">
          <w:marLeft w:val="0"/>
          <w:marRight w:val="0"/>
          <w:marTop w:val="0"/>
          <w:marBottom w:val="0"/>
          <w:divBdr>
            <w:top w:val="none" w:sz="0" w:space="0" w:color="auto"/>
            <w:left w:val="none" w:sz="0" w:space="0" w:color="auto"/>
            <w:bottom w:val="none" w:sz="0" w:space="0" w:color="auto"/>
            <w:right w:val="none" w:sz="0" w:space="0" w:color="auto"/>
          </w:divBdr>
          <w:divsChild>
            <w:div w:id="1450389794">
              <w:marLeft w:val="0"/>
              <w:marRight w:val="0"/>
              <w:marTop w:val="0"/>
              <w:marBottom w:val="0"/>
              <w:divBdr>
                <w:top w:val="none" w:sz="0" w:space="0" w:color="auto"/>
                <w:left w:val="none" w:sz="0" w:space="0" w:color="auto"/>
                <w:bottom w:val="none" w:sz="0" w:space="0" w:color="auto"/>
                <w:right w:val="none" w:sz="0" w:space="0" w:color="auto"/>
              </w:divBdr>
            </w:div>
          </w:divsChild>
        </w:div>
        <w:div w:id="83233629">
          <w:marLeft w:val="0"/>
          <w:marRight w:val="0"/>
          <w:marTop w:val="0"/>
          <w:marBottom w:val="0"/>
          <w:divBdr>
            <w:top w:val="none" w:sz="0" w:space="0" w:color="auto"/>
            <w:left w:val="none" w:sz="0" w:space="0" w:color="auto"/>
            <w:bottom w:val="none" w:sz="0" w:space="0" w:color="auto"/>
            <w:right w:val="none" w:sz="0" w:space="0" w:color="auto"/>
          </w:divBdr>
          <w:divsChild>
            <w:div w:id="56785872">
              <w:marLeft w:val="0"/>
              <w:marRight w:val="0"/>
              <w:marTop w:val="0"/>
              <w:marBottom w:val="0"/>
              <w:divBdr>
                <w:top w:val="none" w:sz="0" w:space="0" w:color="auto"/>
                <w:left w:val="none" w:sz="0" w:space="0" w:color="auto"/>
                <w:bottom w:val="none" w:sz="0" w:space="0" w:color="auto"/>
                <w:right w:val="none" w:sz="0" w:space="0" w:color="auto"/>
              </w:divBdr>
            </w:div>
          </w:divsChild>
        </w:div>
        <w:div w:id="114254759">
          <w:marLeft w:val="0"/>
          <w:marRight w:val="0"/>
          <w:marTop w:val="0"/>
          <w:marBottom w:val="0"/>
          <w:divBdr>
            <w:top w:val="none" w:sz="0" w:space="0" w:color="auto"/>
            <w:left w:val="none" w:sz="0" w:space="0" w:color="auto"/>
            <w:bottom w:val="none" w:sz="0" w:space="0" w:color="auto"/>
            <w:right w:val="none" w:sz="0" w:space="0" w:color="auto"/>
          </w:divBdr>
          <w:divsChild>
            <w:div w:id="310137882">
              <w:marLeft w:val="0"/>
              <w:marRight w:val="0"/>
              <w:marTop w:val="0"/>
              <w:marBottom w:val="0"/>
              <w:divBdr>
                <w:top w:val="none" w:sz="0" w:space="0" w:color="auto"/>
                <w:left w:val="none" w:sz="0" w:space="0" w:color="auto"/>
                <w:bottom w:val="none" w:sz="0" w:space="0" w:color="auto"/>
                <w:right w:val="none" w:sz="0" w:space="0" w:color="auto"/>
              </w:divBdr>
            </w:div>
            <w:div w:id="1040545717">
              <w:marLeft w:val="0"/>
              <w:marRight w:val="0"/>
              <w:marTop w:val="0"/>
              <w:marBottom w:val="0"/>
              <w:divBdr>
                <w:top w:val="none" w:sz="0" w:space="0" w:color="auto"/>
                <w:left w:val="none" w:sz="0" w:space="0" w:color="auto"/>
                <w:bottom w:val="none" w:sz="0" w:space="0" w:color="auto"/>
                <w:right w:val="none" w:sz="0" w:space="0" w:color="auto"/>
              </w:divBdr>
            </w:div>
          </w:divsChild>
        </w:div>
        <w:div w:id="115608351">
          <w:marLeft w:val="0"/>
          <w:marRight w:val="0"/>
          <w:marTop w:val="0"/>
          <w:marBottom w:val="0"/>
          <w:divBdr>
            <w:top w:val="none" w:sz="0" w:space="0" w:color="auto"/>
            <w:left w:val="none" w:sz="0" w:space="0" w:color="auto"/>
            <w:bottom w:val="none" w:sz="0" w:space="0" w:color="auto"/>
            <w:right w:val="none" w:sz="0" w:space="0" w:color="auto"/>
          </w:divBdr>
          <w:divsChild>
            <w:div w:id="1107427475">
              <w:marLeft w:val="0"/>
              <w:marRight w:val="0"/>
              <w:marTop w:val="0"/>
              <w:marBottom w:val="0"/>
              <w:divBdr>
                <w:top w:val="none" w:sz="0" w:space="0" w:color="auto"/>
                <w:left w:val="none" w:sz="0" w:space="0" w:color="auto"/>
                <w:bottom w:val="none" w:sz="0" w:space="0" w:color="auto"/>
                <w:right w:val="none" w:sz="0" w:space="0" w:color="auto"/>
              </w:divBdr>
            </w:div>
          </w:divsChild>
        </w:div>
        <w:div w:id="119955927">
          <w:marLeft w:val="0"/>
          <w:marRight w:val="0"/>
          <w:marTop w:val="0"/>
          <w:marBottom w:val="0"/>
          <w:divBdr>
            <w:top w:val="none" w:sz="0" w:space="0" w:color="auto"/>
            <w:left w:val="none" w:sz="0" w:space="0" w:color="auto"/>
            <w:bottom w:val="none" w:sz="0" w:space="0" w:color="auto"/>
            <w:right w:val="none" w:sz="0" w:space="0" w:color="auto"/>
          </w:divBdr>
          <w:divsChild>
            <w:div w:id="544224140">
              <w:marLeft w:val="0"/>
              <w:marRight w:val="0"/>
              <w:marTop w:val="0"/>
              <w:marBottom w:val="0"/>
              <w:divBdr>
                <w:top w:val="none" w:sz="0" w:space="0" w:color="auto"/>
                <w:left w:val="none" w:sz="0" w:space="0" w:color="auto"/>
                <w:bottom w:val="none" w:sz="0" w:space="0" w:color="auto"/>
                <w:right w:val="none" w:sz="0" w:space="0" w:color="auto"/>
              </w:divBdr>
            </w:div>
          </w:divsChild>
        </w:div>
        <w:div w:id="144705118">
          <w:marLeft w:val="0"/>
          <w:marRight w:val="0"/>
          <w:marTop w:val="0"/>
          <w:marBottom w:val="0"/>
          <w:divBdr>
            <w:top w:val="none" w:sz="0" w:space="0" w:color="auto"/>
            <w:left w:val="none" w:sz="0" w:space="0" w:color="auto"/>
            <w:bottom w:val="none" w:sz="0" w:space="0" w:color="auto"/>
            <w:right w:val="none" w:sz="0" w:space="0" w:color="auto"/>
          </w:divBdr>
          <w:divsChild>
            <w:div w:id="727265006">
              <w:marLeft w:val="0"/>
              <w:marRight w:val="0"/>
              <w:marTop w:val="0"/>
              <w:marBottom w:val="0"/>
              <w:divBdr>
                <w:top w:val="none" w:sz="0" w:space="0" w:color="auto"/>
                <w:left w:val="none" w:sz="0" w:space="0" w:color="auto"/>
                <w:bottom w:val="none" w:sz="0" w:space="0" w:color="auto"/>
                <w:right w:val="none" w:sz="0" w:space="0" w:color="auto"/>
              </w:divBdr>
            </w:div>
          </w:divsChild>
        </w:div>
        <w:div w:id="146046965">
          <w:marLeft w:val="0"/>
          <w:marRight w:val="0"/>
          <w:marTop w:val="0"/>
          <w:marBottom w:val="0"/>
          <w:divBdr>
            <w:top w:val="none" w:sz="0" w:space="0" w:color="auto"/>
            <w:left w:val="none" w:sz="0" w:space="0" w:color="auto"/>
            <w:bottom w:val="none" w:sz="0" w:space="0" w:color="auto"/>
            <w:right w:val="none" w:sz="0" w:space="0" w:color="auto"/>
          </w:divBdr>
          <w:divsChild>
            <w:div w:id="1154418110">
              <w:marLeft w:val="0"/>
              <w:marRight w:val="0"/>
              <w:marTop w:val="0"/>
              <w:marBottom w:val="0"/>
              <w:divBdr>
                <w:top w:val="none" w:sz="0" w:space="0" w:color="auto"/>
                <w:left w:val="none" w:sz="0" w:space="0" w:color="auto"/>
                <w:bottom w:val="none" w:sz="0" w:space="0" w:color="auto"/>
                <w:right w:val="none" w:sz="0" w:space="0" w:color="auto"/>
              </w:divBdr>
            </w:div>
            <w:div w:id="1562330898">
              <w:marLeft w:val="0"/>
              <w:marRight w:val="0"/>
              <w:marTop w:val="0"/>
              <w:marBottom w:val="0"/>
              <w:divBdr>
                <w:top w:val="none" w:sz="0" w:space="0" w:color="auto"/>
                <w:left w:val="none" w:sz="0" w:space="0" w:color="auto"/>
                <w:bottom w:val="none" w:sz="0" w:space="0" w:color="auto"/>
                <w:right w:val="none" w:sz="0" w:space="0" w:color="auto"/>
              </w:divBdr>
            </w:div>
          </w:divsChild>
        </w:div>
        <w:div w:id="158161602">
          <w:marLeft w:val="0"/>
          <w:marRight w:val="0"/>
          <w:marTop w:val="0"/>
          <w:marBottom w:val="0"/>
          <w:divBdr>
            <w:top w:val="none" w:sz="0" w:space="0" w:color="auto"/>
            <w:left w:val="none" w:sz="0" w:space="0" w:color="auto"/>
            <w:bottom w:val="none" w:sz="0" w:space="0" w:color="auto"/>
            <w:right w:val="none" w:sz="0" w:space="0" w:color="auto"/>
          </w:divBdr>
          <w:divsChild>
            <w:div w:id="219173267">
              <w:marLeft w:val="0"/>
              <w:marRight w:val="0"/>
              <w:marTop w:val="0"/>
              <w:marBottom w:val="0"/>
              <w:divBdr>
                <w:top w:val="none" w:sz="0" w:space="0" w:color="auto"/>
                <w:left w:val="none" w:sz="0" w:space="0" w:color="auto"/>
                <w:bottom w:val="none" w:sz="0" w:space="0" w:color="auto"/>
                <w:right w:val="none" w:sz="0" w:space="0" w:color="auto"/>
              </w:divBdr>
            </w:div>
          </w:divsChild>
        </w:div>
        <w:div w:id="170144192">
          <w:marLeft w:val="0"/>
          <w:marRight w:val="0"/>
          <w:marTop w:val="0"/>
          <w:marBottom w:val="0"/>
          <w:divBdr>
            <w:top w:val="none" w:sz="0" w:space="0" w:color="auto"/>
            <w:left w:val="none" w:sz="0" w:space="0" w:color="auto"/>
            <w:bottom w:val="none" w:sz="0" w:space="0" w:color="auto"/>
            <w:right w:val="none" w:sz="0" w:space="0" w:color="auto"/>
          </w:divBdr>
          <w:divsChild>
            <w:div w:id="621494800">
              <w:marLeft w:val="0"/>
              <w:marRight w:val="0"/>
              <w:marTop w:val="0"/>
              <w:marBottom w:val="0"/>
              <w:divBdr>
                <w:top w:val="none" w:sz="0" w:space="0" w:color="auto"/>
                <w:left w:val="none" w:sz="0" w:space="0" w:color="auto"/>
                <w:bottom w:val="none" w:sz="0" w:space="0" w:color="auto"/>
                <w:right w:val="none" w:sz="0" w:space="0" w:color="auto"/>
              </w:divBdr>
            </w:div>
          </w:divsChild>
        </w:div>
        <w:div w:id="242374275">
          <w:marLeft w:val="0"/>
          <w:marRight w:val="0"/>
          <w:marTop w:val="0"/>
          <w:marBottom w:val="0"/>
          <w:divBdr>
            <w:top w:val="none" w:sz="0" w:space="0" w:color="auto"/>
            <w:left w:val="none" w:sz="0" w:space="0" w:color="auto"/>
            <w:bottom w:val="none" w:sz="0" w:space="0" w:color="auto"/>
            <w:right w:val="none" w:sz="0" w:space="0" w:color="auto"/>
          </w:divBdr>
          <w:divsChild>
            <w:div w:id="2007592861">
              <w:marLeft w:val="0"/>
              <w:marRight w:val="0"/>
              <w:marTop w:val="0"/>
              <w:marBottom w:val="0"/>
              <w:divBdr>
                <w:top w:val="none" w:sz="0" w:space="0" w:color="auto"/>
                <w:left w:val="none" w:sz="0" w:space="0" w:color="auto"/>
                <w:bottom w:val="none" w:sz="0" w:space="0" w:color="auto"/>
                <w:right w:val="none" w:sz="0" w:space="0" w:color="auto"/>
              </w:divBdr>
            </w:div>
          </w:divsChild>
        </w:div>
        <w:div w:id="259267309">
          <w:marLeft w:val="0"/>
          <w:marRight w:val="0"/>
          <w:marTop w:val="0"/>
          <w:marBottom w:val="0"/>
          <w:divBdr>
            <w:top w:val="none" w:sz="0" w:space="0" w:color="auto"/>
            <w:left w:val="none" w:sz="0" w:space="0" w:color="auto"/>
            <w:bottom w:val="none" w:sz="0" w:space="0" w:color="auto"/>
            <w:right w:val="none" w:sz="0" w:space="0" w:color="auto"/>
          </w:divBdr>
          <w:divsChild>
            <w:div w:id="1790079144">
              <w:marLeft w:val="0"/>
              <w:marRight w:val="0"/>
              <w:marTop w:val="0"/>
              <w:marBottom w:val="0"/>
              <w:divBdr>
                <w:top w:val="none" w:sz="0" w:space="0" w:color="auto"/>
                <w:left w:val="none" w:sz="0" w:space="0" w:color="auto"/>
                <w:bottom w:val="none" w:sz="0" w:space="0" w:color="auto"/>
                <w:right w:val="none" w:sz="0" w:space="0" w:color="auto"/>
              </w:divBdr>
            </w:div>
          </w:divsChild>
        </w:div>
        <w:div w:id="259527696">
          <w:marLeft w:val="0"/>
          <w:marRight w:val="0"/>
          <w:marTop w:val="0"/>
          <w:marBottom w:val="0"/>
          <w:divBdr>
            <w:top w:val="none" w:sz="0" w:space="0" w:color="auto"/>
            <w:left w:val="none" w:sz="0" w:space="0" w:color="auto"/>
            <w:bottom w:val="none" w:sz="0" w:space="0" w:color="auto"/>
            <w:right w:val="none" w:sz="0" w:space="0" w:color="auto"/>
          </w:divBdr>
          <w:divsChild>
            <w:div w:id="1078094299">
              <w:marLeft w:val="0"/>
              <w:marRight w:val="0"/>
              <w:marTop w:val="0"/>
              <w:marBottom w:val="0"/>
              <w:divBdr>
                <w:top w:val="none" w:sz="0" w:space="0" w:color="auto"/>
                <w:left w:val="none" w:sz="0" w:space="0" w:color="auto"/>
                <w:bottom w:val="none" w:sz="0" w:space="0" w:color="auto"/>
                <w:right w:val="none" w:sz="0" w:space="0" w:color="auto"/>
              </w:divBdr>
            </w:div>
          </w:divsChild>
        </w:div>
        <w:div w:id="265890525">
          <w:marLeft w:val="0"/>
          <w:marRight w:val="0"/>
          <w:marTop w:val="0"/>
          <w:marBottom w:val="0"/>
          <w:divBdr>
            <w:top w:val="none" w:sz="0" w:space="0" w:color="auto"/>
            <w:left w:val="none" w:sz="0" w:space="0" w:color="auto"/>
            <w:bottom w:val="none" w:sz="0" w:space="0" w:color="auto"/>
            <w:right w:val="none" w:sz="0" w:space="0" w:color="auto"/>
          </w:divBdr>
          <w:divsChild>
            <w:div w:id="910770725">
              <w:marLeft w:val="0"/>
              <w:marRight w:val="0"/>
              <w:marTop w:val="0"/>
              <w:marBottom w:val="0"/>
              <w:divBdr>
                <w:top w:val="none" w:sz="0" w:space="0" w:color="auto"/>
                <w:left w:val="none" w:sz="0" w:space="0" w:color="auto"/>
                <w:bottom w:val="none" w:sz="0" w:space="0" w:color="auto"/>
                <w:right w:val="none" w:sz="0" w:space="0" w:color="auto"/>
              </w:divBdr>
            </w:div>
          </w:divsChild>
        </w:div>
        <w:div w:id="270478399">
          <w:marLeft w:val="0"/>
          <w:marRight w:val="0"/>
          <w:marTop w:val="0"/>
          <w:marBottom w:val="0"/>
          <w:divBdr>
            <w:top w:val="none" w:sz="0" w:space="0" w:color="auto"/>
            <w:left w:val="none" w:sz="0" w:space="0" w:color="auto"/>
            <w:bottom w:val="none" w:sz="0" w:space="0" w:color="auto"/>
            <w:right w:val="none" w:sz="0" w:space="0" w:color="auto"/>
          </w:divBdr>
          <w:divsChild>
            <w:div w:id="1597247249">
              <w:marLeft w:val="0"/>
              <w:marRight w:val="0"/>
              <w:marTop w:val="0"/>
              <w:marBottom w:val="0"/>
              <w:divBdr>
                <w:top w:val="none" w:sz="0" w:space="0" w:color="auto"/>
                <w:left w:val="none" w:sz="0" w:space="0" w:color="auto"/>
                <w:bottom w:val="none" w:sz="0" w:space="0" w:color="auto"/>
                <w:right w:val="none" w:sz="0" w:space="0" w:color="auto"/>
              </w:divBdr>
            </w:div>
          </w:divsChild>
        </w:div>
        <w:div w:id="282421360">
          <w:marLeft w:val="0"/>
          <w:marRight w:val="0"/>
          <w:marTop w:val="0"/>
          <w:marBottom w:val="0"/>
          <w:divBdr>
            <w:top w:val="none" w:sz="0" w:space="0" w:color="auto"/>
            <w:left w:val="none" w:sz="0" w:space="0" w:color="auto"/>
            <w:bottom w:val="none" w:sz="0" w:space="0" w:color="auto"/>
            <w:right w:val="none" w:sz="0" w:space="0" w:color="auto"/>
          </w:divBdr>
          <w:divsChild>
            <w:div w:id="1986884420">
              <w:marLeft w:val="0"/>
              <w:marRight w:val="0"/>
              <w:marTop w:val="0"/>
              <w:marBottom w:val="0"/>
              <w:divBdr>
                <w:top w:val="none" w:sz="0" w:space="0" w:color="auto"/>
                <w:left w:val="none" w:sz="0" w:space="0" w:color="auto"/>
                <w:bottom w:val="none" w:sz="0" w:space="0" w:color="auto"/>
                <w:right w:val="none" w:sz="0" w:space="0" w:color="auto"/>
              </w:divBdr>
            </w:div>
          </w:divsChild>
        </w:div>
        <w:div w:id="286357354">
          <w:marLeft w:val="0"/>
          <w:marRight w:val="0"/>
          <w:marTop w:val="0"/>
          <w:marBottom w:val="0"/>
          <w:divBdr>
            <w:top w:val="none" w:sz="0" w:space="0" w:color="auto"/>
            <w:left w:val="none" w:sz="0" w:space="0" w:color="auto"/>
            <w:bottom w:val="none" w:sz="0" w:space="0" w:color="auto"/>
            <w:right w:val="none" w:sz="0" w:space="0" w:color="auto"/>
          </w:divBdr>
          <w:divsChild>
            <w:div w:id="1753314162">
              <w:marLeft w:val="0"/>
              <w:marRight w:val="0"/>
              <w:marTop w:val="0"/>
              <w:marBottom w:val="0"/>
              <w:divBdr>
                <w:top w:val="none" w:sz="0" w:space="0" w:color="auto"/>
                <w:left w:val="none" w:sz="0" w:space="0" w:color="auto"/>
                <w:bottom w:val="none" w:sz="0" w:space="0" w:color="auto"/>
                <w:right w:val="none" w:sz="0" w:space="0" w:color="auto"/>
              </w:divBdr>
            </w:div>
          </w:divsChild>
        </w:div>
        <w:div w:id="357776132">
          <w:marLeft w:val="0"/>
          <w:marRight w:val="0"/>
          <w:marTop w:val="0"/>
          <w:marBottom w:val="0"/>
          <w:divBdr>
            <w:top w:val="none" w:sz="0" w:space="0" w:color="auto"/>
            <w:left w:val="none" w:sz="0" w:space="0" w:color="auto"/>
            <w:bottom w:val="none" w:sz="0" w:space="0" w:color="auto"/>
            <w:right w:val="none" w:sz="0" w:space="0" w:color="auto"/>
          </w:divBdr>
          <w:divsChild>
            <w:div w:id="228274977">
              <w:marLeft w:val="0"/>
              <w:marRight w:val="0"/>
              <w:marTop w:val="0"/>
              <w:marBottom w:val="0"/>
              <w:divBdr>
                <w:top w:val="none" w:sz="0" w:space="0" w:color="auto"/>
                <w:left w:val="none" w:sz="0" w:space="0" w:color="auto"/>
                <w:bottom w:val="none" w:sz="0" w:space="0" w:color="auto"/>
                <w:right w:val="none" w:sz="0" w:space="0" w:color="auto"/>
              </w:divBdr>
            </w:div>
          </w:divsChild>
        </w:div>
        <w:div w:id="363486766">
          <w:marLeft w:val="0"/>
          <w:marRight w:val="0"/>
          <w:marTop w:val="0"/>
          <w:marBottom w:val="0"/>
          <w:divBdr>
            <w:top w:val="none" w:sz="0" w:space="0" w:color="auto"/>
            <w:left w:val="none" w:sz="0" w:space="0" w:color="auto"/>
            <w:bottom w:val="none" w:sz="0" w:space="0" w:color="auto"/>
            <w:right w:val="none" w:sz="0" w:space="0" w:color="auto"/>
          </w:divBdr>
          <w:divsChild>
            <w:div w:id="1093666807">
              <w:marLeft w:val="0"/>
              <w:marRight w:val="0"/>
              <w:marTop w:val="0"/>
              <w:marBottom w:val="0"/>
              <w:divBdr>
                <w:top w:val="none" w:sz="0" w:space="0" w:color="auto"/>
                <w:left w:val="none" w:sz="0" w:space="0" w:color="auto"/>
                <w:bottom w:val="none" w:sz="0" w:space="0" w:color="auto"/>
                <w:right w:val="none" w:sz="0" w:space="0" w:color="auto"/>
              </w:divBdr>
            </w:div>
          </w:divsChild>
        </w:div>
        <w:div w:id="365643356">
          <w:marLeft w:val="0"/>
          <w:marRight w:val="0"/>
          <w:marTop w:val="0"/>
          <w:marBottom w:val="0"/>
          <w:divBdr>
            <w:top w:val="none" w:sz="0" w:space="0" w:color="auto"/>
            <w:left w:val="none" w:sz="0" w:space="0" w:color="auto"/>
            <w:bottom w:val="none" w:sz="0" w:space="0" w:color="auto"/>
            <w:right w:val="none" w:sz="0" w:space="0" w:color="auto"/>
          </w:divBdr>
          <w:divsChild>
            <w:div w:id="43986898">
              <w:marLeft w:val="0"/>
              <w:marRight w:val="0"/>
              <w:marTop w:val="0"/>
              <w:marBottom w:val="0"/>
              <w:divBdr>
                <w:top w:val="none" w:sz="0" w:space="0" w:color="auto"/>
                <w:left w:val="none" w:sz="0" w:space="0" w:color="auto"/>
                <w:bottom w:val="none" w:sz="0" w:space="0" w:color="auto"/>
                <w:right w:val="none" w:sz="0" w:space="0" w:color="auto"/>
              </w:divBdr>
            </w:div>
            <w:div w:id="495263032">
              <w:marLeft w:val="0"/>
              <w:marRight w:val="0"/>
              <w:marTop w:val="0"/>
              <w:marBottom w:val="0"/>
              <w:divBdr>
                <w:top w:val="none" w:sz="0" w:space="0" w:color="auto"/>
                <w:left w:val="none" w:sz="0" w:space="0" w:color="auto"/>
                <w:bottom w:val="none" w:sz="0" w:space="0" w:color="auto"/>
                <w:right w:val="none" w:sz="0" w:space="0" w:color="auto"/>
              </w:divBdr>
            </w:div>
          </w:divsChild>
        </w:div>
        <w:div w:id="394933823">
          <w:marLeft w:val="0"/>
          <w:marRight w:val="0"/>
          <w:marTop w:val="0"/>
          <w:marBottom w:val="0"/>
          <w:divBdr>
            <w:top w:val="none" w:sz="0" w:space="0" w:color="auto"/>
            <w:left w:val="none" w:sz="0" w:space="0" w:color="auto"/>
            <w:bottom w:val="none" w:sz="0" w:space="0" w:color="auto"/>
            <w:right w:val="none" w:sz="0" w:space="0" w:color="auto"/>
          </w:divBdr>
          <w:divsChild>
            <w:div w:id="481774705">
              <w:marLeft w:val="0"/>
              <w:marRight w:val="0"/>
              <w:marTop w:val="0"/>
              <w:marBottom w:val="0"/>
              <w:divBdr>
                <w:top w:val="none" w:sz="0" w:space="0" w:color="auto"/>
                <w:left w:val="none" w:sz="0" w:space="0" w:color="auto"/>
                <w:bottom w:val="none" w:sz="0" w:space="0" w:color="auto"/>
                <w:right w:val="none" w:sz="0" w:space="0" w:color="auto"/>
              </w:divBdr>
            </w:div>
          </w:divsChild>
        </w:div>
        <w:div w:id="398330127">
          <w:marLeft w:val="0"/>
          <w:marRight w:val="0"/>
          <w:marTop w:val="0"/>
          <w:marBottom w:val="0"/>
          <w:divBdr>
            <w:top w:val="none" w:sz="0" w:space="0" w:color="auto"/>
            <w:left w:val="none" w:sz="0" w:space="0" w:color="auto"/>
            <w:bottom w:val="none" w:sz="0" w:space="0" w:color="auto"/>
            <w:right w:val="none" w:sz="0" w:space="0" w:color="auto"/>
          </w:divBdr>
          <w:divsChild>
            <w:div w:id="1764375587">
              <w:marLeft w:val="0"/>
              <w:marRight w:val="0"/>
              <w:marTop w:val="0"/>
              <w:marBottom w:val="0"/>
              <w:divBdr>
                <w:top w:val="none" w:sz="0" w:space="0" w:color="auto"/>
                <w:left w:val="none" w:sz="0" w:space="0" w:color="auto"/>
                <w:bottom w:val="none" w:sz="0" w:space="0" w:color="auto"/>
                <w:right w:val="none" w:sz="0" w:space="0" w:color="auto"/>
              </w:divBdr>
            </w:div>
          </w:divsChild>
        </w:div>
        <w:div w:id="404112997">
          <w:marLeft w:val="0"/>
          <w:marRight w:val="0"/>
          <w:marTop w:val="0"/>
          <w:marBottom w:val="0"/>
          <w:divBdr>
            <w:top w:val="none" w:sz="0" w:space="0" w:color="auto"/>
            <w:left w:val="none" w:sz="0" w:space="0" w:color="auto"/>
            <w:bottom w:val="none" w:sz="0" w:space="0" w:color="auto"/>
            <w:right w:val="none" w:sz="0" w:space="0" w:color="auto"/>
          </w:divBdr>
          <w:divsChild>
            <w:div w:id="292101408">
              <w:marLeft w:val="0"/>
              <w:marRight w:val="0"/>
              <w:marTop w:val="0"/>
              <w:marBottom w:val="0"/>
              <w:divBdr>
                <w:top w:val="none" w:sz="0" w:space="0" w:color="auto"/>
                <w:left w:val="none" w:sz="0" w:space="0" w:color="auto"/>
                <w:bottom w:val="none" w:sz="0" w:space="0" w:color="auto"/>
                <w:right w:val="none" w:sz="0" w:space="0" w:color="auto"/>
              </w:divBdr>
            </w:div>
            <w:div w:id="1788812654">
              <w:marLeft w:val="0"/>
              <w:marRight w:val="0"/>
              <w:marTop w:val="0"/>
              <w:marBottom w:val="0"/>
              <w:divBdr>
                <w:top w:val="none" w:sz="0" w:space="0" w:color="auto"/>
                <w:left w:val="none" w:sz="0" w:space="0" w:color="auto"/>
                <w:bottom w:val="none" w:sz="0" w:space="0" w:color="auto"/>
                <w:right w:val="none" w:sz="0" w:space="0" w:color="auto"/>
              </w:divBdr>
            </w:div>
          </w:divsChild>
        </w:div>
        <w:div w:id="417556912">
          <w:marLeft w:val="0"/>
          <w:marRight w:val="0"/>
          <w:marTop w:val="0"/>
          <w:marBottom w:val="0"/>
          <w:divBdr>
            <w:top w:val="none" w:sz="0" w:space="0" w:color="auto"/>
            <w:left w:val="none" w:sz="0" w:space="0" w:color="auto"/>
            <w:bottom w:val="none" w:sz="0" w:space="0" w:color="auto"/>
            <w:right w:val="none" w:sz="0" w:space="0" w:color="auto"/>
          </w:divBdr>
          <w:divsChild>
            <w:div w:id="2075927241">
              <w:marLeft w:val="0"/>
              <w:marRight w:val="0"/>
              <w:marTop w:val="0"/>
              <w:marBottom w:val="0"/>
              <w:divBdr>
                <w:top w:val="none" w:sz="0" w:space="0" w:color="auto"/>
                <w:left w:val="none" w:sz="0" w:space="0" w:color="auto"/>
                <w:bottom w:val="none" w:sz="0" w:space="0" w:color="auto"/>
                <w:right w:val="none" w:sz="0" w:space="0" w:color="auto"/>
              </w:divBdr>
            </w:div>
          </w:divsChild>
        </w:div>
        <w:div w:id="441530551">
          <w:marLeft w:val="0"/>
          <w:marRight w:val="0"/>
          <w:marTop w:val="0"/>
          <w:marBottom w:val="0"/>
          <w:divBdr>
            <w:top w:val="none" w:sz="0" w:space="0" w:color="auto"/>
            <w:left w:val="none" w:sz="0" w:space="0" w:color="auto"/>
            <w:bottom w:val="none" w:sz="0" w:space="0" w:color="auto"/>
            <w:right w:val="none" w:sz="0" w:space="0" w:color="auto"/>
          </w:divBdr>
          <w:divsChild>
            <w:div w:id="673873456">
              <w:marLeft w:val="0"/>
              <w:marRight w:val="0"/>
              <w:marTop w:val="0"/>
              <w:marBottom w:val="0"/>
              <w:divBdr>
                <w:top w:val="none" w:sz="0" w:space="0" w:color="auto"/>
                <w:left w:val="none" w:sz="0" w:space="0" w:color="auto"/>
                <w:bottom w:val="none" w:sz="0" w:space="0" w:color="auto"/>
                <w:right w:val="none" w:sz="0" w:space="0" w:color="auto"/>
              </w:divBdr>
            </w:div>
          </w:divsChild>
        </w:div>
        <w:div w:id="443814082">
          <w:marLeft w:val="0"/>
          <w:marRight w:val="0"/>
          <w:marTop w:val="0"/>
          <w:marBottom w:val="0"/>
          <w:divBdr>
            <w:top w:val="none" w:sz="0" w:space="0" w:color="auto"/>
            <w:left w:val="none" w:sz="0" w:space="0" w:color="auto"/>
            <w:bottom w:val="none" w:sz="0" w:space="0" w:color="auto"/>
            <w:right w:val="none" w:sz="0" w:space="0" w:color="auto"/>
          </w:divBdr>
          <w:divsChild>
            <w:div w:id="2005888148">
              <w:marLeft w:val="0"/>
              <w:marRight w:val="0"/>
              <w:marTop w:val="0"/>
              <w:marBottom w:val="0"/>
              <w:divBdr>
                <w:top w:val="none" w:sz="0" w:space="0" w:color="auto"/>
                <w:left w:val="none" w:sz="0" w:space="0" w:color="auto"/>
                <w:bottom w:val="none" w:sz="0" w:space="0" w:color="auto"/>
                <w:right w:val="none" w:sz="0" w:space="0" w:color="auto"/>
              </w:divBdr>
            </w:div>
          </w:divsChild>
        </w:div>
        <w:div w:id="447890456">
          <w:marLeft w:val="0"/>
          <w:marRight w:val="0"/>
          <w:marTop w:val="0"/>
          <w:marBottom w:val="0"/>
          <w:divBdr>
            <w:top w:val="none" w:sz="0" w:space="0" w:color="auto"/>
            <w:left w:val="none" w:sz="0" w:space="0" w:color="auto"/>
            <w:bottom w:val="none" w:sz="0" w:space="0" w:color="auto"/>
            <w:right w:val="none" w:sz="0" w:space="0" w:color="auto"/>
          </w:divBdr>
          <w:divsChild>
            <w:div w:id="692152558">
              <w:marLeft w:val="0"/>
              <w:marRight w:val="0"/>
              <w:marTop w:val="0"/>
              <w:marBottom w:val="0"/>
              <w:divBdr>
                <w:top w:val="none" w:sz="0" w:space="0" w:color="auto"/>
                <w:left w:val="none" w:sz="0" w:space="0" w:color="auto"/>
                <w:bottom w:val="none" w:sz="0" w:space="0" w:color="auto"/>
                <w:right w:val="none" w:sz="0" w:space="0" w:color="auto"/>
              </w:divBdr>
            </w:div>
          </w:divsChild>
        </w:div>
        <w:div w:id="452209975">
          <w:marLeft w:val="0"/>
          <w:marRight w:val="0"/>
          <w:marTop w:val="0"/>
          <w:marBottom w:val="0"/>
          <w:divBdr>
            <w:top w:val="none" w:sz="0" w:space="0" w:color="auto"/>
            <w:left w:val="none" w:sz="0" w:space="0" w:color="auto"/>
            <w:bottom w:val="none" w:sz="0" w:space="0" w:color="auto"/>
            <w:right w:val="none" w:sz="0" w:space="0" w:color="auto"/>
          </w:divBdr>
          <w:divsChild>
            <w:div w:id="221646876">
              <w:marLeft w:val="0"/>
              <w:marRight w:val="0"/>
              <w:marTop w:val="0"/>
              <w:marBottom w:val="0"/>
              <w:divBdr>
                <w:top w:val="none" w:sz="0" w:space="0" w:color="auto"/>
                <w:left w:val="none" w:sz="0" w:space="0" w:color="auto"/>
                <w:bottom w:val="none" w:sz="0" w:space="0" w:color="auto"/>
                <w:right w:val="none" w:sz="0" w:space="0" w:color="auto"/>
              </w:divBdr>
            </w:div>
            <w:div w:id="1655645253">
              <w:marLeft w:val="0"/>
              <w:marRight w:val="0"/>
              <w:marTop w:val="0"/>
              <w:marBottom w:val="0"/>
              <w:divBdr>
                <w:top w:val="none" w:sz="0" w:space="0" w:color="auto"/>
                <w:left w:val="none" w:sz="0" w:space="0" w:color="auto"/>
                <w:bottom w:val="none" w:sz="0" w:space="0" w:color="auto"/>
                <w:right w:val="none" w:sz="0" w:space="0" w:color="auto"/>
              </w:divBdr>
            </w:div>
          </w:divsChild>
        </w:div>
        <w:div w:id="463082848">
          <w:marLeft w:val="0"/>
          <w:marRight w:val="0"/>
          <w:marTop w:val="0"/>
          <w:marBottom w:val="0"/>
          <w:divBdr>
            <w:top w:val="none" w:sz="0" w:space="0" w:color="auto"/>
            <w:left w:val="none" w:sz="0" w:space="0" w:color="auto"/>
            <w:bottom w:val="none" w:sz="0" w:space="0" w:color="auto"/>
            <w:right w:val="none" w:sz="0" w:space="0" w:color="auto"/>
          </w:divBdr>
          <w:divsChild>
            <w:div w:id="107630455">
              <w:marLeft w:val="0"/>
              <w:marRight w:val="0"/>
              <w:marTop w:val="0"/>
              <w:marBottom w:val="0"/>
              <w:divBdr>
                <w:top w:val="none" w:sz="0" w:space="0" w:color="auto"/>
                <w:left w:val="none" w:sz="0" w:space="0" w:color="auto"/>
                <w:bottom w:val="none" w:sz="0" w:space="0" w:color="auto"/>
                <w:right w:val="none" w:sz="0" w:space="0" w:color="auto"/>
              </w:divBdr>
            </w:div>
          </w:divsChild>
        </w:div>
        <w:div w:id="472065412">
          <w:marLeft w:val="0"/>
          <w:marRight w:val="0"/>
          <w:marTop w:val="0"/>
          <w:marBottom w:val="0"/>
          <w:divBdr>
            <w:top w:val="none" w:sz="0" w:space="0" w:color="auto"/>
            <w:left w:val="none" w:sz="0" w:space="0" w:color="auto"/>
            <w:bottom w:val="none" w:sz="0" w:space="0" w:color="auto"/>
            <w:right w:val="none" w:sz="0" w:space="0" w:color="auto"/>
          </w:divBdr>
          <w:divsChild>
            <w:div w:id="1769543555">
              <w:marLeft w:val="0"/>
              <w:marRight w:val="0"/>
              <w:marTop w:val="0"/>
              <w:marBottom w:val="0"/>
              <w:divBdr>
                <w:top w:val="none" w:sz="0" w:space="0" w:color="auto"/>
                <w:left w:val="none" w:sz="0" w:space="0" w:color="auto"/>
                <w:bottom w:val="none" w:sz="0" w:space="0" w:color="auto"/>
                <w:right w:val="none" w:sz="0" w:space="0" w:color="auto"/>
              </w:divBdr>
            </w:div>
          </w:divsChild>
        </w:div>
        <w:div w:id="473109624">
          <w:marLeft w:val="0"/>
          <w:marRight w:val="0"/>
          <w:marTop w:val="0"/>
          <w:marBottom w:val="0"/>
          <w:divBdr>
            <w:top w:val="none" w:sz="0" w:space="0" w:color="auto"/>
            <w:left w:val="none" w:sz="0" w:space="0" w:color="auto"/>
            <w:bottom w:val="none" w:sz="0" w:space="0" w:color="auto"/>
            <w:right w:val="none" w:sz="0" w:space="0" w:color="auto"/>
          </w:divBdr>
          <w:divsChild>
            <w:div w:id="2173509">
              <w:marLeft w:val="0"/>
              <w:marRight w:val="0"/>
              <w:marTop w:val="0"/>
              <w:marBottom w:val="0"/>
              <w:divBdr>
                <w:top w:val="none" w:sz="0" w:space="0" w:color="auto"/>
                <w:left w:val="none" w:sz="0" w:space="0" w:color="auto"/>
                <w:bottom w:val="none" w:sz="0" w:space="0" w:color="auto"/>
                <w:right w:val="none" w:sz="0" w:space="0" w:color="auto"/>
              </w:divBdr>
            </w:div>
          </w:divsChild>
        </w:div>
        <w:div w:id="479269591">
          <w:marLeft w:val="0"/>
          <w:marRight w:val="0"/>
          <w:marTop w:val="0"/>
          <w:marBottom w:val="0"/>
          <w:divBdr>
            <w:top w:val="none" w:sz="0" w:space="0" w:color="auto"/>
            <w:left w:val="none" w:sz="0" w:space="0" w:color="auto"/>
            <w:bottom w:val="none" w:sz="0" w:space="0" w:color="auto"/>
            <w:right w:val="none" w:sz="0" w:space="0" w:color="auto"/>
          </w:divBdr>
          <w:divsChild>
            <w:div w:id="1719164091">
              <w:marLeft w:val="0"/>
              <w:marRight w:val="0"/>
              <w:marTop w:val="0"/>
              <w:marBottom w:val="0"/>
              <w:divBdr>
                <w:top w:val="none" w:sz="0" w:space="0" w:color="auto"/>
                <w:left w:val="none" w:sz="0" w:space="0" w:color="auto"/>
                <w:bottom w:val="none" w:sz="0" w:space="0" w:color="auto"/>
                <w:right w:val="none" w:sz="0" w:space="0" w:color="auto"/>
              </w:divBdr>
            </w:div>
          </w:divsChild>
        </w:div>
        <w:div w:id="510486505">
          <w:marLeft w:val="0"/>
          <w:marRight w:val="0"/>
          <w:marTop w:val="0"/>
          <w:marBottom w:val="0"/>
          <w:divBdr>
            <w:top w:val="none" w:sz="0" w:space="0" w:color="auto"/>
            <w:left w:val="none" w:sz="0" w:space="0" w:color="auto"/>
            <w:bottom w:val="none" w:sz="0" w:space="0" w:color="auto"/>
            <w:right w:val="none" w:sz="0" w:space="0" w:color="auto"/>
          </w:divBdr>
          <w:divsChild>
            <w:div w:id="1129396552">
              <w:marLeft w:val="0"/>
              <w:marRight w:val="0"/>
              <w:marTop w:val="0"/>
              <w:marBottom w:val="0"/>
              <w:divBdr>
                <w:top w:val="none" w:sz="0" w:space="0" w:color="auto"/>
                <w:left w:val="none" w:sz="0" w:space="0" w:color="auto"/>
                <w:bottom w:val="none" w:sz="0" w:space="0" w:color="auto"/>
                <w:right w:val="none" w:sz="0" w:space="0" w:color="auto"/>
              </w:divBdr>
            </w:div>
          </w:divsChild>
        </w:div>
        <w:div w:id="529418706">
          <w:marLeft w:val="0"/>
          <w:marRight w:val="0"/>
          <w:marTop w:val="0"/>
          <w:marBottom w:val="0"/>
          <w:divBdr>
            <w:top w:val="none" w:sz="0" w:space="0" w:color="auto"/>
            <w:left w:val="none" w:sz="0" w:space="0" w:color="auto"/>
            <w:bottom w:val="none" w:sz="0" w:space="0" w:color="auto"/>
            <w:right w:val="none" w:sz="0" w:space="0" w:color="auto"/>
          </w:divBdr>
          <w:divsChild>
            <w:div w:id="1168136159">
              <w:marLeft w:val="0"/>
              <w:marRight w:val="0"/>
              <w:marTop w:val="0"/>
              <w:marBottom w:val="0"/>
              <w:divBdr>
                <w:top w:val="none" w:sz="0" w:space="0" w:color="auto"/>
                <w:left w:val="none" w:sz="0" w:space="0" w:color="auto"/>
                <w:bottom w:val="none" w:sz="0" w:space="0" w:color="auto"/>
                <w:right w:val="none" w:sz="0" w:space="0" w:color="auto"/>
              </w:divBdr>
            </w:div>
          </w:divsChild>
        </w:div>
        <w:div w:id="531307856">
          <w:marLeft w:val="0"/>
          <w:marRight w:val="0"/>
          <w:marTop w:val="0"/>
          <w:marBottom w:val="0"/>
          <w:divBdr>
            <w:top w:val="none" w:sz="0" w:space="0" w:color="auto"/>
            <w:left w:val="none" w:sz="0" w:space="0" w:color="auto"/>
            <w:bottom w:val="none" w:sz="0" w:space="0" w:color="auto"/>
            <w:right w:val="none" w:sz="0" w:space="0" w:color="auto"/>
          </w:divBdr>
          <w:divsChild>
            <w:div w:id="196165237">
              <w:marLeft w:val="0"/>
              <w:marRight w:val="0"/>
              <w:marTop w:val="0"/>
              <w:marBottom w:val="0"/>
              <w:divBdr>
                <w:top w:val="none" w:sz="0" w:space="0" w:color="auto"/>
                <w:left w:val="none" w:sz="0" w:space="0" w:color="auto"/>
                <w:bottom w:val="none" w:sz="0" w:space="0" w:color="auto"/>
                <w:right w:val="none" w:sz="0" w:space="0" w:color="auto"/>
              </w:divBdr>
            </w:div>
          </w:divsChild>
        </w:div>
        <w:div w:id="548608443">
          <w:marLeft w:val="0"/>
          <w:marRight w:val="0"/>
          <w:marTop w:val="0"/>
          <w:marBottom w:val="0"/>
          <w:divBdr>
            <w:top w:val="none" w:sz="0" w:space="0" w:color="auto"/>
            <w:left w:val="none" w:sz="0" w:space="0" w:color="auto"/>
            <w:bottom w:val="none" w:sz="0" w:space="0" w:color="auto"/>
            <w:right w:val="none" w:sz="0" w:space="0" w:color="auto"/>
          </w:divBdr>
          <w:divsChild>
            <w:div w:id="57829177">
              <w:marLeft w:val="0"/>
              <w:marRight w:val="0"/>
              <w:marTop w:val="0"/>
              <w:marBottom w:val="0"/>
              <w:divBdr>
                <w:top w:val="none" w:sz="0" w:space="0" w:color="auto"/>
                <w:left w:val="none" w:sz="0" w:space="0" w:color="auto"/>
                <w:bottom w:val="none" w:sz="0" w:space="0" w:color="auto"/>
                <w:right w:val="none" w:sz="0" w:space="0" w:color="auto"/>
              </w:divBdr>
            </w:div>
          </w:divsChild>
        </w:div>
        <w:div w:id="642734917">
          <w:marLeft w:val="0"/>
          <w:marRight w:val="0"/>
          <w:marTop w:val="0"/>
          <w:marBottom w:val="0"/>
          <w:divBdr>
            <w:top w:val="none" w:sz="0" w:space="0" w:color="auto"/>
            <w:left w:val="none" w:sz="0" w:space="0" w:color="auto"/>
            <w:bottom w:val="none" w:sz="0" w:space="0" w:color="auto"/>
            <w:right w:val="none" w:sz="0" w:space="0" w:color="auto"/>
          </w:divBdr>
          <w:divsChild>
            <w:div w:id="1777672502">
              <w:marLeft w:val="0"/>
              <w:marRight w:val="0"/>
              <w:marTop w:val="0"/>
              <w:marBottom w:val="0"/>
              <w:divBdr>
                <w:top w:val="none" w:sz="0" w:space="0" w:color="auto"/>
                <w:left w:val="none" w:sz="0" w:space="0" w:color="auto"/>
                <w:bottom w:val="none" w:sz="0" w:space="0" w:color="auto"/>
                <w:right w:val="none" w:sz="0" w:space="0" w:color="auto"/>
              </w:divBdr>
            </w:div>
          </w:divsChild>
        </w:div>
        <w:div w:id="651956222">
          <w:marLeft w:val="0"/>
          <w:marRight w:val="0"/>
          <w:marTop w:val="0"/>
          <w:marBottom w:val="0"/>
          <w:divBdr>
            <w:top w:val="none" w:sz="0" w:space="0" w:color="auto"/>
            <w:left w:val="none" w:sz="0" w:space="0" w:color="auto"/>
            <w:bottom w:val="none" w:sz="0" w:space="0" w:color="auto"/>
            <w:right w:val="none" w:sz="0" w:space="0" w:color="auto"/>
          </w:divBdr>
          <w:divsChild>
            <w:div w:id="1273980442">
              <w:marLeft w:val="0"/>
              <w:marRight w:val="0"/>
              <w:marTop w:val="0"/>
              <w:marBottom w:val="0"/>
              <w:divBdr>
                <w:top w:val="none" w:sz="0" w:space="0" w:color="auto"/>
                <w:left w:val="none" w:sz="0" w:space="0" w:color="auto"/>
                <w:bottom w:val="none" w:sz="0" w:space="0" w:color="auto"/>
                <w:right w:val="none" w:sz="0" w:space="0" w:color="auto"/>
              </w:divBdr>
            </w:div>
          </w:divsChild>
        </w:div>
        <w:div w:id="654533458">
          <w:marLeft w:val="0"/>
          <w:marRight w:val="0"/>
          <w:marTop w:val="0"/>
          <w:marBottom w:val="0"/>
          <w:divBdr>
            <w:top w:val="none" w:sz="0" w:space="0" w:color="auto"/>
            <w:left w:val="none" w:sz="0" w:space="0" w:color="auto"/>
            <w:bottom w:val="none" w:sz="0" w:space="0" w:color="auto"/>
            <w:right w:val="none" w:sz="0" w:space="0" w:color="auto"/>
          </w:divBdr>
          <w:divsChild>
            <w:div w:id="1843667264">
              <w:marLeft w:val="0"/>
              <w:marRight w:val="0"/>
              <w:marTop w:val="0"/>
              <w:marBottom w:val="0"/>
              <w:divBdr>
                <w:top w:val="none" w:sz="0" w:space="0" w:color="auto"/>
                <w:left w:val="none" w:sz="0" w:space="0" w:color="auto"/>
                <w:bottom w:val="none" w:sz="0" w:space="0" w:color="auto"/>
                <w:right w:val="none" w:sz="0" w:space="0" w:color="auto"/>
              </w:divBdr>
            </w:div>
          </w:divsChild>
        </w:div>
        <w:div w:id="659237663">
          <w:marLeft w:val="0"/>
          <w:marRight w:val="0"/>
          <w:marTop w:val="0"/>
          <w:marBottom w:val="0"/>
          <w:divBdr>
            <w:top w:val="none" w:sz="0" w:space="0" w:color="auto"/>
            <w:left w:val="none" w:sz="0" w:space="0" w:color="auto"/>
            <w:bottom w:val="none" w:sz="0" w:space="0" w:color="auto"/>
            <w:right w:val="none" w:sz="0" w:space="0" w:color="auto"/>
          </w:divBdr>
          <w:divsChild>
            <w:div w:id="529029353">
              <w:marLeft w:val="0"/>
              <w:marRight w:val="0"/>
              <w:marTop w:val="0"/>
              <w:marBottom w:val="0"/>
              <w:divBdr>
                <w:top w:val="none" w:sz="0" w:space="0" w:color="auto"/>
                <w:left w:val="none" w:sz="0" w:space="0" w:color="auto"/>
                <w:bottom w:val="none" w:sz="0" w:space="0" w:color="auto"/>
                <w:right w:val="none" w:sz="0" w:space="0" w:color="auto"/>
              </w:divBdr>
            </w:div>
            <w:div w:id="2101750174">
              <w:marLeft w:val="0"/>
              <w:marRight w:val="0"/>
              <w:marTop w:val="0"/>
              <w:marBottom w:val="0"/>
              <w:divBdr>
                <w:top w:val="none" w:sz="0" w:space="0" w:color="auto"/>
                <w:left w:val="none" w:sz="0" w:space="0" w:color="auto"/>
                <w:bottom w:val="none" w:sz="0" w:space="0" w:color="auto"/>
                <w:right w:val="none" w:sz="0" w:space="0" w:color="auto"/>
              </w:divBdr>
            </w:div>
          </w:divsChild>
        </w:div>
        <w:div w:id="670766398">
          <w:marLeft w:val="0"/>
          <w:marRight w:val="0"/>
          <w:marTop w:val="0"/>
          <w:marBottom w:val="0"/>
          <w:divBdr>
            <w:top w:val="none" w:sz="0" w:space="0" w:color="auto"/>
            <w:left w:val="none" w:sz="0" w:space="0" w:color="auto"/>
            <w:bottom w:val="none" w:sz="0" w:space="0" w:color="auto"/>
            <w:right w:val="none" w:sz="0" w:space="0" w:color="auto"/>
          </w:divBdr>
          <w:divsChild>
            <w:div w:id="97413732">
              <w:marLeft w:val="0"/>
              <w:marRight w:val="0"/>
              <w:marTop w:val="0"/>
              <w:marBottom w:val="0"/>
              <w:divBdr>
                <w:top w:val="none" w:sz="0" w:space="0" w:color="auto"/>
                <w:left w:val="none" w:sz="0" w:space="0" w:color="auto"/>
                <w:bottom w:val="none" w:sz="0" w:space="0" w:color="auto"/>
                <w:right w:val="none" w:sz="0" w:space="0" w:color="auto"/>
              </w:divBdr>
            </w:div>
          </w:divsChild>
        </w:div>
        <w:div w:id="702560718">
          <w:marLeft w:val="0"/>
          <w:marRight w:val="0"/>
          <w:marTop w:val="0"/>
          <w:marBottom w:val="0"/>
          <w:divBdr>
            <w:top w:val="none" w:sz="0" w:space="0" w:color="auto"/>
            <w:left w:val="none" w:sz="0" w:space="0" w:color="auto"/>
            <w:bottom w:val="none" w:sz="0" w:space="0" w:color="auto"/>
            <w:right w:val="none" w:sz="0" w:space="0" w:color="auto"/>
          </w:divBdr>
          <w:divsChild>
            <w:div w:id="1174611081">
              <w:marLeft w:val="0"/>
              <w:marRight w:val="0"/>
              <w:marTop w:val="0"/>
              <w:marBottom w:val="0"/>
              <w:divBdr>
                <w:top w:val="none" w:sz="0" w:space="0" w:color="auto"/>
                <w:left w:val="none" w:sz="0" w:space="0" w:color="auto"/>
                <w:bottom w:val="none" w:sz="0" w:space="0" w:color="auto"/>
                <w:right w:val="none" w:sz="0" w:space="0" w:color="auto"/>
              </w:divBdr>
            </w:div>
          </w:divsChild>
        </w:div>
        <w:div w:id="751664372">
          <w:marLeft w:val="0"/>
          <w:marRight w:val="0"/>
          <w:marTop w:val="0"/>
          <w:marBottom w:val="0"/>
          <w:divBdr>
            <w:top w:val="none" w:sz="0" w:space="0" w:color="auto"/>
            <w:left w:val="none" w:sz="0" w:space="0" w:color="auto"/>
            <w:bottom w:val="none" w:sz="0" w:space="0" w:color="auto"/>
            <w:right w:val="none" w:sz="0" w:space="0" w:color="auto"/>
          </w:divBdr>
          <w:divsChild>
            <w:div w:id="889269416">
              <w:marLeft w:val="0"/>
              <w:marRight w:val="0"/>
              <w:marTop w:val="0"/>
              <w:marBottom w:val="0"/>
              <w:divBdr>
                <w:top w:val="none" w:sz="0" w:space="0" w:color="auto"/>
                <w:left w:val="none" w:sz="0" w:space="0" w:color="auto"/>
                <w:bottom w:val="none" w:sz="0" w:space="0" w:color="auto"/>
                <w:right w:val="none" w:sz="0" w:space="0" w:color="auto"/>
              </w:divBdr>
            </w:div>
          </w:divsChild>
        </w:div>
        <w:div w:id="758869105">
          <w:marLeft w:val="0"/>
          <w:marRight w:val="0"/>
          <w:marTop w:val="0"/>
          <w:marBottom w:val="0"/>
          <w:divBdr>
            <w:top w:val="none" w:sz="0" w:space="0" w:color="auto"/>
            <w:left w:val="none" w:sz="0" w:space="0" w:color="auto"/>
            <w:bottom w:val="none" w:sz="0" w:space="0" w:color="auto"/>
            <w:right w:val="none" w:sz="0" w:space="0" w:color="auto"/>
          </w:divBdr>
          <w:divsChild>
            <w:div w:id="1890334395">
              <w:marLeft w:val="0"/>
              <w:marRight w:val="0"/>
              <w:marTop w:val="0"/>
              <w:marBottom w:val="0"/>
              <w:divBdr>
                <w:top w:val="none" w:sz="0" w:space="0" w:color="auto"/>
                <w:left w:val="none" w:sz="0" w:space="0" w:color="auto"/>
                <w:bottom w:val="none" w:sz="0" w:space="0" w:color="auto"/>
                <w:right w:val="none" w:sz="0" w:space="0" w:color="auto"/>
              </w:divBdr>
            </w:div>
          </w:divsChild>
        </w:div>
        <w:div w:id="763187645">
          <w:marLeft w:val="0"/>
          <w:marRight w:val="0"/>
          <w:marTop w:val="0"/>
          <w:marBottom w:val="0"/>
          <w:divBdr>
            <w:top w:val="none" w:sz="0" w:space="0" w:color="auto"/>
            <w:left w:val="none" w:sz="0" w:space="0" w:color="auto"/>
            <w:bottom w:val="none" w:sz="0" w:space="0" w:color="auto"/>
            <w:right w:val="none" w:sz="0" w:space="0" w:color="auto"/>
          </w:divBdr>
          <w:divsChild>
            <w:div w:id="1999797027">
              <w:marLeft w:val="0"/>
              <w:marRight w:val="0"/>
              <w:marTop w:val="0"/>
              <w:marBottom w:val="0"/>
              <w:divBdr>
                <w:top w:val="none" w:sz="0" w:space="0" w:color="auto"/>
                <w:left w:val="none" w:sz="0" w:space="0" w:color="auto"/>
                <w:bottom w:val="none" w:sz="0" w:space="0" w:color="auto"/>
                <w:right w:val="none" w:sz="0" w:space="0" w:color="auto"/>
              </w:divBdr>
            </w:div>
          </w:divsChild>
        </w:div>
        <w:div w:id="798962047">
          <w:marLeft w:val="0"/>
          <w:marRight w:val="0"/>
          <w:marTop w:val="0"/>
          <w:marBottom w:val="0"/>
          <w:divBdr>
            <w:top w:val="none" w:sz="0" w:space="0" w:color="auto"/>
            <w:left w:val="none" w:sz="0" w:space="0" w:color="auto"/>
            <w:bottom w:val="none" w:sz="0" w:space="0" w:color="auto"/>
            <w:right w:val="none" w:sz="0" w:space="0" w:color="auto"/>
          </w:divBdr>
          <w:divsChild>
            <w:div w:id="142160260">
              <w:marLeft w:val="0"/>
              <w:marRight w:val="0"/>
              <w:marTop w:val="0"/>
              <w:marBottom w:val="0"/>
              <w:divBdr>
                <w:top w:val="none" w:sz="0" w:space="0" w:color="auto"/>
                <w:left w:val="none" w:sz="0" w:space="0" w:color="auto"/>
                <w:bottom w:val="none" w:sz="0" w:space="0" w:color="auto"/>
                <w:right w:val="none" w:sz="0" w:space="0" w:color="auto"/>
              </w:divBdr>
            </w:div>
          </w:divsChild>
        </w:div>
        <w:div w:id="819730165">
          <w:marLeft w:val="0"/>
          <w:marRight w:val="0"/>
          <w:marTop w:val="0"/>
          <w:marBottom w:val="0"/>
          <w:divBdr>
            <w:top w:val="none" w:sz="0" w:space="0" w:color="auto"/>
            <w:left w:val="none" w:sz="0" w:space="0" w:color="auto"/>
            <w:bottom w:val="none" w:sz="0" w:space="0" w:color="auto"/>
            <w:right w:val="none" w:sz="0" w:space="0" w:color="auto"/>
          </w:divBdr>
          <w:divsChild>
            <w:div w:id="189151574">
              <w:marLeft w:val="0"/>
              <w:marRight w:val="0"/>
              <w:marTop w:val="0"/>
              <w:marBottom w:val="0"/>
              <w:divBdr>
                <w:top w:val="none" w:sz="0" w:space="0" w:color="auto"/>
                <w:left w:val="none" w:sz="0" w:space="0" w:color="auto"/>
                <w:bottom w:val="none" w:sz="0" w:space="0" w:color="auto"/>
                <w:right w:val="none" w:sz="0" w:space="0" w:color="auto"/>
              </w:divBdr>
            </w:div>
          </w:divsChild>
        </w:div>
        <w:div w:id="823664121">
          <w:marLeft w:val="0"/>
          <w:marRight w:val="0"/>
          <w:marTop w:val="0"/>
          <w:marBottom w:val="0"/>
          <w:divBdr>
            <w:top w:val="none" w:sz="0" w:space="0" w:color="auto"/>
            <w:left w:val="none" w:sz="0" w:space="0" w:color="auto"/>
            <w:bottom w:val="none" w:sz="0" w:space="0" w:color="auto"/>
            <w:right w:val="none" w:sz="0" w:space="0" w:color="auto"/>
          </w:divBdr>
          <w:divsChild>
            <w:div w:id="227613519">
              <w:marLeft w:val="0"/>
              <w:marRight w:val="0"/>
              <w:marTop w:val="0"/>
              <w:marBottom w:val="0"/>
              <w:divBdr>
                <w:top w:val="none" w:sz="0" w:space="0" w:color="auto"/>
                <w:left w:val="none" w:sz="0" w:space="0" w:color="auto"/>
                <w:bottom w:val="none" w:sz="0" w:space="0" w:color="auto"/>
                <w:right w:val="none" w:sz="0" w:space="0" w:color="auto"/>
              </w:divBdr>
            </w:div>
          </w:divsChild>
        </w:div>
        <w:div w:id="828441036">
          <w:marLeft w:val="0"/>
          <w:marRight w:val="0"/>
          <w:marTop w:val="0"/>
          <w:marBottom w:val="0"/>
          <w:divBdr>
            <w:top w:val="none" w:sz="0" w:space="0" w:color="auto"/>
            <w:left w:val="none" w:sz="0" w:space="0" w:color="auto"/>
            <w:bottom w:val="none" w:sz="0" w:space="0" w:color="auto"/>
            <w:right w:val="none" w:sz="0" w:space="0" w:color="auto"/>
          </w:divBdr>
          <w:divsChild>
            <w:div w:id="85538137">
              <w:marLeft w:val="0"/>
              <w:marRight w:val="0"/>
              <w:marTop w:val="0"/>
              <w:marBottom w:val="0"/>
              <w:divBdr>
                <w:top w:val="none" w:sz="0" w:space="0" w:color="auto"/>
                <w:left w:val="none" w:sz="0" w:space="0" w:color="auto"/>
                <w:bottom w:val="none" w:sz="0" w:space="0" w:color="auto"/>
                <w:right w:val="none" w:sz="0" w:space="0" w:color="auto"/>
              </w:divBdr>
            </w:div>
          </w:divsChild>
        </w:div>
        <w:div w:id="837421142">
          <w:marLeft w:val="0"/>
          <w:marRight w:val="0"/>
          <w:marTop w:val="0"/>
          <w:marBottom w:val="0"/>
          <w:divBdr>
            <w:top w:val="none" w:sz="0" w:space="0" w:color="auto"/>
            <w:left w:val="none" w:sz="0" w:space="0" w:color="auto"/>
            <w:bottom w:val="none" w:sz="0" w:space="0" w:color="auto"/>
            <w:right w:val="none" w:sz="0" w:space="0" w:color="auto"/>
          </w:divBdr>
          <w:divsChild>
            <w:div w:id="2066486995">
              <w:marLeft w:val="0"/>
              <w:marRight w:val="0"/>
              <w:marTop w:val="0"/>
              <w:marBottom w:val="0"/>
              <w:divBdr>
                <w:top w:val="none" w:sz="0" w:space="0" w:color="auto"/>
                <w:left w:val="none" w:sz="0" w:space="0" w:color="auto"/>
                <w:bottom w:val="none" w:sz="0" w:space="0" w:color="auto"/>
                <w:right w:val="none" w:sz="0" w:space="0" w:color="auto"/>
              </w:divBdr>
            </w:div>
          </w:divsChild>
        </w:div>
        <w:div w:id="860706149">
          <w:marLeft w:val="0"/>
          <w:marRight w:val="0"/>
          <w:marTop w:val="0"/>
          <w:marBottom w:val="0"/>
          <w:divBdr>
            <w:top w:val="none" w:sz="0" w:space="0" w:color="auto"/>
            <w:left w:val="none" w:sz="0" w:space="0" w:color="auto"/>
            <w:bottom w:val="none" w:sz="0" w:space="0" w:color="auto"/>
            <w:right w:val="none" w:sz="0" w:space="0" w:color="auto"/>
          </w:divBdr>
          <w:divsChild>
            <w:div w:id="392968534">
              <w:marLeft w:val="0"/>
              <w:marRight w:val="0"/>
              <w:marTop w:val="0"/>
              <w:marBottom w:val="0"/>
              <w:divBdr>
                <w:top w:val="none" w:sz="0" w:space="0" w:color="auto"/>
                <w:left w:val="none" w:sz="0" w:space="0" w:color="auto"/>
                <w:bottom w:val="none" w:sz="0" w:space="0" w:color="auto"/>
                <w:right w:val="none" w:sz="0" w:space="0" w:color="auto"/>
              </w:divBdr>
            </w:div>
          </w:divsChild>
        </w:div>
        <w:div w:id="862748202">
          <w:marLeft w:val="0"/>
          <w:marRight w:val="0"/>
          <w:marTop w:val="0"/>
          <w:marBottom w:val="0"/>
          <w:divBdr>
            <w:top w:val="none" w:sz="0" w:space="0" w:color="auto"/>
            <w:left w:val="none" w:sz="0" w:space="0" w:color="auto"/>
            <w:bottom w:val="none" w:sz="0" w:space="0" w:color="auto"/>
            <w:right w:val="none" w:sz="0" w:space="0" w:color="auto"/>
          </w:divBdr>
          <w:divsChild>
            <w:div w:id="137066969">
              <w:marLeft w:val="0"/>
              <w:marRight w:val="0"/>
              <w:marTop w:val="0"/>
              <w:marBottom w:val="0"/>
              <w:divBdr>
                <w:top w:val="none" w:sz="0" w:space="0" w:color="auto"/>
                <w:left w:val="none" w:sz="0" w:space="0" w:color="auto"/>
                <w:bottom w:val="none" w:sz="0" w:space="0" w:color="auto"/>
                <w:right w:val="none" w:sz="0" w:space="0" w:color="auto"/>
              </w:divBdr>
            </w:div>
          </w:divsChild>
        </w:div>
        <w:div w:id="866678062">
          <w:marLeft w:val="0"/>
          <w:marRight w:val="0"/>
          <w:marTop w:val="0"/>
          <w:marBottom w:val="0"/>
          <w:divBdr>
            <w:top w:val="none" w:sz="0" w:space="0" w:color="auto"/>
            <w:left w:val="none" w:sz="0" w:space="0" w:color="auto"/>
            <w:bottom w:val="none" w:sz="0" w:space="0" w:color="auto"/>
            <w:right w:val="none" w:sz="0" w:space="0" w:color="auto"/>
          </w:divBdr>
          <w:divsChild>
            <w:div w:id="132799773">
              <w:marLeft w:val="0"/>
              <w:marRight w:val="0"/>
              <w:marTop w:val="0"/>
              <w:marBottom w:val="0"/>
              <w:divBdr>
                <w:top w:val="none" w:sz="0" w:space="0" w:color="auto"/>
                <w:left w:val="none" w:sz="0" w:space="0" w:color="auto"/>
                <w:bottom w:val="none" w:sz="0" w:space="0" w:color="auto"/>
                <w:right w:val="none" w:sz="0" w:space="0" w:color="auto"/>
              </w:divBdr>
            </w:div>
          </w:divsChild>
        </w:div>
        <w:div w:id="867177403">
          <w:marLeft w:val="0"/>
          <w:marRight w:val="0"/>
          <w:marTop w:val="0"/>
          <w:marBottom w:val="0"/>
          <w:divBdr>
            <w:top w:val="none" w:sz="0" w:space="0" w:color="auto"/>
            <w:left w:val="none" w:sz="0" w:space="0" w:color="auto"/>
            <w:bottom w:val="none" w:sz="0" w:space="0" w:color="auto"/>
            <w:right w:val="none" w:sz="0" w:space="0" w:color="auto"/>
          </w:divBdr>
          <w:divsChild>
            <w:div w:id="269359954">
              <w:marLeft w:val="0"/>
              <w:marRight w:val="0"/>
              <w:marTop w:val="0"/>
              <w:marBottom w:val="0"/>
              <w:divBdr>
                <w:top w:val="none" w:sz="0" w:space="0" w:color="auto"/>
                <w:left w:val="none" w:sz="0" w:space="0" w:color="auto"/>
                <w:bottom w:val="none" w:sz="0" w:space="0" w:color="auto"/>
                <w:right w:val="none" w:sz="0" w:space="0" w:color="auto"/>
              </w:divBdr>
            </w:div>
          </w:divsChild>
        </w:div>
        <w:div w:id="893469353">
          <w:marLeft w:val="0"/>
          <w:marRight w:val="0"/>
          <w:marTop w:val="0"/>
          <w:marBottom w:val="0"/>
          <w:divBdr>
            <w:top w:val="none" w:sz="0" w:space="0" w:color="auto"/>
            <w:left w:val="none" w:sz="0" w:space="0" w:color="auto"/>
            <w:bottom w:val="none" w:sz="0" w:space="0" w:color="auto"/>
            <w:right w:val="none" w:sz="0" w:space="0" w:color="auto"/>
          </w:divBdr>
          <w:divsChild>
            <w:div w:id="925458720">
              <w:marLeft w:val="0"/>
              <w:marRight w:val="0"/>
              <w:marTop w:val="0"/>
              <w:marBottom w:val="0"/>
              <w:divBdr>
                <w:top w:val="none" w:sz="0" w:space="0" w:color="auto"/>
                <w:left w:val="none" w:sz="0" w:space="0" w:color="auto"/>
                <w:bottom w:val="none" w:sz="0" w:space="0" w:color="auto"/>
                <w:right w:val="none" w:sz="0" w:space="0" w:color="auto"/>
              </w:divBdr>
            </w:div>
          </w:divsChild>
        </w:div>
        <w:div w:id="900169709">
          <w:marLeft w:val="0"/>
          <w:marRight w:val="0"/>
          <w:marTop w:val="0"/>
          <w:marBottom w:val="0"/>
          <w:divBdr>
            <w:top w:val="none" w:sz="0" w:space="0" w:color="auto"/>
            <w:left w:val="none" w:sz="0" w:space="0" w:color="auto"/>
            <w:bottom w:val="none" w:sz="0" w:space="0" w:color="auto"/>
            <w:right w:val="none" w:sz="0" w:space="0" w:color="auto"/>
          </w:divBdr>
          <w:divsChild>
            <w:div w:id="2119987983">
              <w:marLeft w:val="0"/>
              <w:marRight w:val="0"/>
              <w:marTop w:val="0"/>
              <w:marBottom w:val="0"/>
              <w:divBdr>
                <w:top w:val="none" w:sz="0" w:space="0" w:color="auto"/>
                <w:left w:val="none" w:sz="0" w:space="0" w:color="auto"/>
                <w:bottom w:val="none" w:sz="0" w:space="0" w:color="auto"/>
                <w:right w:val="none" w:sz="0" w:space="0" w:color="auto"/>
              </w:divBdr>
            </w:div>
          </w:divsChild>
        </w:div>
        <w:div w:id="909540157">
          <w:marLeft w:val="0"/>
          <w:marRight w:val="0"/>
          <w:marTop w:val="0"/>
          <w:marBottom w:val="0"/>
          <w:divBdr>
            <w:top w:val="none" w:sz="0" w:space="0" w:color="auto"/>
            <w:left w:val="none" w:sz="0" w:space="0" w:color="auto"/>
            <w:bottom w:val="none" w:sz="0" w:space="0" w:color="auto"/>
            <w:right w:val="none" w:sz="0" w:space="0" w:color="auto"/>
          </w:divBdr>
          <w:divsChild>
            <w:div w:id="1342929930">
              <w:marLeft w:val="0"/>
              <w:marRight w:val="0"/>
              <w:marTop w:val="0"/>
              <w:marBottom w:val="0"/>
              <w:divBdr>
                <w:top w:val="none" w:sz="0" w:space="0" w:color="auto"/>
                <w:left w:val="none" w:sz="0" w:space="0" w:color="auto"/>
                <w:bottom w:val="none" w:sz="0" w:space="0" w:color="auto"/>
                <w:right w:val="none" w:sz="0" w:space="0" w:color="auto"/>
              </w:divBdr>
            </w:div>
          </w:divsChild>
        </w:div>
        <w:div w:id="929119080">
          <w:marLeft w:val="0"/>
          <w:marRight w:val="0"/>
          <w:marTop w:val="0"/>
          <w:marBottom w:val="0"/>
          <w:divBdr>
            <w:top w:val="none" w:sz="0" w:space="0" w:color="auto"/>
            <w:left w:val="none" w:sz="0" w:space="0" w:color="auto"/>
            <w:bottom w:val="none" w:sz="0" w:space="0" w:color="auto"/>
            <w:right w:val="none" w:sz="0" w:space="0" w:color="auto"/>
          </w:divBdr>
          <w:divsChild>
            <w:div w:id="1351177994">
              <w:marLeft w:val="0"/>
              <w:marRight w:val="0"/>
              <w:marTop w:val="0"/>
              <w:marBottom w:val="0"/>
              <w:divBdr>
                <w:top w:val="none" w:sz="0" w:space="0" w:color="auto"/>
                <w:left w:val="none" w:sz="0" w:space="0" w:color="auto"/>
                <w:bottom w:val="none" w:sz="0" w:space="0" w:color="auto"/>
                <w:right w:val="none" w:sz="0" w:space="0" w:color="auto"/>
              </w:divBdr>
            </w:div>
          </w:divsChild>
        </w:div>
        <w:div w:id="931088261">
          <w:marLeft w:val="0"/>
          <w:marRight w:val="0"/>
          <w:marTop w:val="0"/>
          <w:marBottom w:val="0"/>
          <w:divBdr>
            <w:top w:val="none" w:sz="0" w:space="0" w:color="auto"/>
            <w:left w:val="none" w:sz="0" w:space="0" w:color="auto"/>
            <w:bottom w:val="none" w:sz="0" w:space="0" w:color="auto"/>
            <w:right w:val="none" w:sz="0" w:space="0" w:color="auto"/>
          </w:divBdr>
          <w:divsChild>
            <w:div w:id="944071949">
              <w:marLeft w:val="0"/>
              <w:marRight w:val="0"/>
              <w:marTop w:val="0"/>
              <w:marBottom w:val="0"/>
              <w:divBdr>
                <w:top w:val="none" w:sz="0" w:space="0" w:color="auto"/>
                <w:left w:val="none" w:sz="0" w:space="0" w:color="auto"/>
                <w:bottom w:val="none" w:sz="0" w:space="0" w:color="auto"/>
                <w:right w:val="none" w:sz="0" w:space="0" w:color="auto"/>
              </w:divBdr>
            </w:div>
          </w:divsChild>
        </w:div>
        <w:div w:id="933322382">
          <w:marLeft w:val="0"/>
          <w:marRight w:val="0"/>
          <w:marTop w:val="0"/>
          <w:marBottom w:val="0"/>
          <w:divBdr>
            <w:top w:val="none" w:sz="0" w:space="0" w:color="auto"/>
            <w:left w:val="none" w:sz="0" w:space="0" w:color="auto"/>
            <w:bottom w:val="none" w:sz="0" w:space="0" w:color="auto"/>
            <w:right w:val="none" w:sz="0" w:space="0" w:color="auto"/>
          </w:divBdr>
          <w:divsChild>
            <w:div w:id="1406026761">
              <w:marLeft w:val="0"/>
              <w:marRight w:val="0"/>
              <w:marTop w:val="0"/>
              <w:marBottom w:val="0"/>
              <w:divBdr>
                <w:top w:val="none" w:sz="0" w:space="0" w:color="auto"/>
                <w:left w:val="none" w:sz="0" w:space="0" w:color="auto"/>
                <w:bottom w:val="none" w:sz="0" w:space="0" w:color="auto"/>
                <w:right w:val="none" w:sz="0" w:space="0" w:color="auto"/>
              </w:divBdr>
            </w:div>
          </w:divsChild>
        </w:div>
        <w:div w:id="934049878">
          <w:marLeft w:val="0"/>
          <w:marRight w:val="0"/>
          <w:marTop w:val="0"/>
          <w:marBottom w:val="0"/>
          <w:divBdr>
            <w:top w:val="none" w:sz="0" w:space="0" w:color="auto"/>
            <w:left w:val="none" w:sz="0" w:space="0" w:color="auto"/>
            <w:bottom w:val="none" w:sz="0" w:space="0" w:color="auto"/>
            <w:right w:val="none" w:sz="0" w:space="0" w:color="auto"/>
          </w:divBdr>
          <w:divsChild>
            <w:div w:id="2080712691">
              <w:marLeft w:val="0"/>
              <w:marRight w:val="0"/>
              <w:marTop w:val="0"/>
              <w:marBottom w:val="0"/>
              <w:divBdr>
                <w:top w:val="none" w:sz="0" w:space="0" w:color="auto"/>
                <w:left w:val="none" w:sz="0" w:space="0" w:color="auto"/>
                <w:bottom w:val="none" w:sz="0" w:space="0" w:color="auto"/>
                <w:right w:val="none" w:sz="0" w:space="0" w:color="auto"/>
              </w:divBdr>
            </w:div>
          </w:divsChild>
        </w:div>
        <w:div w:id="1035157593">
          <w:marLeft w:val="0"/>
          <w:marRight w:val="0"/>
          <w:marTop w:val="0"/>
          <w:marBottom w:val="0"/>
          <w:divBdr>
            <w:top w:val="none" w:sz="0" w:space="0" w:color="auto"/>
            <w:left w:val="none" w:sz="0" w:space="0" w:color="auto"/>
            <w:bottom w:val="none" w:sz="0" w:space="0" w:color="auto"/>
            <w:right w:val="none" w:sz="0" w:space="0" w:color="auto"/>
          </w:divBdr>
          <w:divsChild>
            <w:div w:id="733502382">
              <w:marLeft w:val="0"/>
              <w:marRight w:val="0"/>
              <w:marTop w:val="0"/>
              <w:marBottom w:val="0"/>
              <w:divBdr>
                <w:top w:val="none" w:sz="0" w:space="0" w:color="auto"/>
                <w:left w:val="none" w:sz="0" w:space="0" w:color="auto"/>
                <w:bottom w:val="none" w:sz="0" w:space="0" w:color="auto"/>
                <w:right w:val="none" w:sz="0" w:space="0" w:color="auto"/>
              </w:divBdr>
            </w:div>
          </w:divsChild>
        </w:div>
        <w:div w:id="1044599506">
          <w:marLeft w:val="0"/>
          <w:marRight w:val="0"/>
          <w:marTop w:val="0"/>
          <w:marBottom w:val="0"/>
          <w:divBdr>
            <w:top w:val="none" w:sz="0" w:space="0" w:color="auto"/>
            <w:left w:val="none" w:sz="0" w:space="0" w:color="auto"/>
            <w:bottom w:val="none" w:sz="0" w:space="0" w:color="auto"/>
            <w:right w:val="none" w:sz="0" w:space="0" w:color="auto"/>
          </w:divBdr>
          <w:divsChild>
            <w:div w:id="350421908">
              <w:marLeft w:val="0"/>
              <w:marRight w:val="0"/>
              <w:marTop w:val="0"/>
              <w:marBottom w:val="0"/>
              <w:divBdr>
                <w:top w:val="none" w:sz="0" w:space="0" w:color="auto"/>
                <w:left w:val="none" w:sz="0" w:space="0" w:color="auto"/>
                <w:bottom w:val="none" w:sz="0" w:space="0" w:color="auto"/>
                <w:right w:val="none" w:sz="0" w:space="0" w:color="auto"/>
              </w:divBdr>
            </w:div>
          </w:divsChild>
        </w:div>
        <w:div w:id="1057125058">
          <w:marLeft w:val="0"/>
          <w:marRight w:val="0"/>
          <w:marTop w:val="0"/>
          <w:marBottom w:val="0"/>
          <w:divBdr>
            <w:top w:val="none" w:sz="0" w:space="0" w:color="auto"/>
            <w:left w:val="none" w:sz="0" w:space="0" w:color="auto"/>
            <w:bottom w:val="none" w:sz="0" w:space="0" w:color="auto"/>
            <w:right w:val="none" w:sz="0" w:space="0" w:color="auto"/>
          </w:divBdr>
          <w:divsChild>
            <w:div w:id="1453859871">
              <w:marLeft w:val="0"/>
              <w:marRight w:val="0"/>
              <w:marTop w:val="0"/>
              <w:marBottom w:val="0"/>
              <w:divBdr>
                <w:top w:val="none" w:sz="0" w:space="0" w:color="auto"/>
                <w:left w:val="none" w:sz="0" w:space="0" w:color="auto"/>
                <w:bottom w:val="none" w:sz="0" w:space="0" w:color="auto"/>
                <w:right w:val="none" w:sz="0" w:space="0" w:color="auto"/>
              </w:divBdr>
            </w:div>
          </w:divsChild>
        </w:div>
        <w:div w:id="1082721294">
          <w:marLeft w:val="0"/>
          <w:marRight w:val="0"/>
          <w:marTop w:val="0"/>
          <w:marBottom w:val="0"/>
          <w:divBdr>
            <w:top w:val="none" w:sz="0" w:space="0" w:color="auto"/>
            <w:left w:val="none" w:sz="0" w:space="0" w:color="auto"/>
            <w:bottom w:val="none" w:sz="0" w:space="0" w:color="auto"/>
            <w:right w:val="none" w:sz="0" w:space="0" w:color="auto"/>
          </w:divBdr>
          <w:divsChild>
            <w:div w:id="685639625">
              <w:marLeft w:val="0"/>
              <w:marRight w:val="0"/>
              <w:marTop w:val="0"/>
              <w:marBottom w:val="0"/>
              <w:divBdr>
                <w:top w:val="none" w:sz="0" w:space="0" w:color="auto"/>
                <w:left w:val="none" w:sz="0" w:space="0" w:color="auto"/>
                <w:bottom w:val="none" w:sz="0" w:space="0" w:color="auto"/>
                <w:right w:val="none" w:sz="0" w:space="0" w:color="auto"/>
              </w:divBdr>
            </w:div>
          </w:divsChild>
        </w:div>
        <w:div w:id="1106270524">
          <w:marLeft w:val="0"/>
          <w:marRight w:val="0"/>
          <w:marTop w:val="0"/>
          <w:marBottom w:val="0"/>
          <w:divBdr>
            <w:top w:val="none" w:sz="0" w:space="0" w:color="auto"/>
            <w:left w:val="none" w:sz="0" w:space="0" w:color="auto"/>
            <w:bottom w:val="none" w:sz="0" w:space="0" w:color="auto"/>
            <w:right w:val="none" w:sz="0" w:space="0" w:color="auto"/>
          </w:divBdr>
          <w:divsChild>
            <w:div w:id="112989020">
              <w:marLeft w:val="0"/>
              <w:marRight w:val="0"/>
              <w:marTop w:val="0"/>
              <w:marBottom w:val="0"/>
              <w:divBdr>
                <w:top w:val="none" w:sz="0" w:space="0" w:color="auto"/>
                <w:left w:val="none" w:sz="0" w:space="0" w:color="auto"/>
                <w:bottom w:val="none" w:sz="0" w:space="0" w:color="auto"/>
                <w:right w:val="none" w:sz="0" w:space="0" w:color="auto"/>
              </w:divBdr>
            </w:div>
          </w:divsChild>
        </w:div>
        <w:div w:id="1108546856">
          <w:marLeft w:val="0"/>
          <w:marRight w:val="0"/>
          <w:marTop w:val="0"/>
          <w:marBottom w:val="0"/>
          <w:divBdr>
            <w:top w:val="none" w:sz="0" w:space="0" w:color="auto"/>
            <w:left w:val="none" w:sz="0" w:space="0" w:color="auto"/>
            <w:bottom w:val="none" w:sz="0" w:space="0" w:color="auto"/>
            <w:right w:val="none" w:sz="0" w:space="0" w:color="auto"/>
          </w:divBdr>
          <w:divsChild>
            <w:div w:id="124978098">
              <w:marLeft w:val="0"/>
              <w:marRight w:val="0"/>
              <w:marTop w:val="0"/>
              <w:marBottom w:val="0"/>
              <w:divBdr>
                <w:top w:val="none" w:sz="0" w:space="0" w:color="auto"/>
                <w:left w:val="none" w:sz="0" w:space="0" w:color="auto"/>
                <w:bottom w:val="none" w:sz="0" w:space="0" w:color="auto"/>
                <w:right w:val="none" w:sz="0" w:space="0" w:color="auto"/>
              </w:divBdr>
            </w:div>
          </w:divsChild>
        </w:div>
        <w:div w:id="1118991840">
          <w:marLeft w:val="0"/>
          <w:marRight w:val="0"/>
          <w:marTop w:val="0"/>
          <w:marBottom w:val="0"/>
          <w:divBdr>
            <w:top w:val="none" w:sz="0" w:space="0" w:color="auto"/>
            <w:left w:val="none" w:sz="0" w:space="0" w:color="auto"/>
            <w:bottom w:val="none" w:sz="0" w:space="0" w:color="auto"/>
            <w:right w:val="none" w:sz="0" w:space="0" w:color="auto"/>
          </w:divBdr>
          <w:divsChild>
            <w:div w:id="1817523689">
              <w:marLeft w:val="0"/>
              <w:marRight w:val="0"/>
              <w:marTop w:val="0"/>
              <w:marBottom w:val="0"/>
              <w:divBdr>
                <w:top w:val="none" w:sz="0" w:space="0" w:color="auto"/>
                <w:left w:val="none" w:sz="0" w:space="0" w:color="auto"/>
                <w:bottom w:val="none" w:sz="0" w:space="0" w:color="auto"/>
                <w:right w:val="none" w:sz="0" w:space="0" w:color="auto"/>
              </w:divBdr>
            </w:div>
          </w:divsChild>
        </w:div>
        <w:div w:id="1142774904">
          <w:marLeft w:val="0"/>
          <w:marRight w:val="0"/>
          <w:marTop w:val="0"/>
          <w:marBottom w:val="0"/>
          <w:divBdr>
            <w:top w:val="none" w:sz="0" w:space="0" w:color="auto"/>
            <w:left w:val="none" w:sz="0" w:space="0" w:color="auto"/>
            <w:bottom w:val="none" w:sz="0" w:space="0" w:color="auto"/>
            <w:right w:val="none" w:sz="0" w:space="0" w:color="auto"/>
          </w:divBdr>
          <w:divsChild>
            <w:div w:id="1355497081">
              <w:marLeft w:val="0"/>
              <w:marRight w:val="0"/>
              <w:marTop w:val="0"/>
              <w:marBottom w:val="0"/>
              <w:divBdr>
                <w:top w:val="none" w:sz="0" w:space="0" w:color="auto"/>
                <w:left w:val="none" w:sz="0" w:space="0" w:color="auto"/>
                <w:bottom w:val="none" w:sz="0" w:space="0" w:color="auto"/>
                <w:right w:val="none" w:sz="0" w:space="0" w:color="auto"/>
              </w:divBdr>
            </w:div>
          </w:divsChild>
        </w:div>
        <w:div w:id="1150638210">
          <w:marLeft w:val="0"/>
          <w:marRight w:val="0"/>
          <w:marTop w:val="0"/>
          <w:marBottom w:val="0"/>
          <w:divBdr>
            <w:top w:val="none" w:sz="0" w:space="0" w:color="auto"/>
            <w:left w:val="none" w:sz="0" w:space="0" w:color="auto"/>
            <w:bottom w:val="none" w:sz="0" w:space="0" w:color="auto"/>
            <w:right w:val="none" w:sz="0" w:space="0" w:color="auto"/>
          </w:divBdr>
          <w:divsChild>
            <w:div w:id="1050439">
              <w:marLeft w:val="0"/>
              <w:marRight w:val="0"/>
              <w:marTop w:val="0"/>
              <w:marBottom w:val="0"/>
              <w:divBdr>
                <w:top w:val="none" w:sz="0" w:space="0" w:color="auto"/>
                <w:left w:val="none" w:sz="0" w:space="0" w:color="auto"/>
                <w:bottom w:val="none" w:sz="0" w:space="0" w:color="auto"/>
                <w:right w:val="none" w:sz="0" w:space="0" w:color="auto"/>
              </w:divBdr>
            </w:div>
          </w:divsChild>
        </w:div>
        <w:div w:id="1163661958">
          <w:marLeft w:val="0"/>
          <w:marRight w:val="0"/>
          <w:marTop w:val="0"/>
          <w:marBottom w:val="0"/>
          <w:divBdr>
            <w:top w:val="none" w:sz="0" w:space="0" w:color="auto"/>
            <w:left w:val="none" w:sz="0" w:space="0" w:color="auto"/>
            <w:bottom w:val="none" w:sz="0" w:space="0" w:color="auto"/>
            <w:right w:val="none" w:sz="0" w:space="0" w:color="auto"/>
          </w:divBdr>
          <w:divsChild>
            <w:div w:id="1550150161">
              <w:marLeft w:val="0"/>
              <w:marRight w:val="0"/>
              <w:marTop w:val="0"/>
              <w:marBottom w:val="0"/>
              <w:divBdr>
                <w:top w:val="none" w:sz="0" w:space="0" w:color="auto"/>
                <w:left w:val="none" w:sz="0" w:space="0" w:color="auto"/>
                <w:bottom w:val="none" w:sz="0" w:space="0" w:color="auto"/>
                <w:right w:val="none" w:sz="0" w:space="0" w:color="auto"/>
              </w:divBdr>
            </w:div>
          </w:divsChild>
        </w:div>
        <w:div w:id="1166357042">
          <w:marLeft w:val="0"/>
          <w:marRight w:val="0"/>
          <w:marTop w:val="0"/>
          <w:marBottom w:val="0"/>
          <w:divBdr>
            <w:top w:val="none" w:sz="0" w:space="0" w:color="auto"/>
            <w:left w:val="none" w:sz="0" w:space="0" w:color="auto"/>
            <w:bottom w:val="none" w:sz="0" w:space="0" w:color="auto"/>
            <w:right w:val="none" w:sz="0" w:space="0" w:color="auto"/>
          </w:divBdr>
          <w:divsChild>
            <w:div w:id="1846088901">
              <w:marLeft w:val="0"/>
              <w:marRight w:val="0"/>
              <w:marTop w:val="0"/>
              <w:marBottom w:val="0"/>
              <w:divBdr>
                <w:top w:val="none" w:sz="0" w:space="0" w:color="auto"/>
                <w:left w:val="none" w:sz="0" w:space="0" w:color="auto"/>
                <w:bottom w:val="none" w:sz="0" w:space="0" w:color="auto"/>
                <w:right w:val="none" w:sz="0" w:space="0" w:color="auto"/>
              </w:divBdr>
            </w:div>
          </w:divsChild>
        </w:div>
        <w:div w:id="1169254093">
          <w:marLeft w:val="0"/>
          <w:marRight w:val="0"/>
          <w:marTop w:val="0"/>
          <w:marBottom w:val="0"/>
          <w:divBdr>
            <w:top w:val="none" w:sz="0" w:space="0" w:color="auto"/>
            <w:left w:val="none" w:sz="0" w:space="0" w:color="auto"/>
            <w:bottom w:val="none" w:sz="0" w:space="0" w:color="auto"/>
            <w:right w:val="none" w:sz="0" w:space="0" w:color="auto"/>
          </w:divBdr>
          <w:divsChild>
            <w:div w:id="314843003">
              <w:marLeft w:val="0"/>
              <w:marRight w:val="0"/>
              <w:marTop w:val="0"/>
              <w:marBottom w:val="0"/>
              <w:divBdr>
                <w:top w:val="none" w:sz="0" w:space="0" w:color="auto"/>
                <w:left w:val="none" w:sz="0" w:space="0" w:color="auto"/>
                <w:bottom w:val="none" w:sz="0" w:space="0" w:color="auto"/>
                <w:right w:val="none" w:sz="0" w:space="0" w:color="auto"/>
              </w:divBdr>
            </w:div>
          </w:divsChild>
        </w:div>
        <w:div w:id="1176648660">
          <w:marLeft w:val="0"/>
          <w:marRight w:val="0"/>
          <w:marTop w:val="0"/>
          <w:marBottom w:val="0"/>
          <w:divBdr>
            <w:top w:val="none" w:sz="0" w:space="0" w:color="auto"/>
            <w:left w:val="none" w:sz="0" w:space="0" w:color="auto"/>
            <w:bottom w:val="none" w:sz="0" w:space="0" w:color="auto"/>
            <w:right w:val="none" w:sz="0" w:space="0" w:color="auto"/>
          </w:divBdr>
          <w:divsChild>
            <w:div w:id="1618560780">
              <w:marLeft w:val="0"/>
              <w:marRight w:val="0"/>
              <w:marTop w:val="0"/>
              <w:marBottom w:val="0"/>
              <w:divBdr>
                <w:top w:val="none" w:sz="0" w:space="0" w:color="auto"/>
                <w:left w:val="none" w:sz="0" w:space="0" w:color="auto"/>
                <w:bottom w:val="none" w:sz="0" w:space="0" w:color="auto"/>
                <w:right w:val="none" w:sz="0" w:space="0" w:color="auto"/>
              </w:divBdr>
            </w:div>
          </w:divsChild>
        </w:div>
        <w:div w:id="1177843114">
          <w:marLeft w:val="0"/>
          <w:marRight w:val="0"/>
          <w:marTop w:val="0"/>
          <w:marBottom w:val="0"/>
          <w:divBdr>
            <w:top w:val="none" w:sz="0" w:space="0" w:color="auto"/>
            <w:left w:val="none" w:sz="0" w:space="0" w:color="auto"/>
            <w:bottom w:val="none" w:sz="0" w:space="0" w:color="auto"/>
            <w:right w:val="none" w:sz="0" w:space="0" w:color="auto"/>
          </w:divBdr>
          <w:divsChild>
            <w:div w:id="83772326">
              <w:marLeft w:val="0"/>
              <w:marRight w:val="0"/>
              <w:marTop w:val="0"/>
              <w:marBottom w:val="0"/>
              <w:divBdr>
                <w:top w:val="none" w:sz="0" w:space="0" w:color="auto"/>
                <w:left w:val="none" w:sz="0" w:space="0" w:color="auto"/>
                <w:bottom w:val="none" w:sz="0" w:space="0" w:color="auto"/>
                <w:right w:val="none" w:sz="0" w:space="0" w:color="auto"/>
              </w:divBdr>
            </w:div>
          </w:divsChild>
        </w:div>
        <w:div w:id="1184172796">
          <w:marLeft w:val="0"/>
          <w:marRight w:val="0"/>
          <w:marTop w:val="0"/>
          <w:marBottom w:val="0"/>
          <w:divBdr>
            <w:top w:val="none" w:sz="0" w:space="0" w:color="auto"/>
            <w:left w:val="none" w:sz="0" w:space="0" w:color="auto"/>
            <w:bottom w:val="none" w:sz="0" w:space="0" w:color="auto"/>
            <w:right w:val="none" w:sz="0" w:space="0" w:color="auto"/>
          </w:divBdr>
          <w:divsChild>
            <w:div w:id="664016172">
              <w:marLeft w:val="0"/>
              <w:marRight w:val="0"/>
              <w:marTop w:val="0"/>
              <w:marBottom w:val="0"/>
              <w:divBdr>
                <w:top w:val="none" w:sz="0" w:space="0" w:color="auto"/>
                <w:left w:val="none" w:sz="0" w:space="0" w:color="auto"/>
                <w:bottom w:val="none" w:sz="0" w:space="0" w:color="auto"/>
                <w:right w:val="none" w:sz="0" w:space="0" w:color="auto"/>
              </w:divBdr>
            </w:div>
          </w:divsChild>
        </w:div>
        <w:div w:id="1191451694">
          <w:marLeft w:val="0"/>
          <w:marRight w:val="0"/>
          <w:marTop w:val="0"/>
          <w:marBottom w:val="0"/>
          <w:divBdr>
            <w:top w:val="none" w:sz="0" w:space="0" w:color="auto"/>
            <w:left w:val="none" w:sz="0" w:space="0" w:color="auto"/>
            <w:bottom w:val="none" w:sz="0" w:space="0" w:color="auto"/>
            <w:right w:val="none" w:sz="0" w:space="0" w:color="auto"/>
          </w:divBdr>
          <w:divsChild>
            <w:div w:id="982782022">
              <w:marLeft w:val="0"/>
              <w:marRight w:val="0"/>
              <w:marTop w:val="0"/>
              <w:marBottom w:val="0"/>
              <w:divBdr>
                <w:top w:val="none" w:sz="0" w:space="0" w:color="auto"/>
                <w:left w:val="none" w:sz="0" w:space="0" w:color="auto"/>
                <w:bottom w:val="none" w:sz="0" w:space="0" w:color="auto"/>
                <w:right w:val="none" w:sz="0" w:space="0" w:color="auto"/>
              </w:divBdr>
            </w:div>
          </w:divsChild>
        </w:div>
        <w:div w:id="1192261586">
          <w:marLeft w:val="0"/>
          <w:marRight w:val="0"/>
          <w:marTop w:val="0"/>
          <w:marBottom w:val="0"/>
          <w:divBdr>
            <w:top w:val="none" w:sz="0" w:space="0" w:color="auto"/>
            <w:left w:val="none" w:sz="0" w:space="0" w:color="auto"/>
            <w:bottom w:val="none" w:sz="0" w:space="0" w:color="auto"/>
            <w:right w:val="none" w:sz="0" w:space="0" w:color="auto"/>
          </w:divBdr>
          <w:divsChild>
            <w:div w:id="1343969955">
              <w:marLeft w:val="0"/>
              <w:marRight w:val="0"/>
              <w:marTop w:val="0"/>
              <w:marBottom w:val="0"/>
              <w:divBdr>
                <w:top w:val="none" w:sz="0" w:space="0" w:color="auto"/>
                <w:left w:val="none" w:sz="0" w:space="0" w:color="auto"/>
                <w:bottom w:val="none" w:sz="0" w:space="0" w:color="auto"/>
                <w:right w:val="none" w:sz="0" w:space="0" w:color="auto"/>
              </w:divBdr>
            </w:div>
          </w:divsChild>
        </w:div>
        <w:div w:id="1231311432">
          <w:marLeft w:val="0"/>
          <w:marRight w:val="0"/>
          <w:marTop w:val="0"/>
          <w:marBottom w:val="0"/>
          <w:divBdr>
            <w:top w:val="none" w:sz="0" w:space="0" w:color="auto"/>
            <w:left w:val="none" w:sz="0" w:space="0" w:color="auto"/>
            <w:bottom w:val="none" w:sz="0" w:space="0" w:color="auto"/>
            <w:right w:val="none" w:sz="0" w:space="0" w:color="auto"/>
          </w:divBdr>
          <w:divsChild>
            <w:div w:id="1061904993">
              <w:marLeft w:val="0"/>
              <w:marRight w:val="0"/>
              <w:marTop w:val="0"/>
              <w:marBottom w:val="0"/>
              <w:divBdr>
                <w:top w:val="none" w:sz="0" w:space="0" w:color="auto"/>
                <w:left w:val="none" w:sz="0" w:space="0" w:color="auto"/>
                <w:bottom w:val="none" w:sz="0" w:space="0" w:color="auto"/>
                <w:right w:val="none" w:sz="0" w:space="0" w:color="auto"/>
              </w:divBdr>
            </w:div>
          </w:divsChild>
        </w:div>
        <w:div w:id="1237059724">
          <w:marLeft w:val="0"/>
          <w:marRight w:val="0"/>
          <w:marTop w:val="0"/>
          <w:marBottom w:val="0"/>
          <w:divBdr>
            <w:top w:val="none" w:sz="0" w:space="0" w:color="auto"/>
            <w:left w:val="none" w:sz="0" w:space="0" w:color="auto"/>
            <w:bottom w:val="none" w:sz="0" w:space="0" w:color="auto"/>
            <w:right w:val="none" w:sz="0" w:space="0" w:color="auto"/>
          </w:divBdr>
          <w:divsChild>
            <w:div w:id="26874289">
              <w:marLeft w:val="0"/>
              <w:marRight w:val="0"/>
              <w:marTop w:val="0"/>
              <w:marBottom w:val="0"/>
              <w:divBdr>
                <w:top w:val="none" w:sz="0" w:space="0" w:color="auto"/>
                <w:left w:val="none" w:sz="0" w:space="0" w:color="auto"/>
                <w:bottom w:val="none" w:sz="0" w:space="0" w:color="auto"/>
                <w:right w:val="none" w:sz="0" w:space="0" w:color="auto"/>
              </w:divBdr>
            </w:div>
          </w:divsChild>
        </w:div>
        <w:div w:id="1241215541">
          <w:marLeft w:val="0"/>
          <w:marRight w:val="0"/>
          <w:marTop w:val="0"/>
          <w:marBottom w:val="0"/>
          <w:divBdr>
            <w:top w:val="none" w:sz="0" w:space="0" w:color="auto"/>
            <w:left w:val="none" w:sz="0" w:space="0" w:color="auto"/>
            <w:bottom w:val="none" w:sz="0" w:space="0" w:color="auto"/>
            <w:right w:val="none" w:sz="0" w:space="0" w:color="auto"/>
          </w:divBdr>
          <w:divsChild>
            <w:div w:id="55711674">
              <w:marLeft w:val="0"/>
              <w:marRight w:val="0"/>
              <w:marTop w:val="0"/>
              <w:marBottom w:val="0"/>
              <w:divBdr>
                <w:top w:val="none" w:sz="0" w:space="0" w:color="auto"/>
                <w:left w:val="none" w:sz="0" w:space="0" w:color="auto"/>
                <w:bottom w:val="none" w:sz="0" w:space="0" w:color="auto"/>
                <w:right w:val="none" w:sz="0" w:space="0" w:color="auto"/>
              </w:divBdr>
            </w:div>
          </w:divsChild>
        </w:div>
        <w:div w:id="1251505321">
          <w:marLeft w:val="0"/>
          <w:marRight w:val="0"/>
          <w:marTop w:val="0"/>
          <w:marBottom w:val="0"/>
          <w:divBdr>
            <w:top w:val="none" w:sz="0" w:space="0" w:color="auto"/>
            <w:left w:val="none" w:sz="0" w:space="0" w:color="auto"/>
            <w:bottom w:val="none" w:sz="0" w:space="0" w:color="auto"/>
            <w:right w:val="none" w:sz="0" w:space="0" w:color="auto"/>
          </w:divBdr>
          <w:divsChild>
            <w:div w:id="1070998732">
              <w:marLeft w:val="0"/>
              <w:marRight w:val="0"/>
              <w:marTop w:val="0"/>
              <w:marBottom w:val="0"/>
              <w:divBdr>
                <w:top w:val="none" w:sz="0" w:space="0" w:color="auto"/>
                <w:left w:val="none" w:sz="0" w:space="0" w:color="auto"/>
                <w:bottom w:val="none" w:sz="0" w:space="0" w:color="auto"/>
                <w:right w:val="none" w:sz="0" w:space="0" w:color="auto"/>
              </w:divBdr>
            </w:div>
          </w:divsChild>
        </w:div>
        <w:div w:id="1254775644">
          <w:marLeft w:val="0"/>
          <w:marRight w:val="0"/>
          <w:marTop w:val="0"/>
          <w:marBottom w:val="0"/>
          <w:divBdr>
            <w:top w:val="none" w:sz="0" w:space="0" w:color="auto"/>
            <w:left w:val="none" w:sz="0" w:space="0" w:color="auto"/>
            <w:bottom w:val="none" w:sz="0" w:space="0" w:color="auto"/>
            <w:right w:val="none" w:sz="0" w:space="0" w:color="auto"/>
          </w:divBdr>
          <w:divsChild>
            <w:div w:id="514078913">
              <w:marLeft w:val="0"/>
              <w:marRight w:val="0"/>
              <w:marTop w:val="0"/>
              <w:marBottom w:val="0"/>
              <w:divBdr>
                <w:top w:val="none" w:sz="0" w:space="0" w:color="auto"/>
                <w:left w:val="none" w:sz="0" w:space="0" w:color="auto"/>
                <w:bottom w:val="none" w:sz="0" w:space="0" w:color="auto"/>
                <w:right w:val="none" w:sz="0" w:space="0" w:color="auto"/>
              </w:divBdr>
            </w:div>
          </w:divsChild>
        </w:div>
        <w:div w:id="1265267524">
          <w:marLeft w:val="0"/>
          <w:marRight w:val="0"/>
          <w:marTop w:val="0"/>
          <w:marBottom w:val="0"/>
          <w:divBdr>
            <w:top w:val="none" w:sz="0" w:space="0" w:color="auto"/>
            <w:left w:val="none" w:sz="0" w:space="0" w:color="auto"/>
            <w:bottom w:val="none" w:sz="0" w:space="0" w:color="auto"/>
            <w:right w:val="none" w:sz="0" w:space="0" w:color="auto"/>
          </w:divBdr>
          <w:divsChild>
            <w:div w:id="1195922346">
              <w:marLeft w:val="0"/>
              <w:marRight w:val="0"/>
              <w:marTop w:val="0"/>
              <w:marBottom w:val="0"/>
              <w:divBdr>
                <w:top w:val="none" w:sz="0" w:space="0" w:color="auto"/>
                <w:left w:val="none" w:sz="0" w:space="0" w:color="auto"/>
                <w:bottom w:val="none" w:sz="0" w:space="0" w:color="auto"/>
                <w:right w:val="none" w:sz="0" w:space="0" w:color="auto"/>
              </w:divBdr>
            </w:div>
          </w:divsChild>
        </w:div>
        <w:div w:id="1266765511">
          <w:marLeft w:val="0"/>
          <w:marRight w:val="0"/>
          <w:marTop w:val="0"/>
          <w:marBottom w:val="0"/>
          <w:divBdr>
            <w:top w:val="none" w:sz="0" w:space="0" w:color="auto"/>
            <w:left w:val="none" w:sz="0" w:space="0" w:color="auto"/>
            <w:bottom w:val="none" w:sz="0" w:space="0" w:color="auto"/>
            <w:right w:val="none" w:sz="0" w:space="0" w:color="auto"/>
          </w:divBdr>
          <w:divsChild>
            <w:div w:id="899901849">
              <w:marLeft w:val="0"/>
              <w:marRight w:val="0"/>
              <w:marTop w:val="0"/>
              <w:marBottom w:val="0"/>
              <w:divBdr>
                <w:top w:val="none" w:sz="0" w:space="0" w:color="auto"/>
                <w:left w:val="none" w:sz="0" w:space="0" w:color="auto"/>
                <w:bottom w:val="none" w:sz="0" w:space="0" w:color="auto"/>
                <w:right w:val="none" w:sz="0" w:space="0" w:color="auto"/>
              </w:divBdr>
            </w:div>
          </w:divsChild>
        </w:div>
        <w:div w:id="1289118298">
          <w:marLeft w:val="0"/>
          <w:marRight w:val="0"/>
          <w:marTop w:val="0"/>
          <w:marBottom w:val="0"/>
          <w:divBdr>
            <w:top w:val="none" w:sz="0" w:space="0" w:color="auto"/>
            <w:left w:val="none" w:sz="0" w:space="0" w:color="auto"/>
            <w:bottom w:val="none" w:sz="0" w:space="0" w:color="auto"/>
            <w:right w:val="none" w:sz="0" w:space="0" w:color="auto"/>
          </w:divBdr>
          <w:divsChild>
            <w:div w:id="393889529">
              <w:marLeft w:val="0"/>
              <w:marRight w:val="0"/>
              <w:marTop w:val="0"/>
              <w:marBottom w:val="0"/>
              <w:divBdr>
                <w:top w:val="none" w:sz="0" w:space="0" w:color="auto"/>
                <w:left w:val="none" w:sz="0" w:space="0" w:color="auto"/>
                <w:bottom w:val="none" w:sz="0" w:space="0" w:color="auto"/>
                <w:right w:val="none" w:sz="0" w:space="0" w:color="auto"/>
              </w:divBdr>
            </w:div>
          </w:divsChild>
        </w:div>
        <w:div w:id="1333142065">
          <w:marLeft w:val="0"/>
          <w:marRight w:val="0"/>
          <w:marTop w:val="0"/>
          <w:marBottom w:val="0"/>
          <w:divBdr>
            <w:top w:val="none" w:sz="0" w:space="0" w:color="auto"/>
            <w:left w:val="none" w:sz="0" w:space="0" w:color="auto"/>
            <w:bottom w:val="none" w:sz="0" w:space="0" w:color="auto"/>
            <w:right w:val="none" w:sz="0" w:space="0" w:color="auto"/>
          </w:divBdr>
          <w:divsChild>
            <w:div w:id="293603210">
              <w:marLeft w:val="0"/>
              <w:marRight w:val="0"/>
              <w:marTop w:val="0"/>
              <w:marBottom w:val="0"/>
              <w:divBdr>
                <w:top w:val="none" w:sz="0" w:space="0" w:color="auto"/>
                <w:left w:val="none" w:sz="0" w:space="0" w:color="auto"/>
                <w:bottom w:val="none" w:sz="0" w:space="0" w:color="auto"/>
                <w:right w:val="none" w:sz="0" w:space="0" w:color="auto"/>
              </w:divBdr>
            </w:div>
          </w:divsChild>
        </w:div>
        <w:div w:id="1346899598">
          <w:marLeft w:val="0"/>
          <w:marRight w:val="0"/>
          <w:marTop w:val="0"/>
          <w:marBottom w:val="0"/>
          <w:divBdr>
            <w:top w:val="none" w:sz="0" w:space="0" w:color="auto"/>
            <w:left w:val="none" w:sz="0" w:space="0" w:color="auto"/>
            <w:bottom w:val="none" w:sz="0" w:space="0" w:color="auto"/>
            <w:right w:val="none" w:sz="0" w:space="0" w:color="auto"/>
          </w:divBdr>
          <w:divsChild>
            <w:div w:id="927883603">
              <w:marLeft w:val="0"/>
              <w:marRight w:val="0"/>
              <w:marTop w:val="0"/>
              <w:marBottom w:val="0"/>
              <w:divBdr>
                <w:top w:val="none" w:sz="0" w:space="0" w:color="auto"/>
                <w:left w:val="none" w:sz="0" w:space="0" w:color="auto"/>
                <w:bottom w:val="none" w:sz="0" w:space="0" w:color="auto"/>
                <w:right w:val="none" w:sz="0" w:space="0" w:color="auto"/>
              </w:divBdr>
            </w:div>
          </w:divsChild>
        </w:div>
        <w:div w:id="1364751390">
          <w:marLeft w:val="0"/>
          <w:marRight w:val="0"/>
          <w:marTop w:val="0"/>
          <w:marBottom w:val="0"/>
          <w:divBdr>
            <w:top w:val="none" w:sz="0" w:space="0" w:color="auto"/>
            <w:left w:val="none" w:sz="0" w:space="0" w:color="auto"/>
            <w:bottom w:val="none" w:sz="0" w:space="0" w:color="auto"/>
            <w:right w:val="none" w:sz="0" w:space="0" w:color="auto"/>
          </w:divBdr>
          <w:divsChild>
            <w:div w:id="407727184">
              <w:marLeft w:val="0"/>
              <w:marRight w:val="0"/>
              <w:marTop w:val="0"/>
              <w:marBottom w:val="0"/>
              <w:divBdr>
                <w:top w:val="none" w:sz="0" w:space="0" w:color="auto"/>
                <w:left w:val="none" w:sz="0" w:space="0" w:color="auto"/>
                <w:bottom w:val="none" w:sz="0" w:space="0" w:color="auto"/>
                <w:right w:val="none" w:sz="0" w:space="0" w:color="auto"/>
              </w:divBdr>
            </w:div>
            <w:div w:id="1260869358">
              <w:marLeft w:val="0"/>
              <w:marRight w:val="0"/>
              <w:marTop w:val="0"/>
              <w:marBottom w:val="0"/>
              <w:divBdr>
                <w:top w:val="none" w:sz="0" w:space="0" w:color="auto"/>
                <w:left w:val="none" w:sz="0" w:space="0" w:color="auto"/>
                <w:bottom w:val="none" w:sz="0" w:space="0" w:color="auto"/>
                <w:right w:val="none" w:sz="0" w:space="0" w:color="auto"/>
              </w:divBdr>
            </w:div>
          </w:divsChild>
        </w:div>
        <w:div w:id="1374577858">
          <w:marLeft w:val="0"/>
          <w:marRight w:val="0"/>
          <w:marTop w:val="0"/>
          <w:marBottom w:val="0"/>
          <w:divBdr>
            <w:top w:val="none" w:sz="0" w:space="0" w:color="auto"/>
            <w:left w:val="none" w:sz="0" w:space="0" w:color="auto"/>
            <w:bottom w:val="none" w:sz="0" w:space="0" w:color="auto"/>
            <w:right w:val="none" w:sz="0" w:space="0" w:color="auto"/>
          </w:divBdr>
          <w:divsChild>
            <w:div w:id="1082945846">
              <w:marLeft w:val="0"/>
              <w:marRight w:val="0"/>
              <w:marTop w:val="0"/>
              <w:marBottom w:val="0"/>
              <w:divBdr>
                <w:top w:val="none" w:sz="0" w:space="0" w:color="auto"/>
                <w:left w:val="none" w:sz="0" w:space="0" w:color="auto"/>
                <w:bottom w:val="none" w:sz="0" w:space="0" w:color="auto"/>
                <w:right w:val="none" w:sz="0" w:space="0" w:color="auto"/>
              </w:divBdr>
            </w:div>
          </w:divsChild>
        </w:div>
        <w:div w:id="1391424651">
          <w:marLeft w:val="0"/>
          <w:marRight w:val="0"/>
          <w:marTop w:val="0"/>
          <w:marBottom w:val="0"/>
          <w:divBdr>
            <w:top w:val="none" w:sz="0" w:space="0" w:color="auto"/>
            <w:left w:val="none" w:sz="0" w:space="0" w:color="auto"/>
            <w:bottom w:val="none" w:sz="0" w:space="0" w:color="auto"/>
            <w:right w:val="none" w:sz="0" w:space="0" w:color="auto"/>
          </w:divBdr>
          <w:divsChild>
            <w:div w:id="921447059">
              <w:marLeft w:val="0"/>
              <w:marRight w:val="0"/>
              <w:marTop w:val="0"/>
              <w:marBottom w:val="0"/>
              <w:divBdr>
                <w:top w:val="none" w:sz="0" w:space="0" w:color="auto"/>
                <w:left w:val="none" w:sz="0" w:space="0" w:color="auto"/>
                <w:bottom w:val="none" w:sz="0" w:space="0" w:color="auto"/>
                <w:right w:val="none" w:sz="0" w:space="0" w:color="auto"/>
              </w:divBdr>
            </w:div>
          </w:divsChild>
        </w:div>
        <w:div w:id="1407848708">
          <w:marLeft w:val="0"/>
          <w:marRight w:val="0"/>
          <w:marTop w:val="0"/>
          <w:marBottom w:val="0"/>
          <w:divBdr>
            <w:top w:val="none" w:sz="0" w:space="0" w:color="auto"/>
            <w:left w:val="none" w:sz="0" w:space="0" w:color="auto"/>
            <w:bottom w:val="none" w:sz="0" w:space="0" w:color="auto"/>
            <w:right w:val="none" w:sz="0" w:space="0" w:color="auto"/>
          </w:divBdr>
          <w:divsChild>
            <w:div w:id="437993555">
              <w:marLeft w:val="0"/>
              <w:marRight w:val="0"/>
              <w:marTop w:val="0"/>
              <w:marBottom w:val="0"/>
              <w:divBdr>
                <w:top w:val="none" w:sz="0" w:space="0" w:color="auto"/>
                <w:left w:val="none" w:sz="0" w:space="0" w:color="auto"/>
                <w:bottom w:val="none" w:sz="0" w:space="0" w:color="auto"/>
                <w:right w:val="none" w:sz="0" w:space="0" w:color="auto"/>
              </w:divBdr>
            </w:div>
          </w:divsChild>
        </w:div>
        <w:div w:id="1421757389">
          <w:marLeft w:val="0"/>
          <w:marRight w:val="0"/>
          <w:marTop w:val="0"/>
          <w:marBottom w:val="0"/>
          <w:divBdr>
            <w:top w:val="none" w:sz="0" w:space="0" w:color="auto"/>
            <w:left w:val="none" w:sz="0" w:space="0" w:color="auto"/>
            <w:bottom w:val="none" w:sz="0" w:space="0" w:color="auto"/>
            <w:right w:val="none" w:sz="0" w:space="0" w:color="auto"/>
          </w:divBdr>
          <w:divsChild>
            <w:div w:id="585378800">
              <w:marLeft w:val="0"/>
              <w:marRight w:val="0"/>
              <w:marTop w:val="0"/>
              <w:marBottom w:val="0"/>
              <w:divBdr>
                <w:top w:val="none" w:sz="0" w:space="0" w:color="auto"/>
                <w:left w:val="none" w:sz="0" w:space="0" w:color="auto"/>
                <w:bottom w:val="none" w:sz="0" w:space="0" w:color="auto"/>
                <w:right w:val="none" w:sz="0" w:space="0" w:color="auto"/>
              </w:divBdr>
            </w:div>
            <w:div w:id="991905812">
              <w:marLeft w:val="0"/>
              <w:marRight w:val="0"/>
              <w:marTop w:val="0"/>
              <w:marBottom w:val="0"/>
              <w:divBdr>
                <w:top w:val="none" w:sz="0" w:space="0" w:color="auto"/>
                <w:left w:val="none" w:sz="0" w:space="0" w:color="auto"/>
                <w:bottom w:val="none" w:sz="0" w:space="0" w:color="auto"/>
                <w:right w:val="none" w:sz="0" w:space="0" w:color="auto"/>
              </w:divBdr>
            </w:div>
          </w:divsChild>
        </w:div>
        <w:div w:id="1423264229">
          <w:marLeft w:val="0"/>
          <w:marRight w:val="0"/>
          <w:marTop w:val="0"/>
          <w:marBottom w:val="0"/>
          <w:divBdr>
            <w:top w:val="none" w:sz="0" w:space="0" w:color="auto"/>
            <w:left w:val="none" w:sz="0" w:space="0" w:color="auto"/>
            <w:bottom w:val="none" w:sz="0" w:space="0" w:color="auto"/>
            <w:right w:val="none" w:sz="0" w:space="0" w:color="auto"/>
          </w:divBdr>
          <w:divsChild>
            <w:div w:id="1195459928">
              <w:marLeft w:val="0"/>
              <w:marRight w:val="0"/>
              <w:marTop w:val="0"/>
              <w:marBottom w:val="0"/>
              <w:divBdr>
                <w:top w:val="none" w:sz="0" w:space="0" w:color="auto"/>
                <w:left w:val="none" w:sz="0" w:space="0" w:color="auto"/>
                <w:bottom w:val="none" w:sz="0" w:space="0" w:color="auto"/>
                <w:right w:val="none" w:sz="0" w:space="0" w:color="auto"/>
              </w:divBdr>
            </w:div>
          </w:divsChild>
        </w:div>
        <w:div w:id="1440098641">
          <w:marLeft w:val="0"/>
          <w:marRight w:val="0"/>
          <w:marTop w:val="0"/>
          <w:marBottom w:val="0"/>
          <w:divBdr>
            <w:top w:val="none" w:sz="0" w:space="0" w:color="auto"/>
            <w:left w:val="none" w:sz="0" w:space="0" w:color="auto"/>
            <w:bottom w:val="none" w:sz="0" w:space="0" w:color="auto"/>
            <w:right w:val="none" w:sz="0" w:space="0" w:color="auto"/>
          </w:divBdr>
          <w:divsChild>
            <w:div w:id="1041518450">
              <w:marLeft w:val="0"/>
              <w:marRight w:val="0"/>
              <w:marTop w:val="0"/>
              <w:marBottom w:val="0"/>
              <w:divBdr>
                <w:top w:val="none" w:sz="0" w:space="0" w:color="auto"/>
                <w:left w:val="none" w:sz="0" w:space="0" w:color="auto"/>
                <w:bottom w:val="none" w:sz="0" w:space="0" w:color="auto"/>
                <w:right w:val="none" w:sz="0" w:space="0" w:color="auto"/>
              </w:divBdr>
            </w:div>
          </w:divsChild>
        </w:div>
        <w:div w:id="1480883549">
          <w:marLeft w:val="0"/>
          <w:marRight w:val="0"/>
          <w:marTop w:val="0"/>
          <w:marBottom w:val="0"/>
          <w:divBdr>
            <w:top w:val="none" w:sz="0" w:space="0" w:color="auto"/>
            <w:left w:val="none" w:sz="0" w:space="0" w:color="auto"/>
            <w:bottom w:val="none" w:sz="0" w:space="0" w:color="auto"/>
            <w:right w:val="none" w:sz="0" w:space="0" w:color="auto"/>
          </w:divBdr>
          <w:divsChild>
            <w:div w:id="2027320240">
              <w:marLeft w:val="0"/>
              <w:marRight w:val="0"/>
              <w:marTop w:val="0"/>
              <w:marBottom w:val="0"/>
              <w:divBdr>
                <w:top w:val="none" w:sz="0" w:space="0" w:color="auto"/>
                <w:left w:val="none" w:sz="0" w:space="0" w:color="auto"/>
                <w:bottom w:val="none" w:sz="0" w:space="0" w:color="auto"/>
                <w:right w:val="none" w:sz="0" w:space="0" w:color="auto"/>
              </w:divBdr>
            </w:div>
          </w:divsChild>
        </w:div>
        <w:div w:id="1491099167">
          <w:marLeft w:val="0"/>
          <w:marRight w:val="0"/>
          <w:marTop w:val="0"/>
          <w:marBottom w:val="0"/>
          <w:divBdr>
            <w:top w:val="none" w:sz="0" w:space="0" w:color="auto"/>
            <w:left w:val="none" w:sz="0" w:space="0" w:color="auto"/>
            <w:bottom w:val="none" w:sz="0" w:space="0" w:color="auto"/>
            <w:right w:val="none" w:sz="0" w:space="0" w:color="auto"/>
          </w:divBdr>
          <w:divsChild>
            <w:div w:id="1055352628">
              <w:marLeft w:val="0"/>
              <w:marRight w:val="0"/>
              <w:marTop w:val="0"/>
              <w:marBottom w:val="0"/>
              <w:divBdr>
                <w:top w:val="none" w:sz="0" w:space="0" w:color="auto"/>
                <w:left w:val="none" w:sz="0" w:space="0" w:color="auto"/>
                <w:bottom w:val="none" w:sz="0" w:space="0" w:color="auto"/>
                <w:right w:val="none" w:sz="0" w:space="0" w:color="auto"/>
              </w:divBdr>
            </w:div>
          </w:divsChild>
        </w:div>
        <w:div w:id="1504199630">
          <w:marLeft w:val="0"/>
          <w:marRight w:val="0"/>
          <w:marTop w:val="0"/>
          <w:marBottom w:val="0"/>
          <w:divBdr>
            <w:top w:val="none" w:sz="0" w:space="0" w:color="auto"/>
            <w:left w:val="none" w:sz="0" w:space="0" w:color="auto"/>
            <w:bottom w:val="none" w:sz="0" w:space="0" w:color="auto"/>
            <w:right w:val="none" w:sz="0" w:space="0" w:color="auto"/>
          </w:divBdr>
          <w:divsChild>
            <w:div w:id="881331864">
              <w:marLeft w:val="0"/>
              <w:marRight w:val="0"/>
              <w:marTop w:val="0"/>
              <w:marBottom w:val="0"/>
              <w:divBdr>
                <w:top w:val="none" w:sz="0" w:space="0" w:color="auto"/>
                <w:left w:val="none" w:sz="0" w:space="0" w:color="auto"/>
                <w:bottom w:val="none" w:sz="0" w:space="0" w:color="auto"/>
                <w:right w:val="none" w:sz="0" w:space="0" w:color="auto"/>
              </w:divBdr>
            </w:div>
          </w:divsChild>
        </w:div>
        <w:div w:id="1504935144">
          <w:marLeft w:val="0"/>
          <w:marRight w:val="0"/>
          <w:marTop w:val="0"/>
          <w:marBottom w:val="0"/>
          <w:divBdr>
            <w:top w:val="none" w:sz="0" w:space="0" w:color="auto"/>
            <w:left w:val="none" w:sz="0" w:space="0" w:color="auto"/>
            <w:bottom w:val="none" w:sz="0" w:space="0" w:color="auto"/>
            <w:right w:val="none" w:sz="0" w:space="0" w:color="auto"/>
          </w:divBdr>
          <w:divsChild>
            <w:div w:id="413094309">
              <w:marLeft w:val="0"/>
              <w:marRight w:val="0"/>
              <w:marTop w:val="0"/>
              <w:marBottom w:val="0"/>
              <w:divBdr>
                <w:top w:val="none" w:sz="0" w:space="0" w:color="auto"/>
                <w:left w:val="none" w:sz="0" w:space="0" w:color="auto"/>
                <w:bottom w:val="none" w:sz="0" w:space="0" w:color="auto"/>
                <w:right w:val="none" w:sz="0" w:space="0" w:color="auto"/>
              </w:divBdr>
            </w:div>
          </w:divsChild>
        </w:div>
        <w:div w:id="1509364639">
          <w:marLeft w:val="0"/>
          <w:marRight w:val="0"/>
          <w:marTop w:val="0"/>
          <w:marBottom w:val="0"/>
          <w:divBdr>
            <w:top w:val="none" w:sz="0" w:space="0" w:color="auto"/>
            <w:left w:val="none" w:sz="0" w:space="0" w:color="auto"/>
            <w:bottom w:val="none" w:sz="0" w:space="0" w:color="auto"/>
            <w:right w:val="none" w:sz="0" w:space="0" w:color="auto"/>
          </w:divBdr>
          <w:divsChild>
            <w:div w:id="1554002386">
              <w:marLeft w:val="0"/>
              <w:marRight w:val="0"/>
              <w:marTop w:val="0"/>
              <w:marBottom w:val="0"/>
              <w:divBdr>
                <w:top w:val="none" w:sz="0" w:space="0" w:color="auto"/>
                <w:left w:val="none" w:sz="0" w:space="0" w:color="auto"/>
                <w:bottom w:val="none" w:sz="0" w:space="0" w:color="auto"/>
                <w:right w:val="none" w:sz="0" w:space="0" w:color="auto"/>
              </w:divBdr>
            </w:div>
          </w:divsChild>
        </w:div>
        <w:div w:id="1531602459">
          <w:marLeft w:val="0"/>
          <w:marRight w:val="0"/>
          <w:marTop w:val="0"/>
          <w:marBottom w:val="0"/>
          <w:divBdr>
            <w:top w:val="none" w:sz="0" w:space="0" w:color="auto"/>
            <w:left w:val="none" w:sz="0" w:space="0" w:color="auto"/>
            <w:bottom w:val="none" w:sz="0" w:space="0" w:color="auto"/>
            <w:right w:val="none" w:sz="0" w:space="0" w:color="auto"/>
          </w:divBdr>
          <w:divsChild>
            <w:div w:id="998078902">
              <w:marLeft w:val="0"/>
              <w:marRight w:val="0"/>
              <w:marTop w:val="0"/>
              <w:marBottom w:val="0"/>
              <w:divBdr>
                <w:top w:val="none" w:sz="0" w:space="0" w:color="auto"/>
                <w:left w:val="none" w:sz="0" w:space="0" w:color="auto"/>
                <w:bottom w:val="none" w:sz="0" w:space="0" w:color="auto"/>
                <w:right w:val="none" w:sz="0" w:space="0" w:color="auto"/>
              </w:divBdr>
            </w:div>
          </w:divsChild>
        </w:div>
        <w:div w:id="1551573507">
          <w:marLeft w:val="0"/>
          <w:marRight w:val="0"/>
          <w:marTop w:val="0"/>
          <w:marBottom w:val="0"/>
          <w:divBdr>
            <w:top w:val="none" w:sz="0" w:space="0" w:color="auto"/>
            <w:left w:val="none" w:sz="0" w:space="0" w:color="auto"/>
            <w:bottom w:val="none" w:sz="0" w:space="0" w:color="auto"/>
            <w:right w:val="none" w:sz="0" w:space="0" w:color="auto"/>
          </w:divBdr>
          <w:divsChild>
            <w:div w:id="315032862">
              <w:marLeft w:val="0"/>
              <w:marRight w:val="0"/>
              <w:marTop w:val="0"/>
              <w:marBottom w:val="0"/>
              <w:divBdr>
                <w:top w:val="none" w:sz="0" w:space="0" w:color="auto"/>
                <w:left w:val="none" w:sz="0" w:space="0" w:color="auto"/>
                <w:bottom w:val="none" w:sz="0" w:space="0" w:color="auto"/>
                <w:right w:val="none" w:sz="0" w:space="0" w:color="auto"/>
              </w:divBdr>
            </w:div>
          </w:divsChild>
        </w:div>
        <w:div w:id="1558394667">
          <w:marLeft w:val="0"/>
          <w:marRight w:val="0"/>
          <w:marTop w:val="0"/>
          <w:marBottom w:val="0"/>
          <w:divBdr>
            <w:top w:val="none" w:sz="0" w:space="0" w:color="auto"/>
            <w:left w:val="none" w:sz="0" w:space="0" w:color="auto"/>
            <w:bottom w:val="none" w:sz="0" w:space="0" w:color="auto"/>
            <w:right w:val="none" w:sz="0" w:space="0" w:color="auto"/>
          </w:divBdr>
          <w:divsChild>
            <w:div w:id="2011370950">
              <w:marLeft w:val="0"/>
              <w:marRight w:val="0"/>
              <w:marTop w:val="0"/>
              <w:marBottom w:val="0"/>
              <w:divBdr>
                <w:top w:val="none" w:sz="0" w:space="0" w:color="auto"/>
                <w:left w:val="none" w:sz="0" w:space="0" w:color="auto"/>
                <w:bottom w:val="none" w:sz="0" w:space="0" w:color="auto"/>
                <w:right w:val="none" w:sz="0" w:space="0" w:color="auto"/>
              </w:divBdr>
            </w:div>
          </w:divsChild>
        </w:div>
        <w:div w:id="1566452604">
          <w:marLeft w:val="0"/>
          <w:marRight w:val="0"/>
          <w:marTop w:val="0"/>
          <w:marBottom w:val="0"/>
          <w:divBdr>
            <w:top w:val="none" w:sz="0" w:space="0" w:color="auto"/>
            <w:left w:val="none" w:sz="0" w:space="0" w:color="auto"/>
            <w:bottom w:val="none" w:sz="0" w:space="0" w:color="auto"/>
            <w:right w:val="none" w:sz="0" w:space="0" w:color="auto"/>
          </w:divBdr>
          <w:divsChild>
            <w:div w:id="1339308889">
              <w:marLeft w:val="0"/>
              <w:marRight w:val="0"/>
              <w:marTop w:val="0"/>
              <w:marBottom w:val="0"/>
              <w:divBdr>
                <w:top w:val="none" w:sz="0" w:space="0" w:color="auto"/>
                <w:left w:val="none" w:sz="0" w:space="0" w:color="auto"/>
                <w:bottom w:val="none" w:sz="0" w:space="0" w:color="auto"/>
                <w:right w:val="none" w:sz="0" w:space="0" w:color="auto"/>
              </w:divBdr>
            </w:div>
          </w:divsChild>
        </w:div>
        <w:div w:id="1609895668">
          <w:marLeft w:val="0"/>
          <w:marRight w:val="0"/>
          <w:marTop w:val="0"/>
          <w:marBottom w:val="0"/>
          <w:divBdr>
            <w:top w:val="none" w:sz="0" w:space="0" w:color="auto"/>
            <w:left w:val="none" w:sz="0" w:space="0" w:color="auto"/>
            <w:bottom w:val="none" w:sz="0" w:space="0" w:color="auto"/>
            <w:right w:val="none" w:sz="0" w:space="0" w:color="auto"/>
          </w:divBdr>
          <w:divsChild>
            <w:div w:id="738138153">
              <w:marLeft w:val="0"/>
              <w:marRight w:val="0"/>
              <w:marTop w:val="0"/>
              <w:marBottom w:val="0"/>
              <w:divBdr>
                <w:top w:val="none" w:sz="0" w:space="0" w:color="auto"/>
                <w:left w:val="none" w:sz="0" w:space="0" w:color="auto"/>
                <w:bottom w:val="none" w:sz="0" w:space="0" w:color="auto"/>
                <w:right w:val="none" w:sz="0" w:space="0" w:color="auto"/>
              </w:divBdr>
            </w:div>
          </w:divsChild>
        </w:div>
        <w:div w:id="1632437473">
          <w:marLeft w:val="0"/>
          <w:marRight w:val="0"/>
          <w:marTop w:val="0"/>
          <w:marBottom w:val="0"/>
          <w:divBdr>
            <w:top w:val="none" w:sz="0" w:space="0" w:color="auto"/>
            <w:left w:val="none" w:sz="0" w:space="0" w:color="auto"/>
            <w:bottom w:val="none" w:sz="0" w:space="0" w:color="auto"/>
            <w:right w:val="none" w:sz="0" w:space="0" w:color="auto"/>
          </w:divBdr>
          <w:divsChild>
            <w:div w:id="92164951">
              <w:marLeft w:val="0"/>
              <w:marRight w:val="0"/>
              <w:marTop w:val="0"/>
              <w:marBottom w:val="0"/>
              <w:divBdr>
                <w:top w:val="none" w:sz="0" w:space="0" w:color="auto"/>
                <w:left w:val="none" w:sz="0" w:space="0" w:color="auto"/>
                <w:bottom w:val="none" w:sz="0" w:space="0" w:color="auto"/>
                <w:right w:val="none" w:sz="0" w:space="0" w:color="auto"/>
              </w:divBdr>
            </w:div>
          </w:divsChild>
        </w:div>
        <w:div w:id="1646156400">
          <w:marLeft w:val="0"/>
          <w:marRight w:val="0"/>
          <w:marTop w:val="0"/>
          <w:marBottom w:val="0"/>
          <w:divBdr>
            <w:top w:val="none" w:sz="0" w:space="0" w:color="auto"/>
            <w:left w:val="none" w:sz="0" w:space="0" w:color="auto"/>
            <w:bottom w:val="none" w:sz="0" w:space="0" w:color="auto"/>
            <w:right w:val="none" w:sz="0" w:space="0" w:color="auto"/>
          </w:divBdr>
          <w:divsChild>
            <w:div w:id="1298224764">
              <w:marLeft w:val="0"/>
              <w:marRight w:val="0"/>
              <w:marTop w:val="0"/>
              <w:marBottom w:val="0"/>
              <w:divBdr>
                <w:top w:val="none" w:sz="0" w:space="0" w:color="auto"/>
                <w:left w:val="none" w:sz="0" w:space="0" w:color="auto"/>
                <w:bottom w:val="none" w:sz="0" w:space="0" w:color="auto"/>
                <w:right w:val="none" w:sz="0" w:space="0" w:color="auto"/>
              </w:divBdr>
            </w:div>
          </w:divsChild>
        </w:div>
        <w:div w:id="1646230556">
          <w:marLeft w:val="0"/>
          <w:marRight w:val="0"/>
          <w:marTop w:val="0"/>
          <w:marBottom w:val="0"/>
          <w:divBdr>
            <w:top w:val="none" w:sz="0" w:space="0" w:color="auto"/>
            <w:left w:val="none" w:sz="0" w:space="0" w:color="auto"/>
            <w:bottom w:val="none" w:sz="0" w:space="0" w:color="auto"/>
            <w:right w:val="none" w:sz="0" w:space="0" w:color="auto"/>
          </w:divBdr>
          <w:divsChild>
            <w:div w:id="1143042579">
              <w:marLeft w:val="0"/>
              <w:marRight w:val="0"/>
              <w:marTop w:val="0"/>
              <w:marBottom w:val="0"/>
              <w:divBdr>
                <w:top w:val="none" w:sz="0" w:space="0" w:color="auto"/>
                <w:left w:val="none" w:sz="0" w:space="0" w:color="auto"/>
                <w:bottom w:val="none" w:sz="0" w:space="0" w:color="auto"/>
                <w:right w:val="none" w:sz="0" w:space="0" w:color="auto"/>
              </w:divBdr>
            </w:div>
          </w:divsChild>
        </w:div>
        <w:div w:id="1647271856">
          <w:marLeft w:val="0"/>
          <w:marRight w:val="0"/>
          <w:marTop w:val="0"/>
          <w:marBottom w:val="0"/>
          <w:divBdr>
            <w:top w:val="none" w:sz="0" w:space="0" w:color="auto"/>
            <w:left w:val="none" w:sz="0" w:space="0" w:color="auto"/>
            <w:bottom w:val="none" w:sz="0" w:space="0" w:color="auto"/>
            <w:right w:val="none" w:sz="0" w:space="0" w:color="auto"/>
          </w:divBdr>
          <w:divsChild>
            <w:div w:id="227039991">
              <w:marLeft w:val="0"/>
              <w:marRight w:val="0"/>
              <w:marTop w:val="0"/>
              <w:marBottom w:val="0"/>
              <w:divBdr>
                <w:top w:val="none" w:sz="0" w:space="0" w:color="auto"/>
                <w:left w:val="none" w:sz="0" w:space="0" w:color="auto"/>
                <w:bottom w:val="none" w:sz="0" w:space="0" w:color="auto"/>
                <w:right w:val="none" w:sz="0" w:space="0" w:color="auto"/>
              </w:divBdr>
            </w:div>
          </w:divsChild>
        </w:div>
        <w:div w:id="1665428363">
          <w:marLeft w:val="0"/>
          <w:marRight w:val="0"/>
          <w:marTop w:val="0"/>
          <w:marBottom w:val="0"/>
          <w:divBdr>
            <w:top w:val="none" w:sz="0" w:space="0" w:color="auto"/>
            <w:left w:val="none" w:sz="0" w:space="0" w:color="auto"/>
            <w:bottom w:val="none" w:sz="0" w:space="0" w:color="auto"/>
            <w:right w:val="none" w:sz="0" w:space="0" w:color="auto"/>
          </w:divBdr>
          <w:divsChild>
            <w:div w:id="1286303521">
              <w:marLeft w:val="0"/>
              <w:marRight w:val="0"/>
              <w:marTop w:val="0"/>
              <w:marBottom w:val="0"/>
              <w:divBdr>
                <w:top w:val="none" w:sz="0" w:space="0" w:color="auto"/>
                <w:left w:val="none" w:sz="0" w:space="0" w:color="auto"/>
                <w:bottom w:val="none" w:sz="0" w:space="0" w:color="auto"/>
                <w:right w:val="none" w:sz="0" w:space="0" w:color="auto"/>
              </w:divBdr>
            </w:div>
          </w:divsChild>
        </w:div>
        <w:div w:id="1666858316">
          <w:marLeft w:val="0"/>
          <w:marRight w:val="0"/>
          <w:marTop w:val="0"/>
          <w:marBottom w:val="0"/>
          <w:divBdr>
            <w:top w:val="none" w:sz="0" w:space="0" w:color="auto"/>
            <w:left w:val="none" w:sz="0" w:space="0" w:color="auto"/>
            <w:bottom w:val="none" w:sz="0" w:space="0" w:color="auto"/>
            <w:right w:val="none" w:sz="0" w:space="0" w:color="auto"/>
          </w:divBdr>
          <w:divsChild>
            <w:div w:id="804201213">
              <w:marLeft w:val="0"/>
              <w:marRight w:val="0"/>
              <w:marTop w:val="0"/>
              <w:marBottom w:val="0"/>
              <w:divBdr>
                <w:top w:val="none" w:sz="0" w:space="0" w:color="auto"/>
                <w:left w:val="none" w:sz="0" w:space="0" w:color="auto"/>
                <w:bottom w:val="none" w:sz="0" w:space="0" w:color="auto"/>
                <w:right w:val="none" w:sz="0" w:space="0" w:color="auto"/>
              </w:divBdr>
            </w:div>
            <w:div w:id="826894208">
              <w:marLeft w:val="0"/>
              <w:marRight w:val="0"/>
              <w:marTop w:val="0"/>
              <w:marBottom w:val="0"/>
              <w:divBdr>
                <w:top w:val="none" w:sz="0" w:space="0" w:color="auto"/>
                <w:left w:val="none" w:sz="0" w:space="0" w:color="auto"/>
                <w:bottom w:val="none" w:sz="0" w:space="0" w:color="auto"/>
                <w:right w:val="none" w:sz="0" w:space="0" w:color="auto"/>
              </w:divBdr>
            </w:div>
          </w:divsChild>
        </w:div>
        <w:div w:id="1675304947">
          <w:marLeft w:val="0"/>
          <w:marRight w:val="0"/>
          <w:marTop w:val="0"/>
          <w:marBottom w:val="0"/>
          <w:divBdr>
            <w:top w:val="none" w:sz="0" w:space="0" w:color="auto"/>
            <w:left w:val="none" w:sz="0" w:space="0" w:color="auto"/>
            <w:bottom w:val="none" w:sz="0" w:space="0" w:color="auto"/>
            <w:right w:val="none" w:sz="0" w:space="0" w:color="auto"/>
          </w:divBdr>
          <w:divsChild>
            <w:div w:id="1682005752">
              <w:marLeft w:val="0"/>
              <w:marRight w:val="0"/>
              <w:marTop w:val="0"/>
              <w:marBottom w:val="0"/>
              <w:divBdr>
                <w:top w:val="none" w:sz="0" w:space="0" w:color="auto"/>
                <w:left w:val="none" w:sz="0" w:space="0" w:color="auto"/>
                <w:bottom w:val="none" w:sz="0" w:space="0" w:color="auto"/>
                <w:right w:val="none" w:sz="0" w:space="0" w:color="auto"/>
              </w:divBdr>
            </w:div>
          </w:divsChild>
        </w:div>
        <w:div w:id="1675451460">
          <w:marLeft w:val="0"/>
          <w:marRight w:val="0"/>
          <w:marTop w:val="0"/>
          <w:marBottom w:val="0"/>
          <w:divBdr>
            <w:top w:val="none" w:sz="0" w:space="0" w:color="auto"/>
            <w:left w:val="none" w:sz="0" w:space="0" w:color="auto"/>
            <w:bottom w:val="none" w:sz="0" w:space="0" w:color="auto"/>
            <w:right w:val="none" w:sz="0" w:space="0" w:color="auto"/>
          </w:divBdr>
          <w:divsChild>
            <w:div w:id="1739212043">
              <w:marLeft w:val="0"/>
              <w:marRight w:val="0"/>
              <w:marTop w:val="0"/>
              <w:marBottom w:val="0"/>
              <w:divBdr>
                <w:top w:val="none" w:sz="0" w:space="0" w:color="auto"/>
                <w:left w:val="none" w:sz="0" w:space="0" w:color="auto"/>
                <w:bottom w:val="none" w:sz="0" w:space="0" w:color="auto"/>
                <w:right w:val="none" w:sz="0" w:space="0" w:color="auto"/>
              </w:divBdr>
            </w:div>
          </w:divsChild>
        </w:div>
        <w:div w:id="1680617288">
          <w:marLeft w:val="0"/>
          <w:marRight w:val="0"/>
          <w:marTop w:val="0"/>
          <w:marBottom w:val="0"/>
          <w:divBdr>
            <w:top w:val="none" w:sz="0" w:space="0" w:color="auto"/>
            <w:left w:val="none" w:sz="0" w:space="0" w:color="auto"/>
            <w:bottom w:val="none" w:sz="0" w:space="0" w:color="auto"/>
            <w:right w:val="none" w:sz="0" w:space="0" w:color="auto"/>
          </w:divBdr>
          <w:divsChild>
            <w:div w:id="1211722305">
              <w:marLeft w:val="0"/>
              <w:marRight w:val="0"/>
              <w:marTop w:val="0"/>
              <w:marBottom w:val="0"/>
              <w:divBdr>
                <w:top w:val="none" w:sz="0" w:space="0" w:color="auto"/>
                <w:left w:val="none" w:sz="0" w:space="0" w:color="auto"/>
                <w:bottom w:val="none" w:sz="0" w:space="0" w:color="auto"/>
                <w:right w:val="none" w:sz="0" w:space="0" w:color="auto"/>
              </w:divBdr>
            </w:div>
          </w:divsChild>
        </w:div>
        <w:div w:id="1680737806">
          <w:marLeft w:val="0"/>
          <w:marRight w:val="0"/>
          <w:marTop w:val="0"/>
          <w:marBottom w:val="0"/>
          <w:divBdr>
            <w:top w:val="none" w:sz="0" w:space="0" w:color="auto"/>
            <w:left w:val="none" w:sz="0" w:space="0" w:color="auto"/>
            <w:bottom w:val="none" w:sz="0" w:space="0" w:color="auto"/>
            <w:right w:val="none" w:sz="0" w:space="0" w:color="auto"/>
          </w:divBdr>
          <w:divsChild>
            <w:div w:id="1457799205">
              <w:marLeft w:val="0"/>
              <w:marRight w:val="0"/>
              <w:marTop w:val="0"/>
              <w:marBottom w:val="0"/>
              <w:divBdr>
                <w:top w:val="none" w:sz="0" w:space="0" w:color="auto"/>
                <w:left w:val="none" w:sz="0" w:space="0" w:color="auto"/>
                <w:bottom w:val="none" w:sz="0" w:space="0" w:color="auto"/>
                <w:right w:val="none" w:sz="0" w:space="0" w:color="auto"/>
              </w:divBdr>
            </w:div>
          </w:divsChild>
        </w:div>
        <w:div w:id="1723602256">
          <w:marLeft w:val="0"/>
          <w:marRight w:val="0"/>
          <w:marTop w:val="0"/>
          <w:marBottom w:val="0"/>
          <w:divBdr>
            <w:top w:val="none" w:sz="0" w:space="0" w:color="auto"/>
            <w:left w:val="none" w:sz="0" w:space="0" w:color="auto"/>
            <w:bottom w:val="none" w:sz="0" w:space="0" w:color="auto"/>
            <w:right w:val="none" w:sz="0" w:space="0" w:color="auto"/>
          </w:divBdr>
          <w:divsChild>
            <w:div w:id="826092957">
              <w:marLeft w:val="0"/>
              <w:marRight w:val="0"/>
              <w:marTop w:val="0"/>
              <w:marBottom w:val="0"/>
              <w:divBdr>
                <w:top w:val="none" w:sz="0" w:space="0" w:color="auto"/>
                <w:left w:val="none" w:sz="0" w:space="0" w:color="auto"/>
                <w:bottom w:val="none" w:sz="0" w:space="0" w:color="auto"/>
                <w:right w:val="none" w:sz="0" w:space="0" w:color="auto"/>
              </w:divBdr>
            </w:div>
          </w:divsChild>
        </w:div>
        <w:div w:id="1728994942">
          <w:marLeft w:val="0"/>
          <w:marRight w:val="0"/>
          <w:marTop w:val="0"/>
          <w:marBottom w:val="0"/>
          <w:divBdr>
            <w:top w:val="none" w:sz="0" w:space="0" w:color="auto"/>
            <w:left w:val="none" w:sz="0" w:space="0" w:color="auto"/>
            <w:bottom w:val="none" w:sz="0" w:space="0" w:color="auto"/>
            <w:right w:val="none" w:sz="0" w:space="0" w:color="auto"/>
          </w:divBdr>
          <w:divsChild>
            <w:div w:id="1153715238">
              <w:marLeft w:val="0"/>
              <w:marRight w:val="0"/>
              <w:marTop w:val="0"/>
              <w:marBottom w:val="0"/>
              <w:divBdr>
                <w:top w:val="none" w:sz="0" w:space="0" w:color="auto"/>
                <w:left w:val="none" w:sz="0" w:space="0" w:color="auto"/>
                <w:bottom w:val="none" w:sz="0" w:space="0" w:color="auto"/>
                <w:right w:val="none" w:sz="0" w:space="0" w:color="auto"/>
              </w:divBdr>
            </w:div>
          </w:divsChild>
        </w:div>
        <w:div w:id="1752700541">
          <w:marLeft w:val="0"/>
          <w:marRight w:val="0"/>
          <w:marTop w:val="0"/>
          <w:marBottom w:val="0"/>
          <w:divBdr>
            <w:top w:val="none" w:sz="0" w:space="0" w:color="auto"/>
            <w:left w:val="none" w:sz="0" w:space="0" w:color="auto"/>
            <w:bottom w:val="none" w:sz="0" w:space="0" w:color="auto"/>
            <w:right w:val="none" w:sz="0" w:space="0" w:color="auto"/>
          </w:divBdr>
          <w:divsChild>
            <w:div w:id="397362424">
              <w:marLeft w:val="0"/>
              <w:marRight w:val="0"/>
              <w:marTop w:val="0"/>
              <w:marBottom w:val="0"/>
              <w:divBdr>
                <w:top w:val="none" w:sz="0" w:space="0" w:color="auto"/>
                <w:left w:val="none" w:sz="0" w:space="0" w:color="auto"/>
                <w:bottom w:val="none" w:sz="0" w:space="0" w:color="auto"/>
                <w:right w:val="none" w:sz="0" w:space="0" w:color="auto"/>
              </w:divBdr>
            </w:div>
          </w:divsChild>
        </w:div>
        <w:div w:id="1756517234">
          <w:marLeft w:val="0"/>
          <w:marRight w:val="0"/>
          <w:marTop w:val="0"/>
          <w:marBottom w:val="0"/>
          <w:divBdr>
            <w:top w:val="none" w:sz="0" w:space="0" w:color="auto"/>
            <w:left w:val="none" w:sz="0" w:space="0" w:color="auto"/>
            <w:bottom w:val="none" w:sz="0" w:space="0" w:color="auto"/>
            <w:right w:val="none" w:sz="0" w:space="0" w:color="auto"/>
          </w:divBdr>
          <w:divsChild>
            <w:div w:id="792865948">
              <w:marLeft w:val="0"/>
              <w:marRight w:val="0"/>
              <w:marTop w:val="0"/>
              <w:marBottom w:val="0"/>
              <w:divBdr>
                <w:top w:val="none" w:sz="0" w:space="0" w:color="auto"/>
                <w:left w:val="none" w:sz="0" w:space="0" w:color="auto"/>
                <w:bottom w:val="none" w:sz="0" w:space="0" w:color="auto"/>
                <w:right w:val="none" w:sz="0" w:space="0" w:color="auto"/>
              </w:divBdr>
            </w:div>
          </w:divsChild>
        </w:div>
        <w:div w:id="1757702016">
          <w:marLeft w:val="0"/>
          <w:marRight w:val="0"/>
          <w:marTop w:val="0"/>
          <w:marBottom w:val="0"/>
          <w:divBdr>
            <w:top w:val="none" w:sz="0" w:space="0" w:color="auto"/>
            <w:left w:val="none" w:sz="0" w:space="0" w:color="auto"/>
            <w:bottom w:val="none" w:sz="0" w:space="0" w:color="auto"/>
            <w:right w:val="none" w:sz="0" w:space="0" w:color="auto"/>
          </w:divBdr>
          <w:divsChild>
            <w:div w:id="755328126">
              <w:marLeft w:val="0"/>
              <w:marRight w:val="0"/>
              <w:marTop w:val="0"/>
              <w:marBottom w:val="0"/>
              <w:divBdr>
                <w:top w:val="none" w:sz="0" w:space="0" w:color="auto"/>
                <w:left w:val="none" w:sz="0" w:space="0" w:color="auto"/>
                <w:bottom w:val="none" w:sz="0" w:space="0" w:color="auto"/>
                <w:right w:val="none" w:sz="0" w:space="0" w:color="auto"/>
              </w:divBdr>
            </w:div>
          </w:divsChild>
        </w:div>
        <w:div w:id="1768236192">
          <w:marLeft w:val="0"/>
          <w:marRight w:val="0"/>
          <w:marTop w:val="0"/>
          <w:marBottom w:val="0"/>
          <w:divBdr>
            <w:top w:val="none" w:sz="0" w:space="0" w:color="auto"/>
            <w:left w:val="none" w:sz="0" w:space="0" w:color="auto"/>
            <w:bottom w:val="none" w:sz="0" w:space="0" w:color="auto"/>
            <w:right w:val="none" w:sz="0" w:space="0" w:color="auto"/>
          </w:divBdr>
          <w:divsChild>
            <w:div w:id="542138434">
              <w:marLeft w:val="0"/>
              <w:marRight w:val="0"/>
              <w:marTop w:val="0"/>
              <w:marBottom w:val="0"/>
              <w:divBdr>
                <w:top w:val="none" w:sz="0" w:space="0" w:color="auto"/>
                <w:left w:val="none" w:sz="0" w:space="0" w:color="auto"/>
                <w:bottom w:val="none" w:sz="0" w:space="0" w:color="auto"/>
                <w:right w:val="none" w:sz="0" w:space="0" w:color="auto"/>
              </w:divBdr>
            </w:div>
          </w:divsChild>
        </w:div>
        <w:div w:id="1775515642">
          <w:marLeft w:val="0"/>
          <w:marRight w:val="0"/>
          <w:marTop w:val="0"/>
          <w:marBottom w:val="0"/>
          <w:divBdr>
            <w:top w:val="none" w:sz="0" w:space="0" w:color="auto"/>
            <w:left w:val="none" w:sz="0" w:space="0" w:color="auto"/>
            <w:bottom w:val="none" w:sz="0" w:space="0" w:color="auto"/>
            <w:right w:val="none" w:sz="0" w:space="0" w:color="auto"/>
          </w:divBdr>
          <w:divsChild>
            <w:div w:id="411002536">
              <w:marLeft w:val="0"/>
              <w:marRight w:val="0"/>
              <w:marTop w:val="0"/>
              <w:marBottom w:val="0"/>
              <w:divBdr>
                <w:top w:val="none" w:sz="0" w:space="0" w:color="auto"/>
                <w:left w:val="none" w:sz="0" w:space="0" w:color="auto"/>
                <w:bottom w:val="none" w:sz="0" w:space="0" w:color="auto"/>
                <w:right w:val="none" w:sz="0" w:space="0" w:color="auto"/>
              </w:divBdr>
            </w:div>
          </w:divsChild>
        </w:div>
        <w:div w:id="1784760501">
          <w:marLeft w:val="0"/>
          <w:marRight w:val="0"/>
          <w:marTop w:val="0"/>
          <w:marBottom w:val="0"/>
          <w:divBdr>
            <w:top w:val="none" w:sz="0" w:space="0" w:color="auto"/>
            <w:left w:val="none" w:sz="0" w:space="0" w:color="auto"/>
            <w:bottom w:val="none" w:sz="0" w:space="0" w:color="auto"/>
            <w:right w:val="none" w:sz="0" w:space="0" w:color="auto"/>
          </w:divBdr>
          <w:divsChild>
            <w:div w:id="628710025">
              <w:marLeft w:val="0"/>
              <w:marRight w:val="0"/>
              <w:marTop w:val="0"/>
              <w:marBottom w:val="0"/>
              <w:divBdr>
                <w:top w:val="none" w:sz="0" w:space="0" w:color="auto"/>
                <w:left w:val="none" w:sz="0" w:space="0" w:color="auto"/>
                <w:bottom w:val="none" w:sz="0" w:space="0" w:color="auto"/>
                <w:right w:val="none" w:sz="0" w:space="0" w:color="auto"/>
              </w:divBdr>
            </w:div>
          </w:divsChild>
        </w:div>
        <w:div w:id="1793594449">
          <w:marLeft w:val="0"/>
          <w:marRight w:val="0"/>
          <w:marTop w:val="0"/>
          <w:marBottom w:val="0"/>
          <w:divBdr>
            <w:top w:val="none" w:sz="0" w:space="0" w:color="auto"/>
            <w:left w:val="none" w:sz="0" w:space="0" w:color="auto"/>
            <w:bottom w:val="none" w:sz="0" w:space="0" w:color="auto"/>
            <w:right w:val="none" w:sz="0" w:space="0" w:color="auto"/>
          </w:divBdr>
          <w:divsChild>
            <w:div w:id="903563375">
              <w:marLeft w:val="0"/>
              <w:marRight w:val="0"/>
              <w:marTop w:val="0"/>
              <w:marBottom w:val="0"/>
              <w:divBdr>
                <w:top w:val="none" w:sz="0" w:space="0" w:color="auto"/>
                <w:left w:val="none" w:sz="0" w:space="0" w:color="auto"/>
                <w:bottom w:val="none" w:sz="0" w:space="0" w:color="auto"/>
                <w:right w:val="none" w:sz="0" w:space="0" w:color="auto"/>
              </w:divBdr>
            </w:div>
          </w:divsChild>
        </w:div>
        <w:div w:id="1801193249">
          <w:marLeft w:val="0"/>
          <w:marRight w:val="0"/>
          <w:marTop w:val="0"/>
          <w:marBottom w:val="0"/>
          <w:divBdr>
            <w:top w:val="none" w:sz="0" w:space="0" w:color="auto"/>
            <w:left w:val="none" w:sz="0" w:space="0" w:color="auto"/>
            <w:bottom w:val="none" w:sz="0" w:space="0" w:color="auto"/>
            <w:right w:val="none" w:sz="0" w:space="0" w:color="auto"/>
          </w:divBdr>
          <w:divsChild>
            <w:div w:id="1234120216">
              <w:marLeft w:val="0"/>
              <w:marRight w:val="0"/>
              <w:marTop w:val="0"/>
              <w:marBottom w:val="0"/>
              <w:divBdr>
                <w:top w:val="none" w:sz="0" w:space="0" w:color="auto"/>
                <w:left w:val="none" w:sz="0" w:space="0" w:color="auto"/>
                <w:bottom w:val="none" w:sz="0" w:space="0" w:color="auto"/>
                <w:right w:val="none" w:sz="0" w:space="0" w:color="auto"/>
              </w:divBdr>
            </w:div>
          </w:divsChild>
        </w:div>
        <w:div w:id="1818454075">
          <w:marLeft w:val="0"/>
          <w:marRight w:val="0"/>
          <w:marTop w:val="0"/>
          <w:marBottom w:val="0"/>
          <w:divBdr>
            <w:top w:val="none" w:sz="0" w:space="0" w:color="auto"/>
            <w:left w:val="none" w:sz="0" w:space="0" w:color="auto"/>
            <w:bottom w:val="none" w:sz="0" w:space="0" w:color="auto"/>
            <w:right w:val="none" w:sz="0" w:space="0" w:color="auto"/>
          </w:divBdr>
          <w:divsChild>
            <w:div w:id="1703898015">
              <w:marLeft w:val="0"/>
              <w:marRight w:val="0"/>
              <w:marTop w:val="0"/>
              <w:marBottom w:val="0"/>
              <w:divBdr>
                <w:top w:val="none" w:sz="0" w:space="0" w:color="auto"/>
                <w:left w:val="none" w:sz="0" w:space="0" w:color="auto"/>
                <w:bottom w:val="none" w:sz="0" w:space="0" w:color="auto"/>
                <w:right w:val="none" w:sz="0" w:space="0" w:color="auto"/>
              </w:divBdr>
            </w:div>
          </w:divsChild>
        </w:div>
        <w:div w:id="1854997912">
          <w:marLeft w:val="0"/>
          <w:marRight w:val="0"/>
          <w:marTop w:val="0"/>
          <w:marBottom w:val="0"/>
          <w:divBdr>
            <w:top w:val="none" w:sz="0" w:space="0" w:color="auto"/>
            <w:left w:val="none" w:sz="0" w:space="0" w:color="auto"/>
            <w:bottom w:val="none" w:sz="0" w:space="0" w:color="auto"/>
            <w:right w:val="none" w:sz="0" w:space="0" w:color="auto"/>
          </w:divBdr>
          <w:divsChild>
            <w:div w:id="467206444">
              <w:marLeft w:val="0"/>
              <w:marRight w:val="0"/>
              <w:marTop w:val="0"/>
              <w:marBottom w:val="0"/>
              <w:divBdr>
                <w:top w:val="none" w:sz="0" w:space="0" w:color="auto"/>
                <w:left w:val="none" w:sz="0" w:space="0" w:color="auto"/>
                <w:bottom w:val="none" w:sz="0" w:space="0" w:color="auto"/>
                <w:right w:val="none" w:sz="0" w:space="0" w:color="auto"/>
              </w:divBdr>
            </w:div>
          </w:divsChild>
        </w:div>
        <w:div w:id="1882664895">
          <w:marLeft w:val="0"/>
          <w:marRight w:val="0"/>
          <w:marTop w:val="0"/>
          <w:marBottom w:val="0"/>
          <w:divBdr>
            <w:top w:val="none" w:sz="0" w:space="0" w:color="auto"/>
            <w:left w:val="none" w:sz="0" w:space="0" w:color="auto"/>
            <w:bottom w:val="none" w:sz="0" w:space="0" w:color="auto"/>
            <w:right w:val="none" w:sz="0" w:space="0" w:color="auto"/>
          </w:divBdr>
          <w:divsChild>
            <w:div w:id="1675646691">
              <w:marLeft w:val="0"/>
              <w:marRight w:val="0"/>
              <w:marTop w:val="0"/>
              <w:marBottom w:val="0"/>
              <w:divBdr>
                <w:top w:val="none" w:sz="0" w:space="0" w:color="auto"/>
                <w:left w:val="none" w:sz="0" w:space="0" w:color="auto"/>
                <w:bottom w:val="none" w:sz="0" w:space="0" w:color="auto"/>
                <w:right w:val="none" w:sz="0" w:space="0" w:color="auto"/>
              </w:divBdr>
            </w:div>
          </w:divsChild>
        </w:div>
        <w:div w:id="1882745715">
          <w:marLeft w:val="0"/>
          <w:marRight w:val="0"/>
          <w:marTop w:val="0"/>
          <w:marBottom w:val="0"/>
          <w:divBdr>
            <w:top w:val="none" w:sz="0" w:space="0" w:color="auto"/>
            <w:left w:val="none" w:sz="0" w:space="0" w:color="auto"/>
            <w:bottom w:val="none" w:sz="0" w:space="0" w:color="auto"/>
            <w:right w:val="none" w:sz="0" w:space="0" w:color="auto"/>
          </w:divBdr>
          <w:divsChild>
            <w:div w:id="1810200517">
              <w:marLeft w:val="0"/>
              <w:marRight w:val="0"/>
              <w:marTop w:val="0"/>
              <w:marBottom w:val="0"/>
              <w:divBdr>
                <w:top w:val="none" w:sz="0" w:space="0" w:color="auto"/>
                <w:left w:val="none" w:sz="0" w:space="0" w:color="auto"/>
                <w:bottom w:val="none" w:sz="0" w:space="0" w:color="auto"/>
                <w:right w:val="none" w:sz="0" w:space="0" w:color="auto"/>
              </w:divBdr>
            </w:div>
          </w:divsChild>
        </w:div>
        <w:div w:id="1895694370">
          <w:marLeft w:val="0"/>
          <w:marRight w:val="0"/>
          <w:marTop w:val="0"/>
          <w:marBottom w:val="0"/>
          <w:divBdr>
            <w:top w:val="none" w:sz="0" w:space="0" w:color="auto"/>
            <w:left w:val="none" w:sz="0" w:space="0" w:color="auto"/>
            <w:bottom w:val="none" w:sz="0" w:space="0" w:color="auto"/>
            <w:right w:val="none" w:sz="0" w:space="0" w:color="auto"/>
          </w:divBdr>
          <w:divsChild>
            <w:div w:id="651831785">
              <w:marLeft w:val="0"/>
              <w:marRight w:val="0"/>
              <w:marTop w:val="0"/>
              <w:marBottom w:val="0"/>
              <w:divBdr>
                <w:top w:val="none" w:sz="0" w:space="0" w:color="auto"/>
                <w:left w:val="none" w:sz="0" w:space="0" w:color="auto"/>
                <w:bottom w:val="none" w:sz="0" w:space="0" w:color="auto"/>
                <w:right w:val="none" w:sz="0" w:space="0" w:color="auto"/>
              </w:divBdr>
            </w:div>
          </w:divsChild>
        </w:div>
        <w:div w:id="1902445430">
          <w:marLeft w:val="0"/>
          <w:marRight w:val="0"/>
          <w:marTop w:val="0"/>
          <w:marBottom w:val="0"/>
          <w:divBdr>
            <w:top w:val="none" w:sz="0" w:space="0" w:color="auto"/>
            <w:left w:val="none" w:sz="0" w:space="0" w:color="auto"/>
            <w:bottom w:val="none" w:sz="0" w:space="0" w:color="auto"/>
            <w:right w:val="none" w:sz="0" w:space="0" w:color="auto"/>
          </w:divBdr>
          <w:divsChild>
            <w:div w:id="964655038">
              <w:marLeft w:val="0"/>
              <w:marRight w:val="0"/>
              <w:marTop w:val="0"/>
              <w:marBottom w:val="0"/>
              <w:divBdr>
                <w:top w:val="none" w:sz="0" w:space="0" w:color="auto"/>
                <w:left w:val="none" w:sz="0" w:space="0" w:color="auto"/>
                <w:bottom w:val="none" w:sz="0" w:space="0" w:color="auto"/>
                <w:right w:val="none" w:sz="0" w:space="0" w:color="auto"/>
              </w:divBdr>
            </w:div>
          </w:divsChild>
        </w:div>
        <w:div w:id="1910848805">
          <w:marLeft w:val="0"/>
          <w:marRight w:val="0"/>
          <w:marTop w:val="0"/>
          <w:marBottom w:val="0"/>
          <w:divBdr>
            <w:top w:val="none" w:sz="0" w:space="0" w:color="auto"/>
            <w:left w:val="none" w:sz="0" w:space="0" w:color="auto"/>
            <w:bottom w:val="none" w:sz="0" w:space="0" w:color="auto"/>
            <w:right w:val="none" w:sz="0" w:space="0" w:color="auto"/>
          </w:divBdr>
          <w:divsChild>
            <w:div w:id="50929933">
              <w:marLeft w:val="0"/>
              <w:marRight w:val="0"/>
              <w:marTop w:val="0"/>
              <w:marBottom w:val="0"/>
              <w:divBdr>
                <w:top w:val="none" w:sz="0" w:space="0" w:color="auto"/>
                <w:left w:val="none" w:sz="0" w:space="0" w:color="auto"/>
                <w:bottom w:val="none" w:sz="0" w:space="0" w:color="auto"/>
                <w:right w:val="none" w:sz="0" w:space="0" w:color="auto"/>
              </w:divBdr>
            </w:div>
          </w:divsChild>
        </w:div>
        <w:div w:id="1924802251">
          <w:marLeft w:val="0"/>
          <w:marRight w:val="0"/>
          <w:marTop w:val="0"/>
          <w:marBottom w:val="0"/>
          <w:divBdr>
            <w:top w:val="none" w:sz="0" w:space="0" w:color="auto"/>
            <w:left w:val="none" w:sz="0" w:space="0" w:color="auto"/>
            <w:bottom w:val="none" w:sz="0" w:space="0" w:color="auto"/>
            <w:right w:val="none" w:sz="0" w:space="0" w:color="auto"/>
          </w:divBdr>
          <w:divsChild>
            <w:div w:id="1393235929">
              <w:marLeft w:val="0"/>
              <w:marRight w:val="0"/>
              <w:marTop w:val="0"/>
              <w:marBottom w:val="0"/>
              <w:divBdr>
                <w:top w:val="none" w:sz="0" w:space="0" w:color="auto"/>
                <w:left w:val="none" w:sz="0" w:space="0" w:color="auto"/>
                <w:bottom w:val="none" w:sz="0" w:space="0" w:color="auto"/>
                <w:right w:val="none" w:sz="0" w:space="0" w:color="auto"/>
              </w:divBdr>
            </w:div>
          </w:divsChild>
        </w:div>
        <w:div w:id="1953366536">
          <w:marLeft w:val="0"/>
          <w:marRight w:val="0"/>
          <w:marTop w:val="0"/>
          <w:marBottom w:val="0"/>
          <w:divBdr>
            <w:top w:val="none" w:sz="0" w:space="0" w:color="auto"/>
            <w:left w:val="none" w:sz="0" w:space="0" w:color="auto"/>
            <w:bottom w:val="none" w:sz="0" w:space="0" w:color="auto"/>
            <w:right w:val="none" w:sz="0" w:space="0" w:color="auto"/>
          </w:divBdr>
          <w:divsChild>
            <w:div w:id="1361667863">
              <w:marLeft w:val="0"/>
              <w:marRight w:val="0"/>
              <w:marTop w:val="0"/>
              <w:marBottom w:val="0"/>
              <w:divBdr>
                <w:top w:val="none" w:sz="0" w:space="0" w:color="auto"/>
                <w:left w:val="none" w:sz="0" w:space="0" w:color="auto"/>
                <w:bottom w:val="none" w:sz="0" w:space="0" w:color="auto"/>
                <w:right w:val="none" w:sz="0" w:space="0" w:color="auto"/>
              </w:divBdr>
            </w:div>
          </w:divsChild>
        </w:div>
        <w:div w:id="1956475725">
          <w:marLeft w:val="0"/>
          <w:marRight w:val="0"/>
          <w:marTop w:val="0"/>
          <w:marBottom w:val="0"/>
          <w:divBdr>
            <w:top w:val="none" w:sz="0" w:space="0" w:color="auto"/>
            <w:left w:val="none" w:sz="0" w:space="0" w:color="auto"/>
            <w:bottom w:val="none" w:sz="0" w:space="0" w:color="auto"/>
            <w:right w:val="none" w:sz="0" w:space="0" w:color="auto"/>
          </w:divBdr>
          <w:divsChild>
            <w:div w:id="969089349">
              <w:marLeft w:val="0"/>
              <w:marRight w:val="0"/>
              <w:marTop w:val="0"/>
              <w:marBottom w:val="0"/>
              <w:divBdr>
                <w:top w:val="none" w:sz="0" w:space="0" w:color="auto"/>
                <w:left w:val="none" w:sz="0" w:space="0" w:color="auto"/>
                <w:bottom w:val="none" w:sz="0" w:space="0" w:color="auto"/>
                <w:right w:val="none" w:sz="0" w:space="0" w:color="auto"/>
              </w:divBdr>
            </w:div>
          </w:divsChild>
        </w:div>
        <w:div w:id="1967467302">
          <w:marLeft w:val="0"/>
          <w:marRight w:val="0"/>
          <w:marTop w:val="0"/>
          <w:marBottom w:val="0"/>
          <w:divBdr>
            <w:top w:val="none" w:sz="0" w:space="0" w:color="auto"/>
            <w:left w:val="none" w:sz="0" w:space="0" w:color="auto"/>
            <w:bottom w:val="none" w:sz="0" w:space="0" w:color="auto"/>
            <w:right w:val="none" w:sz="0" w:space="0" w:color="auto"/>
          </w:divBdr>
          <w:divsChild>
            <w:div w:id="1546790901">
              <w:marLeft w:val="0"/>
              <w:marRight w:val="0"/>
              <w:marTop w:val="0"/>
              <w:marBottom w:val="0"/>
              <w:divBdr>
                <w:top w:val="none" w:sz="0" w:space="0" w:color="auto"/>
                <w:left w:val="none" w:sz="0" w:space="0" w:color="auto"/>
                <w:bottom w:val="none" w:sz="0" w:space="0" w:color="auto"/>
                <w:right w:val="none" w:sz="0" w:space="0" w:color="auto"/>
              </w:divBdr>
            </w:div>
          </w:divsChild>
        </w:div>
        <w:div w:id="1969630324">
          <w:marLeft w:val="0"/>
          <w:marRight w:val="0"/>
          <w:marTop w:val="0"/>
          <w:marBottom w:val="0"/>
          <w:divBdr>
            <w:top w:val="none" w:sz="0" w:space="0" w:color="auto"/>
            <w:left w:val="none" w:sz="0" w:space="0" w:color="auto"/>
            <w:bottom w:val="none" w:sz="0" w:space="0" w:color="auto"/>
            <w:right w:val="none" w:sz="0" w:space="0" w:color="auto"/>
          </w:divBdr>
          <w:divsChild>
            <w:div w:id="192496127">
              <w:marLeft w:val="0"/>
              <w:marRight w:val="0"/>
              <w:marTop w:val="0"/>
              <w:marBottom w:val="0"/>
              <w:divBdr>
                <w:top w:val="none" w:sz="0" w:space="0" w:color="auto"/>
                <w:left w:val="none" w:sz="0" w:space="0" w:color="auto"/>
                <w:bottom w:val="none" w:sz="0" w:space="0" w:color="auto"/>
                <w:right w:val="none" w:sz="0" w:space="0" w:color="auto"/>
              </w:divBdr>
            </w:div>
          </w:divsChild>
        </w:div>
        <w:div w:id="1973049107">
          <w:marLeft w:val="0"/>
          <w:marRight w:val="0"/>
          <w:marTop w:val="0"/>
          <w:marBottom w:val="0"/>
          <w:divBdr>
            <w:top w:val="none" w:sz="0" w:space="0" w:color="auto"/>
            <w:left w:val="none" w:sz="0" w:space="0" w:color="auto"/>
            <w:bottom w:val="none" w:sz="0" w:space="0" w:color="auto"/>
            <w:right w:val="none" w:sz="0" w:space="0" w:color="auto"/>
          </w:divBdr>
          <w:divsChild>
            <w:div w:id="58208599">
              <w:marLeft w:val="0"/>
              <w:marRight w:val="0"/>
              <w:marTop w:val="0"/>
              <w:marBottom w:val="0"/>
              <w:divBdr>
                <w:top w:val="none" w:sz="0" w:space="0" w:color="auto"/>
                <w:left w:val="none" w:sz="0" w:space="0" w:color="auto"/>
                <w:bottom w:val="none" w:sz="0" w:space="0" w:color="auto"/>
                <w:right w:val="none" w:sz="0" w:space="0" w:color="auto"/>
              </w:divBdr>
            </w:div>
          </w:divsChild>
        </w:div>
        <w:div w:id="1973896988">
          <w:marLeft w:val="0"/>
          <w:marRight w:val="0"/>
          <w:marTop w:val="0"/>
          <w:marBottom w:val="0"/>
          <w:divBdr>
            <w:top w:val="none" w:sz="0" w:space="0" w:color="auto"/>
            <w:left w:val="none" w:sz="0" w:space="0" w:color="auto"/>
            <w:bottom w:val="none" w:sz="0" w:space="0" w:color="auto"/>
            <w:right w:val="none" w:sz="0" w:space="0" w:color="auto"/>
          </w:divBdr>
          <w:divsChild>
            <w:div w:id="1655177432">
              <w:marLeft w:val="0"/>
              <w:marRight w:val="0"/>
              <w:marTop w:val="0"/>
              <w:marBottom w:val="0"/>
              <w:divBdr>
                <w:top w:val="none" w:sz="0" w:space="0" w:color="auto"/>
                <w:left w:val="none" w:sz="0" w:space="0" w:color="auto"/>
                <w:bottom w:val="none" w:sz="0" w:space="0" w:color="auto"/>
                <w:right w:val="none" w:sz="0" w:space="0" w:color="auto"/>
              </w:divBdr>
            </w:div>
          </w:divsChild>
        </w:div>
        <w:div w:id="1976567702">
          <w:marLeft w:val="0"/>
          <w:marRight w:val="0"/>
          <w:marTop w:val="0"/>
          <w:marBottom w:val="0"/>
          <w:divBdr>
            <w:top w:val="none" w:sz="0" w:space="0" w:color="auto"/>
            <w:left w:val="none" w:sz="0" w:space="0" w:color="auto"/>
            <w:bottom w:val="none" w:sz="0" w:space="0" w:color="auto"/>
            <w:right w:val="none" w:sz="0" w:space="0" w:color="auto"/>
          </w:divBdr>
          <w:divsChild>
            <w:div w:id="1771774704">
              <w:marLeft w:val="0"/>
              <w:marRight w:val="0"/>
              <w:marTop w:val="0"/>
              <w:marBottom w:val="0"/>
              <w:divBdr>
                <w:top w:val="none" w:sz="0" w:space="0" w:color="auto"/>
                <w:left w:val="none" w:sz="0" w:space="0" w:color="auto"/>
                <w:bottom w:val="none" w:sz="0" w:space="0" w:color="auto"/>
                <w:right w:val="none" w:sz="0" w:space="0" w:color="auto"/>
              </w:divBdr>
            </w:div>
          </w:divsChild>
        </w:div>
        <w:div w:id="1985309887">
          <w:marLeft w:val="0"/>
          <w:marRight w:val="0"/>
          <w:marTop w:val="0"/>
          <w:marBottom w:val="0"/>
          <w:divBdr>
            <w:top w:val="none" w:sz="0" w:space="0" w:color="auto"/>
            <w:left w:val="none" w:sz="0" w:space="0" w:color="auto"/>
            <w:bottom w:val="none" w:sz="0" w:space="0" w:color="auto"/>
            <w:right w:val="none" w:sz="0" w:space="0" w:color="auto"/>
          </w:divBdr>
          <w:divsChild>
            <w:div w:id="1800151869">
              <w:marLeft w:val="0"/>
              <w:marRight w:val="0"/>
              <w:marTop w:val="0"/>
              <w:marBottom w:val="0"/>
              <w:divBdr>
                <w:top w:val="none" w:sz="0" w:space="0" w:color="auto"/>
                <w:left w:val="none" w:sz="0" w:space="0" w:color="auto"/>
                <w:bottom w:val="none" w:sz="0" w:space="0" w:color="auto"/>
                <w:right w:val="none" w:sz="0" w:space="0" w:color="auto"/>
              </w:divBdr>
            </w:div>
          </w:divsChild>
        </w:div>
        <w:div w:id="2026057219">
          <w:marLeft w:val="0"/>
          <w:marRight w:val="0"/>
          <w:marTop w:val="0"/>
          <w:marBottom w:val="0"/>
          <w:divBdr>
            <w:top w:val="none" w:sz="0" w:space="0" w:color="auto"/>
            <w:left w:val="none" w:sz="0" w:space="0" w:color="auto"/>
            <w:bottom w:val="none" w:sz="0" w:space="0" w:color="auto"/>
            <w:right w:val="none" w:sz="0" w:space="0" w:color="auto"/>
          </w:divBdr>
          <w:divsChild>
            <w:div w:id="507867457">
              <w:marLeft w:val="0"/>
              <w:marRight w:val="0"/>
              <w:marTop w:val="0"/>
              <w:marBottom w:val="0"/>
              <w:divBdr>
                <w:top w:val="none" w:sz="0" w:space="0" w:color="auto"/>
                <w:left w:val="none" w:sz="0" w:space="0" w:color="auto"/>
                <w:bottom w:val="none" w:sz="0" w:space="0" w:color="auto"/>
                <w:right w:val="none" w:sz="0" w:space="0" w:color="auto"/>
              </w:divBdr>
            </w:div>
          </w:divsChild>
        </w:div>
        <w:div w:id="2042389353">
          <w:marLeft w:val="0"/>
          <w:marRight w:val="0"/>
          <w:marTop w:val="0"/>
          <w:marBottom w:val="0"/>
          <w:divBdr>
            <w:top w:val="none" w:sz="0" w:space="0" w:color="auto"/>
            <w:left w:val="none" w:sz="0" w:space="0" w:color="auto"/>
            <w:bottom w:val="none" w:sz="0" w:space="0" w:color="auto"/>
            <w:right w:val="none" w:sz="0" w:space="0" w:color="auto"/>
          </w:divBdr>
          <w:divsChild>
            <w:div w:id="1211455804">
              <w:marLeft w:val="0"/>
              <w:marRight w:val="0"/>
              <w:marTop w:val="0"/>
              <w:marBottom w:val="0"/>
              <w:divBdr>
                <w:top w:val="none" w:sz="0" w:space="0" w:color="auto"/>
                <w:left w:val="none" w:sz="0" w:space="0" w:color="auto"/>
                <w:bottom w:val="none" w:sz="0" w:space="0" w:color="auto"/>
                <w:right w:val="none" w:sz="0" w:space="0" w:color="auto"/>
              </w:divBdr>
            </w:div>
          </w:divsChild>
        </w:div>
        <w:div w:id="2053193632">
          <w:marLeft w:val="0"/>
          <w:marRight w:val="0"/>
          <w:marTop w:val="0"/>
          <w:marBottom w:val="0"/>
          <w:divBdr>
            <w:top w:val="none" w:sz="0" w:space="0" w:color="auto"/>
            <w:left w:val="none" w:sz="0" w:space="0" w:color="auto"/>
            <w:bottom w:val="none" w:sz="0" w:space="0" w:color="auto"/>
            <w:right w:val="none" w:sz="0" w:space="0" w:color="auto"/>
          </w:divBdr>
          <w:divsChild>
            <w:div w:id="445737661">
              <w:marLeft w:val="0"/>
              <w:marRight w:val="0"/>
              <w:marTop w:val="0"/>
              <w:marBottom w:val="0"/>
              <w:divBdr>
                <w:top w:val="none" w:sz="0" w:space="0" w:color="auto"/>
                <w:left w:val="none" w:sz="0" w:space="0" w:color="auto"/>
                <w:bottom w:val="none" w:sz="0" w:space="0" w:color="auto"/>
                <w:right w:val="none" w:sz="0" w:space="0" w:color="auto"/>
              </w:divBdr>
            </w:div>
          </w:divsChild>
        </w:div>
        <w:div w:id="2114737266">
          <w:marLeft w:val="0"/>
          <w:marRight w:val="0"/>
          <w:marTop w:val="0"/>
          <w:marBottom w:val="0"/>
          <w:divBdr>
            <w:top w:val="none" w:sz="0" w:space="0" w:color="auto"/>
            <w:left w:val="none" w:sz="0" w:space="0" w:color="auto"/>
            <w:bottom w:val="none" w:sz="0" w:space="0" w:color="auto"/>
            <w:right w:val="none" w:sz="0" w:space="0" w:color="auto"/>
          </w:divBdr>
          <w:divsChild>
            <w:div w:id="73277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cran.r-project.org/doc/contrib/rdebuts_es.pdf" TargetMode="External"/><Relationship Id="rId299" Type="http://schemas.openxmlformats.org/officeDocument/2006/relationships/hyperlink" Target="https://twitter.com/datosgob" TargetMode="External"/><Relationship Id="rId21" Type="http://schemas.openxmlformats.org/officeDocument/2006/relationships/hyperlink" Target="https://www.parsehub.com/" TargetMode="External"/><Relationship Id="rId63" Type="http://schemas.openxmlformats.org/officeDocument/2006/relationships/hyperlink" Target="https://www.talend.com/es/resources/get-started-talend-open-studio-data-integration/" TargetMode="External"/><Relationship Id="rId159" Type="http://schemas.openxmlformats.org/officeDocument/2006/relationships/hyperlink" Target="https://www.elastic.co/es/what-is/elk-stack" TargetMode="External"/><Relationship Id="rId170" Type="http://schemas.openxmlformats.org/officeDocument/2006/relationships/hyperlink" Target="http://downloads.tableau.com/quickstart/main-guides/es-es/desktop_getstarted7.0.pdf" TargetMode="External"/><Relationship Id="rId226" Type="http://schemas.openxmlformats.org/officeDocument/2006/relationships/hyperlink" Target="https://bokeh.org/" TargetMode="External"/><Relationship Id="rId268" Type="http://schemas.openxmlformats.org/officeDocument/2006/relationships/hyperlink" Target="https://postgis.net/" TargetMode="External"/><Relationship Id="rId32" Type="http://schemas.openxmlformats.org/officeDocument/2006/relationships/hyperlink" Target="https://github.com/scrapy/scrapy" TargetMode="External"/><Relationship Id="rId74" Type="http://schemas.openxmlformats.org/officeDocument/2006/relationships/hyperlink" Target="https://shancarter.github.io/mr-data-converter/" TargetMode="External"/><Relationship Id="rId128" Type="http://schemas.openxmlformats.org/officeDocument/2006/relationships/hyperlink" Target="https://www.python.org/" TargetMode="External"/><Relationship Id="rId5" Type="http://schemas.openxmlformats.org/officeDocument/2006/relationships/webSettings" Target="webSettings.xml"/><Relationship Id="rId181" Type="http://schemas.openxmlformats.org/officeDocument/2006/relationships/hyperlink" Target="https://www.mozilla.org/en-US/MPL/2.0/" TargetMode="External"/><Relationship Id="rId237" Type="http://schemas.openxmlformats.org/officeDocument/2006/relationships/hyperlink" Target="https://postgis.net/" TargetMode="External"/><Relationship Id="rId279" Type="http://schemas.openxmlformats.org/officeDocument/2006/relationships/hyperlink" Target="http://proj4js.org/" TargetMode="External"/><Relationship Id="rId43" Type="http://schemas.openxmlformats.org/officeDocument/2006/relationships/hyperlink" Target="https://support.google.com/docs/answer/3093339?hl=es" TargetMode="External"/><Relationship Id="rId139" Type="http://schemas.openxmlformats.org/officeDocument/2006/relationships/hyperlink" Target="https://www.gnu.org/licenses/gpl-3.0.html" TargetMode="External"/><Relationship Id="rId290" Type="http://schemas.openxmlformats.org/officeDocument/2006/relationships/hyperlink" Target="https://joinup.ec.europa.eu/licence/microsoft-public-license" TargetMode="External"/><Relationship Id="rId304" Type="http://schemas.openxmlformats.org/officeDocument/2006/relationships/hyperlink" Target="https://twitter.com/datosgob" TargetMode="External"/><Relationship Id="rId85" Type="http://schemas.openxmlformats.org/officeDocument/2006/relationships/hyperlink" Target="https://github.com/tabulapdf/tabula/blob/master/LICENSE.md" TargetMode="External"/><Relationship Id="rId150" Type="http://schemas.openxmlformats.org/officeDocument/2006/relationships/hyperlink" Target="https://datos.gob.es/es/blog/pintura-y-datos" TargetMode="External"/><Relationship Id="rId192" Type="http://schemas.openxmlformats.org/officeDocument/2006/relationships/image" Target="media/image11.png"/><Relationship Id="rId206" Type="http://schemas.openxmlformats.org/officeDocument/2006/relationships/hyperlink" Target="https://github.com/philogb/jit" TargetMode="External"/><Relationship Id="rId248" Type="http://schemas.openxmlformats.org/officeDocument/2006/relationships/hyperlink" Target="https://www.openstreetmap.org/" TargetMode="External"/><Relationship Id="rId12" Type="http://schemas.openxmlformats.org/officeDocument/2006/relationships/image" Target="media/image4.png"/><Relationship Id="rId108" Type="http://schemas.openxmlformats.org/officeDocument/2006/relationships/hyperlink" Target="https://www.gnu.org/licenses/gpl-3.0.en.html" TargetMode="External"/><Relationship Id="rId54" Type="http://schemas.openxmlformats.org/officeDocument/2006/relationships/hyperlink" Target="https://github.com/OpenRefine/OpenRefine/wiki/Documentation-For-Users" TargetMode="External"/><Relationship Id="rId96" Type="http://schemas.openxmlformats.org/officeDocument/2006/relationships/hyperlink" Target="https://www.cs.waikato.ac.nz/ml/weka/" TargetMode="External"/><Relationship Id="rId161" Type="http://schemas.openxmlformats.org/officeDocument/2006/relationships/hyperlink" Target="https://www.elastic.co/es/elastic-stack" TargetMode="External"/><Relationship Id="rId217" Type="http://schemas.openxmlformats.org/officeDocument/2006/relationships/hyperlink" Target="https://matplotlib.org/" TargetMode="External"/><Relationship Id="rId259" Type="http://schemas.openxmlformats.org/officeDocument/2006/relationships/hyperlink" Target="https://github.com/DenisCarriere/geocoder" TargetMode="External"/><Relationship Id="rId23" Type="http://schemas.openxmlformats.org/officeDocument/2006/relationships/hyperlink" Target="https://es.wikipedia.org/wiki/AJAX" TargetMode="External"/><Relationship Id="rId119" Type="http://schemas.openxmlformats.org/officeDocument/2006/relationships/hyperlink" Target="https://www.r-project.org/" TargetMode="External"/><Relationship Id="rId270" Type="http://schemas.openxmlformats.org/officeDocument/2006/relationships/hyperlink" Target="https://www.arcgis.com/index.html" TargetMode="External"/><Relationship Id="rId44" Type="http://schemas.openxmlformats.org/officeDocument/2006/relationships/hyperlink" Target="https://policies.google.com/terms?hl=es" TargetMode="External"/><Relationship Id="rId65" Type="http://schemas.openxmlformats.org/officeDocument/2006/relationships/hyperlink" Target="https://www.talend.com/es/products/talend-open-studio/" TargetMode="External"/><Relationship Id="rId86" Type="http://schemas.openxmlformats.org/officeDocument/2006/relationships/hyperlink" Target="https://tabula.technology/" TargetMode="External"/><Relationship Id="rId130" Type="http://schemas.openxmlformats.org/officeDocument/2006/relationships/hyperlink" Target="https://www.learnpython.org/es/" TargetMode="External"/><Relationship Id="rId151" Type="http://schemas.openxmlformats.org/officeDocument/2006/relationships/hyperlink" Target="https://www.elastic.co/es/licensing/elastic-license" TargetMode="External"/><Relationship Id="rId172" Type="http://schemas.openxmlformats.org/officeDocument/2006/relationships/hyperlink" Target="https://mkt.tableau.com/legal/tableau_eula_public.pdf" TargetMode="External"/><Relationship Id="rId193" Type="http://schemas.openxmlformats.org/officeDocument/2006/relationships/hyperlink" Target="https://policies.google.com/terms?hl=es" TargetMode="External"/><Relationship Id="rId207" Type="http://schemas.openxmlformats.org/officeDocument/2006/relationships/hyperlink" Target="https://github.com/d3/d3/blob/master/LICENSE" TargetMode="External"/><Relationship Id="rId228" Type="http://schemas.openxmlformats.org/officeDocument/2006/relationships/hyperlink" Target="https://jupyter.org/" TargetMode="External"/><Relationship Id="rId249" Type="http://schemas.openxmlformats.org/officeDocument/2006/relationships/hyperlink" Target="https://github.com/openstreetmap" TargetMode="External"/><Relationship Id="rId13" Type="http://schemas.openxmlformats.org/officeDocument/2006/relationships/image" Target="media/image5.png"/><Relationship Id="rId109" Type="http://schemas.openxmlformats.org/officeDocument/2006/relationships/hyperlink" Target="https://orangedatamining.com/" TargetMode="External"/><Relationship Id="rId260" Type="http://schemas.openxmlformats.org/officeDocument/2006/relationships/hyperlink" Target="https://geopy.readthedocs.io/en/stable/" TargetMode="External"/><Relationship Id="rId281" Type="http://schemas.openxmlformats.org/officeDocument/2006/relationships/image" Target="media/image13.png"/><Relationship Id="rId34" Type="http://schemas.openxmlformats.org/officeDocument/2006/relationships/hyperlink" Target="https://www.python.org/" TargetMode="External"/><Relationship Id="rId55" Type="http://schemas.openxmlformats.org/officeDocument/2006/relationships/hyperlink" Target="https://github.com/OpenRefine/OpenRefine/blob/master/LICENSE.txt" TargetMode="External"/><Relationship Id="rId76" Type="http://schemas.openxmlformats.org/officeDocument/2006/relationships/hyperlink" Target="https://github.com/rennan/beautify-tools/blob/master/LICENSE" TargetMode="External"/><Relationship Id="rId97" Type="http://schemas.openxmlformats.org/officeDocument/2006/relationships/hyperlink" Target="https://github.com/Waikato/weka-3.8" TargetMode="External"/><Relationship Id="rId120" Type="http://schemas.openxmlformats.org/officeDocument/2006/relationships/hyperlink" Target="https://cran.r-project.org/doc/contrib/rdebuts_es.pdf" TargetMode="External"/><Relationship Id="rId141" Type="http://schemas.openxmlformats.org/officeDocument/2006/relationships/hyperlink" Target="https://github.com/gnu-octave" TargetMode="External"/><Relationship Id="rId7" Type="http://schemas.openxmlformats.org/officeDocument/2006/relationships/endnotes" Target="endnotes.xml"/><Relationship Id="rId162" Type="http://schemas.openxmlformats.org/officeDocument/2006/relationships/hyperlink" Target="https://www.elastic.co/es/what-is/elasticsearch" TargetMode="External"/><Relationship Id="rId183" Type="http://schemas.openxmlformats.org/officeDocument/2006/relationships/hyperlink" Target="https://github.com/SpagoBILabs/SpagoBI" TargetMode="External"/><Relationship Id="rId218" Type="http://schemas.openxmlformats.org/officeDocument/2006/relationships/hyperlink" Target="https://github.com/matplotlib/matplotlib" TargetMode="External"/><Relationship Id="rId239" Type="http://schemas.openxmlformats.org/officeDocument/2006/relationships/hyperlink" Target="https://openlayers.org/" TargetMode="External"/><Relationship Id="rId250" Type="http://schemas.openxmlformats.org/officeDocument/2006/relationships/hyperlink" Target="https://epsg.io/4326" TargetMode="External"/><Relationship Id="rId271" Type="http://schemas.openxmlformats.org/officeDocument/2006/relationships/hyperlink" Target="https://opensource.org/licenses/MIT" TargetMode="External"/><Relationship Id="rId292" Type="http://schemas.openxmlformats.org/officeDocument/2006/relationships/hyperlink" Target="https://nodexlgraphgallery.org/Pages/Default.aspx" TargetMode="External"/><Relationship Id="rId306" Type="http://schemas.openxmlformats.org/officeDocument/2006/relationships/hyperlink" Target="http://bit.ly/2IY8JgV" TargetMode="External"/><Relationship Id="rId24" Type="http://schemas.openxmlformats.org/officeDocument/2006/relationships/hyperlink" Target="https://es.wikipedia.org/wiki/JavaScript" TargetMode="External"/><Relationship Id="rId45" Type="http://schemas.openxmlformats.org/officeDocument/2006/relationships/hyperlink" Target="https://support.google.com/docs/answer/3093339?hl=es" TargetMode="External"/><Relationship Id="rId66" Type="http://schemas.openxmlformats.org/officeDocument/2006/relationships/hyperlink" Target="https://github.com/Talend/tdi-studio-se" TargetMode="External"/><Relationship Id="rId87" Type="http://schemas.openxmlformats.org/officeDocument/2006/relationships/hyperlink" Target="https://github.com/tabulapdf/tabula" TargetMode="External"/><Relationship Id="rId110" Type="http://schemas.openxmlformats.org/officeDocument/2006/relationships/hyperlink" Target="https://github.com/biolab/orange3" TargetMode="External"/><Relationship Id="rId131" Type="http://schemas.openxmlformats.org/officeDocument/2006/relationships/hyperlink" Target="https://www.python.org/dev/peps/pep-3104/" TargetMode="External"/><Relationship Id="rId152" Type="http://schemas.openxmlformats.org/officeDocument/2006/relationships/hyperlink" Target="https://www.elastic.co/es/kibana" TargetMode="External"/><Relationship Id="rId173" Type="http://schemas.openxmlformats.org/officeDocument/2006/relationships/hyperlink" Target="https://public.tableau.com/es-es/s/download" TargetMode="External"/><Relationship Id="rId194" Type="http://schemas.openxmlformats.org/officeDocument/2006/relationships/hyperlink" Target="https://developers.google.com/chart" TargetMode="External"/><Relationship Id="rId208" Type="http://schemas.openxmlformats.org/officeDocument/2006/relationships/hyperlink" Target="https://d3js.org/" TargetMode="External"/><Relationship Id="rId229" Type="http://schemas.openxmlformats.org/officeDocument/2006/relationships/image" Target="media/image12.png"/><Relationship Id="rId240" Type="http://schemas.openxmlformats.org/officeDocument/2006/relationships/hyperlink" Target="https://github.com/openlayers/openlayers" TargetMode="External"/><Relationship Id="rId261" Type="http://schemas.openxmlformats.org/officeDocument/2006/relationships/hyperlink" Target="https://github.com/geopy/geopy/" TargetMode="External"/><Relationship Id="rId14" Type="http://schemas.openxmlformats.org/officeDocument/2006/relationships/hyperlink" Target="https://datos.gob.es/es/documentacion/tecnologias-emergentes-y-datos-abiertos-analitica-predictiva" TargetMode="External"/><Relationship Id="rId35" Type="http://schemas.openxmlformats.org/officeDocument/2006/relationships/hyperlink" Target="https://www.georgemike.com/tablecapture/privacypolicy/" TargetMode="External"/><Relationship Id="rId56" Type="http://schemas.openxmlformats.org/officeDocument/2006/relationships/hyperlink" Target="https://openrefine.org/" TargetMode="External"/><Relationship Id="rId77" Type="http://schemas.openxmlformats.org/officeDocument/2006/relationships/hyperlink" Target="http://beautifytools.com/" TargetMode="External"/><Relationship Id="rId100" Type="http://schemas.openxmlformats.org/officeDocument/2006/relationships/hyperlink" Target="https://www.r-project.org/" TargetMode="External"/><Relationship Id="rId282" Type="http://schemas.openxmlformats.org/officeDocument/2006/relationships/hyperlink" Target="http://www.opensource.org/licenses/CDDL-1.0" TargetMode="External"/><Relationship Id="rId8" Type="http://schemas.openxmlformats.org/officeDocument/2006/relationships/image" Target="media/image1.png"/><Relationship Id="rId98" Type="http://schemas.openxmlformats.org/officeDocument/2006/relationships/hyperlink" Target="https://waikato.github.io/weka-wiki/documentation/" TargetMode="External"/><Relationship Id="rId121" Type="http://schemas.openxmlformats.org/officeDocument/2006/relationships/hyperlink" Target="https://rstudio.com/" TargetMode="External"/><Relationship Id="rId142" Type="http://schemas.openxmlformats.org/officeDocument/2006/relationships/hyperlink" Target="https://www.gnu.org/licenses/gpl-3.0.html" TargetMode="External"/><Relationship Id="rId163" Type="http://schemas.openxmlformats.org/officeDocument/2006/relationships/hyperlink" Target="https://www.elastic.co/es/beats/" TargetMode="External"/><Relationship Id="rId184" Type="http://schemas.openxmlformats.org/officeDocument/2006/relationships/hyperlink" Target="https://spagolabs.wordpress.com/" TargetMode="External"/><Relationship Id="rId219" Type="http://schemas.openxmlformats.org/officeDocument/2006/relationships/hyperlink" Target="https://matplotlib.org/stable/users/license.html" TargetMode="External"/><Relationship Id="rId230" Type="http://schemas.openxmlformats.org/officeDocument/2006/relationships/hyperlink" Target="https://datos.gob.es/es/documentacion/guia-practica-para-la-publicacion-de-datos-espaciales" TargetMode="External"/><Relationship Id="rId251" Type="http://schemas.openxmlformats.org/officeDocument/2006/relationships/hyperlink" Target="https://wiki.openstreetmap.org/wiki/Main_Page" TargetMode="External"/><Relationship Id="rId25" Type="http://schemas.openxmlformats.org/officeDocument/2006/relationships/hyperlink" Target="https://es.wikipedia.org/wiki/Cookie_(inform%C3%A1tica)" TargetMode="External"/><Relationship Id="rId46" Type="http://schemas.openxmlformats.org/officeDocument/2006/relationships/hyperlink" Target="https://support.google.com/docs/answer/3093342" TargetMode="External"/><Relationship Id="rId67" Type="http://schemas.openxmlformats.org/officeDocument/2006/relationships/hyperlink" Target="https://www.talend.com/es/resources/get-started-talend-open-studio-data-integration/" TargetMode="External"/><Relationship Id="rId272" Type="http://schemas.openxmlformats.org/officeDocument/2006/relationships/hyperlink" Target="https://proj.org/" TargetMode="External"/><Relationship Id="rId293" Type="http://schemas.openxmlformats.org/officeDocument/2006/relationships/hyperlink" Target="https://joinup.ec.europa.eu/licence/microsoft-public-license" TargetMode="External"/><Relationship Id="rId307" Type="http://schemas.openxmlformats.org/officeDocument/2006/relationships/hyperlink" Target="mailto:contacto@datos.Gob.es" TargetMode="External"/><Relationship Id="rId88" Type="http://schemas.openxmlformats.org/officeDocument/2006/relationships/image" Target="media/image8.png"/><Relationship Id="rId111" Type="http://schemas.openxmlformats.org/officeDocument/2006/relationships/hyperlink" Target="https://www.gnu.org/licenses/gpl-3.0.en.html" TargetMode="External"/><Relationship Id="rId132" Type="http://schemas.openxmlformats.org/officeDocument/2006/relationships/hyperlink" Target="http://www.thezenofpython.com/" TargetMode="External"/><Relationship Id="rId153" Type="http://schemas.openxmlformats.org/officeDocument/2006/relationships/hyperlink" Target="https://github.com/elastic/kibana" TargetMode="External"/><Relationship Id="rId174" Type="http://schemas.openxmlformats.org/officeDocument/2006/relationships/hyperlink" Target="http://downloads.tableau.com/quickstart/main-guides/es-es/desktop_getstarted7.0.pdf" TargetMode="External"/><Relationship Id="rId195" Type="http://schemas.openxmlformats.org/officeDocument/2006/relationships/hyperlink" Target="https://github.com/google/charts" TargetMode="External"/><Relationship Id="rId209" Type="http://schemas.openxmlformats.org/officeDocument/2006/relationships/hyperlink" Target="https://github.com/d3/d3" TargetMode="External"/><Relationship Id="rId220" Type="http://schemas.openxmlformats.org/officeDocument/2006/relationships/hyperlink" Target="https://matplotlib.org/" TargetMode="External"/><Relationship Id="rId241" Type="http://schemas.openxmlformats.org/officeDocument/2006/relationships/hyperlink" Target="https://github.com/openlayers/openlayers/blob/main/LICENSE.md" TargetMode="External"/><Relationship Id="rId15" Type="http://schemas.openxmlformats.org/officeDocument/2006/relationships/hyperlink" Target="https://datos.gob.es/es/documentacion/herramientas-de-procesado-y-visualizacion-de-datos" TargetMode="External"/><Relationship Id="rId36" Type="http://schemas.openxmlformats.org/officeDocument/2006/relationships/hyperlink" Target="https://www.georgemike.com/tablecapture/" TargetMode="External"/><Relationship Id="rId57" Type="http://schemas.openxmlformats.org/officeDocument/2006/relationships/hyperlink" Target="https://github.com/OpenRefine" TargetMode="External"/><Relationship Id="rId262" Type="http://schemas.openxmlformats.org/officeDocument/2006/relationships/hyperlink" Target="https://gdal.org/license.html" TargetMode="External"/><Relationship Id="rId283" Type="http://schemas.openxmlformats.org/officeDocument/2006/relationships/hyperlink" Target="http://www.gnu.org/licenses/gpl.html" TargetMode="External"/><Relationship Id="rId78" Type="http://schemas.openxmlformats.org/officeDocument/2006/relationships/hyperlink" Target="https://github.com/rennan/beautify-tools" TargetMode="External"/><Relationship Id="rId99" Type="http://schemas.openxmlformats.org/officeDocument/2006/relationships/hyperlink" Target="https://scikit-learn.org/stable/" TargetMode="External"/><Relationship Id="rId101" Type="http://schemas.openxmlformats.org/officeDocument/2006/relationships/hyperlink" Target="https://deeplearning4j.org/" TargetMode="External"/><Relationship Id="rId122" Type="http://schemas.openxmlformats.org/officeDocument/2006/relationships/hyperlink" Target="https://datos.gob.es/es/blog/3-comunidades-de-desarrolladores-reutilizadoras-de-datos" TargetMode="External"/><Relationship Id="rId143" Type="http://schemas.openxmlformats.org/officeDocument/2006/relationships/hyperlink" Target="https://www.gnu.org/software/octave/" TargetMode="External"/><Relationship Id="rId164" Type="http://schemas.openxmlformats.org/officeDocument/2006/relationships/hyperlink" Target="https://www.elastic.co/es/logstash" TargetMode="External"/><Relationship Id="rId185" Type="http://schemas.openxmlformats.org/officeDocument/2006/relationships/hyperlink" Target="https://download.forge.ow2.org/spagobi/SpagoBI_4.x_quick_start_ES.pdf" TargetMode="External"/><Relationship Id="rId9" Type="http://schemas.openxmlformats.org/officeDocument/2006/relationships/image" Target="media/image2.png"/><Relationship Id="rId210" Type="http://schemas.openxmlformats.org/officeDocument/2006/relationships/hyperlink" Target="https://www.d3-graph-gallery.com/" TargetMode="External"/><Relationship Id="rId26" Type="http://schemas.openxmlformats.org/officeDocument/2006/relationships/hyperlink" Target="https://github.com/scrapy/scrapy/blob/master/LICENSE" TargetMode="External"/><Relationship Id="rId231" Type="http://schemas.openxmlformats.org/officeDocument/2006/relationships/hyperlink" Target="https://github.com/CartoDB/cartodb/blob/master/LICENSE" TargetMode="External"/><Relationship Id="rId252" Type="http://schemas.openxmlformats.org/officeDocument/2006/relationships/hyperlink" Target="https://opensource.org/licenses/MIT" TargetMode="External"/><Relationship Id="rId273" Type="http://schemas.openxmlformats.org/officeDocument/2006/relationships/hyperlink" Target="https://github.com/OSGeo/PROJ" TargetMode="External"/><Relationship Id="rId294" Type="http://schemas.openxmlformats.org/officeDocument/2006/relationships/hyperlink" Target="https://www.smrfoundation.org/nodexl/" TargetMode="External"/><Relationship Id="rId308" Type="http://schemas.openxmlformats.org/officeDocument/2006/relationships/image" Target="media/image16.png"/><Relationship Id="rId47" Type="http://schemas.openxmlformats.org/officeDocument/2006/relationships/hyperlink" Target="https://support.google.com/docs/answer/3093337" TargetMode="External"/><Relationship Id="rId68" Type="http://schemas.openxmlformats.org/officeDocument/2006/relationships/hyperlink" Target="https://es.wikipedia.org/wiki/Extract,_transform_and_load" TargetMode="External"/><Relationship Id="rId89" Type="http://schemas.openxmlformats.org/officeDocument/2006/relationships/hyperlink" Target="https://es.wikipedia.org/wiki/An%C3%A1lisis_de_datos" TargetMode="External"/><Relationship Id="rId112" Type="http://schemas.openxmlformats.org/officeDocument/2006/relationships/hyperlink" Target="https://orangedatamining.com/" TargetMode="External"/><Relationship Id="rId133" Type="http://schemas.openxmlformats.org/officeDocument/2006/relationships/hyperlink" Target="https://matplotlib.org/" TargetMode="External"/><Relationship Id="rId154" Type="http://schemas.openxmlformats.org/officeDocument/2006/relationships/hyperlink" Target="https://www.elastic.co/es/what-is/elk-stack" TargetMode="External"/><Relationship Id="rId175" Type="http://schemas.openxmlformats.org/officeDocument/2006/relationships/hyperlink" Target="https://public.tableau.com/en-us/gallery" TargetMode="External"/><Relationship Id="rId196" Type="http://schemas.openxmlformats.org/officeDocument/2006/relationships/hyperlink" Target="https://developers.google.com/chart/interactive/docs/gallery" TargetMode="External"/><Relationship Id="rId200" Type="http://schemas.openxmlformats.org/officeDocument/2006/relationships/hyperlink" Target="https://developers.google.com/chart/interactive/docs/gallery" TargetMode="External"/><Relationship Id="rId16" Type="http://schemas.openxmlformats.org/officeDocument/2006/relationships/hyperlink" Target="https://es.wikipedia.org/wiki/Web_scraping" TargetMode="External"/><Relationship Id="rId221" Type="http://schemas.openxmlformats.org/officeDocument/2006/relationships/hyperlink" Target="https://github.com/matplotlib/matplotlib" TargetMode="External"/><Relationship Id="rId242" Type="http://schemas.openxmlformats.org/officeDocument/2006/relationships/hyperlink" Target="https://openlayers.org/" TargetMode="External"/><Relationship Id="rId263" Type="http://schemas.openxmlformats.org/officeDocument/2006/relationships/hyperlink" Target="https://gdal.org/" TargetMode="External"/><Relationship Id="rId284" Type="http://schemas.openxmlformats.org/officeDocument/2006/relationships/hyperlink" Target="https://gephi.org/" TargetMode="External"/><Relationship Id="rId37" Type="http://schemas.openxmlformats.org/officeDocument/2006/relationships/hyperlink" Target="https://chrome.google.com/webstore/detail/table-capture/iebpjdmgckacbodjpijphcplhebcmeop?hl=es" TargetMode="External"/><Relationship Id="rId58" Type="http://schemas.openxmlformats.org/officeDocument/2006/relationships/hyperlink" Target="https://github.com/OpenRefine/OpenRefine/wiki/Documentation-For-Users" TargetMode="External"/><Relationship Id="rId79" Type="http://schemas.openxmlformats.org/officeDocument/2006/relationships/hyperlink" Target="https://github.com/rennan/beautify-tools/blob/master/LICENSE" TargetMode="External"/><Relationship Id="rId102" Type="http://schemas.openxmlformats.org/officeDocument/2006/relationships/hyperlink" Target="https://www.gnu.org/licenses/gpl-3.0.en.html" TargetMode="External"/><Relationship Id="rId123" Type="http://schemas.openxmlformats.org/officeDocument/2006/relationships/hyperlink" Target="https://www.python.org/download/releases/2.1/license/" TargetMode="External"/><Relationship Id="rId144" Type="http://schemas.openxmlformats.org/officeDocument/2006/relationships/hyperlink" Target="https://github.com/gnu-octave" TargetMode="External"/><Relationship Id="rId90" Type="http://schemas.openxmlformats.org/officeDocument/2006/relationships/hyperlink" Target="https://datos.gob.es/es/documentacion/tecnologias-emergentes-y-datos-abiertos-analitica-predictiva" TargetMode="External"/><Relationship Id="rId165" Type="http://schemas.openxmlformats.org/officeDocument/2006/relationships/hyperlink" Target="https://www.elastic.co/es/kibana" TargetMode="External"/><Relationship Id="rId186" Type="http://schemas.openxmlformats.org/officeDocument/2006/relationships/hyperlink" Target="http://www.apache.org/licenses/LICENSE-2.0" TargetMode="External"/><Relationship Id="rId211" Type="http://schemas.openxmlformats.org/officeDocument/2006/relationships/hyperlink" Target="https://github.com/d3/d3/blob/master/LICENSE" TargetMode="External"/><Relationship Id="rId232" Type="http://schemas.openxmlformats.org/officeDocument/2006/relationships/hyperlink" Target="https://carto.com/" TargetMode="External"/><Relationship Id="rId253" Type="http://schemas.openxmlformats.org/officeDocument/2006/relationships/hyperlink" Target="https://geocoder.readthedocs.io/" TargetMode="External"/><Relationship Id="rId274" Type="http://schemas.openxmlformats.org/officeDocument/2006/relationships/hyperlink" Target="http://proj4js.org/" TargetMode="External"/><Relationship Id="rId295" Type="http://schemas.openxmlformats.org/officeDocument/2006/relationships/hyperlink" Target="https://nodexlgraphgallery.org/Pages/Default.aspx" TargetMode="External"/><Relationship Id="rId309" Type="http://schemas.openxmlformats.org/officeDocument/2006/relationships/header" Target="header1.xml"/><Relationship Id="rId27" Type="http://schemas.openxmlformats.org/officeDocument/2006/relationships/hyperlink" Target="https://scrapy.org/" TargetMode="External"/><Relationship Id="rId48" Type="http://schemas.openxmlformats.org/officeDocument/2006/relationships/hyperlink" Target="https://support.google.com/docs/answer/3093335" TargetMode="External"/><Relationship Id="rId69" Type="http://schemas.openxmlformats.org/officeDocument/2006/relationships/image" Target="media/image7.png"/><Relationship Id="rId113" Type="http://schemas.openxmlformats.org/officeDocument/2006/relationships/hyperlink" Target="https://github.com/biolab/orange3" TargetMode="External"/><Relationship Id="rId134" Type="http://schemas.openxmlformats.org/officeDocument/2006/relationships/hyperlink" Target="https://bokeh.org/" TargetMode="External"/><Relationship Id="rId80" Type="http://schemas.openxmlformats.org/officeDocument/2006/relationships/hyperlink" Target="http://beautifytools.com/" TargetMode="External"/><Relationship Id="rId155" Type="http://schemas.openxmlformats.org/officeDocument/2006/relationships/hyperlink" Target="https://www.elastic.co/es/webinars/getting-started-kibana?elektra=what-is-kibana&amp;storm=hero-banner-cta&amp;rogue=gs-with-kibana-webinar" TargetMode="External"/><Relationship Id="rId176" Type="http://schemas.openxmlformats.org/officeDocument/2006/relationships/hyperlink" Target="https://es.wikipedia.org/wiki/Inteligencia_empresarial" TargetMode="External"/><Relationship Id="rId197" Type="http://schemas.openxmlformats.org/officeDocument/2006/relationships/hyperlink" Target="https://policies.google.com/terms?hl=es" TargetMode="External"/><Relationship Id="rId201" Type="http://schemas.openxmlformats.org/officeDocument/2006/relationships/hyperlink" Target="https://github.com/philogb/jit/blob/master/LICENSE" TargetMode="External"/><Relationship Id="rId222" Type="http://schemas.openxmlformats.org/officeDocument/2006/relationships/hyperlink" Target="https://github.com/bokeh/bokeh/blob/branch-2.4/LICENSE.txt" TargetMode="External"/><Relationship Id="rId243" Type="http://schemas.openxmlformats.org/officeDocument/2006/relationships/hyperlink" Target="https://github.com/openlayers/openlayers" TargetMode="External"/><Relationship Id="rId264" Type="http://schemas.openxmlformats.org/officeDocument/2006/relationships/hyperlink" Target="https://github.com/OSGeo/gdal" TargetMode="External"/><Relationship Id="rId285" Type="http://schemas.openxmlformats.org/officeDocument/2006/relationships/hyperlink" Target="https://github.com/gephi/gephi" TargetMode="External"/><Relationship Id="rId17" Type="http://schemas.openxmlformats.org/officeDocument/2006/relationships/hyperlink" Target="https://opensource.org/licenses/MIT" TargetMode="External"/><Relationship Id="rId38" Type="http://schemas.openxmlformats.org/officeDocument/2006/relationships/hyperlink" Target="https://www.georgemike.com/tablecapture/privacypolicy/" TargetMode="External"/><Relationship Id="rId59" Type="http://schemas.openxmlformats.org/officeDocument/2006/relationships/hyperlink" Target="https://github.com/sparkica/LODRefine" TargetMode="External"/><Relationship Id="rId103" Type="http://schemas.openxmlformats.org/officeDocument/2006/relationships/hyperlink" Target="https://www.knime.com/" TargetMode="External"/><Relationship Id="rId124" Type="http://schemas.openxmlformats.org/officeDocument/2006/relationships/hyperlink" Target="https://www.python.org/" TargetMode="External"/><Relationship Id="rId310" Type="http://schemas.openxmlformats.org/officeDocument/2006/relationships/fontTable" Target="fontTable.xml"/><Relationship Id="rId70" Type="http://schemas.openxmlformats.org/officeDocument/2006/relationships/hyperlink" Target="https://github.com/shancarter/mr-data-converter/blob/gh-pages/LICENSE.md" TargetMode="External"/><Relationship Id="rId91" Type="http://schemas.openxmlformats.org/officeDocument/2006/relationships/hyperlink" Target="https://www.gnu.org/licenses/gpl-3.0.en.html" TargetMode="External"/><Relationship Id="rId145" Type="http://schemas.openxmlformats.org/officeDocument/2006/relationships/hyperlink" Target="https://www.mathworks.com/" TargetMode="External"/><Relationship Id="rId166" Type="http://schemas.openxmlformats.org/officeDocument/2006/relationships/hyperlink" Target="https://www.elastic.co/es/what-is/kibana-canvas" TargetMode="External"/><Relationship Id="rId187" Type="http://schemas.openxmlformats.org/officeDocument/2006/relationships/hyperlink" Target="https://grafana.com/" TargetMode="External"/><Relationship Id="rId1" Type="http://schemas.openxmlformats.org/officeDocument/2006/relationships/customXml" Target="../customXml/item1.xml"/><Relationship Id="rId212" Type="http://schemas.openxmlformats.org/officeDocument/2006/relationships/hyperlink" Target="https://d3js.org/" TargetMode="External"/><Relationship Id="rId233" Type="http://schemas.openxmlformats.org/officeDocument/2006/relationships/hyperlink" Target="https://github.com/CartoDB/cartodb" TargetMode="External"/><Relationship Id="rId254" Type="http://schemas.openxmlformats.org/officeDocument/2006/relationships/hyperlink" Target="https://github.com/DenisCarriere/geocoder" TargetMode="External"/><Relationship Id="rId28" Type="http://schemas.openxmlformats.org/officeDocument/2006/relationships/hyperlink" Target="https://github.com/scrapy/scrapy" TargetMode="External"/><Relationship Id="rId49" Type="http://schemas.openxmlformats.org/officeDocument/2006/relationships/image" Target="media/image6.png"/><Relationship Id="rId114" Type="http://schemas.openxmlformats.org/officeDocument/2006/relationships/image" Target="media/image9.png"/><Relationship Id="rId275" Type="http://schemas.openxmlformats.org/officeDocument/2006/relationships/hyperlink" Target="https://github.com/proj4js/proj4js" TargetMode="External"/><Relationship Id="rId296" Type="http://schemas.openxmlformats.org/officeDocument/2006/relationships/image" Target="media/image14.png"/><Relationship Id="rId300" Type="http://schemas.openxmlformats.org/officeDocument/2006/relationships/hyperlink" Target="https://www.linkedin.com/company/2354361/admin/" TargetMode="External"/><Relationship Id="rId60" Type="http://schemas.openxmlformats.org/officeDocument/2006/relationships/hyperlink" Target="https://www.apache.org/licenses/LICENSE-2.0" TargetMode="External"/><Relationship Id="rId81" Type="http://schemas.openxmlformats.org/officeDocument/2006/relationships/hyperlink" Target="https://github.com/rennan/beautify-tools" TargetMode="External"/><Relationship Id="rId135" Type="http://schemas.openxmlformats.org/officeDocument/2006/relationships/hyperlink" Target="https://numpy.org/" TargetMode="External"/><Relationship Id="rId156" Type="http://schemas.openxmlformats.org/officeDocument/2006/relationships/hyperlink" Target="https://www.elastic.co/es/licensing/elastic-license" TargetMode="External"/><Relationship Id="rId177" Type="http://schemas.openxmlformats.org/officeDocument/2006/relationships/hyperlink" Target="https://www.mozilla.org/en-US/MPL/2.0/" TargetMode="External"/><Relationship Id="rId198" Type="http://schemas.openxmlformats.org/officeDocument/2006/relationships/hyperlink" Target="https://developers.google.com/chart" TargetMode="External"/><Relationship Id="rId202" Type="http://schemas.openxmlformats.org/officeDocument/2006/relationships/hyperlink" Target="http://philogb.github.io/jit/" TargetMode="External"/><Relationship Id="rId223" Type="http://schemas.openxmlformats.org/officeDocument/2006/relationships/hyperlink" Target="https://bokeh.org/" TargetMode="External"/><Relationship Id="rId244" Type="http://schemas.openxmlformats.org/officeDocument/2006/relationships/hyperlink" Target="https://opendatacommons.org/licenses/odbl/" TargetMode="External"/><Relationship Id="rId18" Type="http://schemas.openxmlformats.org/officeDocument/2006/relationships/hyperlink" Target="https://www.parsehub.com/" TargetMode="External"/><Relationship Id="rId39" Type="http://schemas.openxmlformats.org/officeDocument/2006/relationships/hyperlink" Target="https://www.georgemike.com/tablecapture/" TargetMode="External"/><Relationship Id="rId265" Type="http://schemas.openxmlformats.org/officeDocument/2006/relationships/hyperlink" Target="https://gdal.org/license.html" TargetMode="External"/><Relationship Id="rId286" Type="http://schemas.openxmlformats.org/officeDocument/2006/relationships/hyperlink" Target="http://www.opensource.org/licenses/CDDL-1.0" TargetMode="External"/><Relationship Id="rId50" Type="http://schemas.openxmlformats.org/officeDocument/2006/relationships/hyperlink" Target="https://es.wikipedia.org/wiki/Depuraci%C3%B3n_de_datos" TargetMode="External"/><Relationship Id="rId104" Type="http://schemas.openxmlformats.org/officeDocument/2006/relationships/hyperlink" Target="https://github.com/knime" TargetMode="External"/><Relationship Id="rId125" Type="http://schemas.openxmlformats.org/officeDocument/2006/relationships/hyperlink" Target="https://github.com/python" TargetMode="External"/><Relationship Id="rId146" Type="http://schemas.openxmlformats.org/officeDocument/2006/relationships/hyperlink" Target="https://www.opengl.org/" TargetMode="External"/><Relationship Id="rId167" Type="http://schemas.openxmlformats.org/officeDocument/2006/relationships/hyperlink" Target="https://www.elastic.co/guide/en/kibana/current/devtools-kibana.html" TargetMode="External"/><Relationship Id="rId188" Type="http://schemas.openxmlformats.org/officeDocument/2006/relationships/hyperlink" Target="https://github.com/grafana/grafana" TargetMode="External"/><Relationship Id="rId311" Type="http://schemas.openxmlformats.org/officeDocument/2006/relationships/theme" Target="theme/theme1.xml"/><Relationship Id="rId71" Type="http://schemas.openxmlformats.org/officeDocument/2006/relationships/hyperlink" Target="https://shancarter.github.io/mr-data-converter/" TargetMode="External"/><Relationship Id="rId92" Type="http://schemas.openxmlformats.org/officeDocument/2006/relationships/hyperlink" Target="https://www.cs.waikato.ac.nz/ml/weka/" TargetMode="External"/><Relationship Id="rId213" Type="http://schemas.openxmlformats.org/officeDocument/2006/relationships/hyperlink" Target="https://github.com/d3/d3" TargetMode="External"/><Relationship Id="rId234" Type="http://schemas.openxmlformats.org/officeDocument/2006/relationships/hyperlink" Target="https://github.com/CartoDB/cartodb/blob/master/LICENSE" TargetMode="External"/><Relationship Id="rId2" Type="http://schemas.openxmlformats.org/officeDocument/2006/relationships/numbering" Target="numbering.xml"/><Relationship Id="rId29" Type="http://schemas.openxmlformats.org/officeDocument/2006/relationships/hyperlink" Target="https://docs.scrapy.org/en/latest/intro/tutorial.html" TargetMode="External"/><Relationship Id="rId255" Type="http://schemas.openxmlformats.org/officeDocument/2006/relationships/hyperlink" Target="https://geopy.readthedocs.io/en/stable/" TargetMode="External"/><Relationship Id="rId276" Type="http://schemas.openxmlformats.org/officeDocument/2006/relationships/hyperlink" Target="https://opensource.org/licenses/MIT" TargetMode="External"/><Relationship Id="rId297" Type="http://schemas.openxmlformats.org/officeDocument/2006/relationships/image" Target="media/image15.jpeg"/><Relationship Id="rId40" Type="http://schemas.openxmlformats.org/officeDocument/2006/relationships/hyperlink" Target="https://chrome.google.com/webstore/detail/table-capture/iebpjdmgckacbodjpijphcplhebcmeop?hl=es" TargetMode="External"/><Relationship Id="rId115" Type="http://schemas.openxmlformats.org/officeDocument/2006/relationships/hyperlink" Target="https://www.gnu.org/licenses/old-licenses/gpl-2.0.html" TargetMode="External"/><Relationship Id="rId136" Type="http://schemas.openxmlformats.org/officeDocument/2006/relationships/hyperlink" Target="https://www.scipy.org/" TargetMode="External"/><Relationship Id="rId157" Type="http://schemas.openxmlformats.org/officeDocument/2006/relationships/hyperlink" Target="https://www.elastic.co/es/kibana" TargetMode="External"/><Relationship Id="rId178" Type="http://schemas.openxmlformats.org/officeDocument/2006/relationships/hyperlink" Target="https://www.spagobi.org/" TargetMode="External"/><Relationship Id="rId301" Type="http://schemas.openxmlformats.org/officeDocument/2006/relationships/hyperlink" Target="http://bit.ly/2IY8JgV" TargetMode="External"/><Relationship Id="rId61" Type="http://schemas.openxmlformats.org/officeDocument/2006/relationships/hyperlink" Target="https://www.talend.com/es/products/talend-open-studio/" TargetMode="External"/><Relationship Id="rId82" Type="http://schemas.openxmlformats.org/officeDocument/2006/relationships/hyperlink" Target="https://github.com/tabulapdf/tabula/blob/master/LICENSE.md" TargetMode="External"/><Relationship Id="rId199" Type="http://schemas.openxmlformats.org/officeDocument/2006/relationships/hyperlink" Target="https://github.com/google/charts" TargetMode="External"/><Relationship Id="rId203" Type="http://schemas.openxmlformats.org/officeDocument/2006/relationships/hyperlink" Target="https://github.com/philogb/jit" TargetMode="External"/><Relationship Id="rId19" Type="http://schemas.openxmlformats.org/officeDocument/2006/relationships/hyperlink" Target="https://help.parsehub.com/hc/en-us/categories/202725858-Videos" TargetMode="External"/><Relationship Id="rId224" Type="http://schemas.openxmlformats.org/officeDocument/2006/relationships/hyperlink" Target="https://github.com/bokeh/bokeh" TargetMode="External"/><Relationship Id="rId245" Type="http://schemas.openxmlformats.org/officeDocument/2006/relationships/hyperlink" Target="https://www.openstreetmap.org/" TargetMode="External"/><Relationship Id="rId266" Type="http://schemas.openxmlformats.org/officeDocument/2006/relationships/hyperlink" Target="https://gdal.org/" TargetMode="External"/><Relationship Id="rId287" Type="http://schemas.openxmlformats.org/officeDocument/2006/relationships/hyperlink" Target="http://www.gnu.org/licenses/gpl.html" TargetMode="External"/><Relationship Id="rId30" Type="http://schemas.openxmlformats.org/officeDocument/2006/relationships/hyperlink" Target="https://github.com/scrapy/scrapy/blob/master/LICENSE" TargetMode="External"/><Relationship Id="rId105" Type="http://schemas.openxmlformats.org/officeDocument/2006/relationships/hyperlink" Target="https://www.gnu.org/licenses/gpl-3.0.en.html" TargetMode="External"/><Relationship Id="rId126" Type="http://schemas.openxmlformats.org/officeDocument/2006/relationships/hyperlink" Target="https://www.learnpython.org/es/" TargetMode="External"/><Relationship Id="rId147" Type="http://schemas.openxmlformats.org/officeDocument/2006/relationships/hyperlink" Target="http://www.gnuplot.info/" TargetMode="External"/><Relationship Id="rId168" Type="http://schemas.openxmlformats.org/officeDocument/2006/relationships/hyperlink" Target="https://mkt.tableau.com/legal/tableau_eula_public.pdf" TargetMode="External"/><Relationship Id="rId51" Type="http://schemas.openxmlformats.org/officeDocument/2006/relationships/hyperlink" Target="https://github.com/OpenRefine/OpenRefine/blob/master/LICENSE.txt" TargetMode="External"/><Relationship Id="rId72" Type="http://schemas.openxmlformats.org/officeDocument/2006/relationships/hyperlink" Target="https://github.com/shancarter/Mr-Data-Converter" TargetMode="External"/><Relationship Id="rId93" Type="http://schemas.openxmlformats.org/officeDocument/2006/relationships/hyperlink" Target="https://github.com/Waikato/weka-3.8" TargetMode="External"/><Relationship Id="rId189" Type="http://schemas.openxmlformats.org/officeDocument/2006/relationships/hyperlink" Target="http://www.apache.org/licenses/LICENSE-2.0" TargetMode="External"/><Relationship Id="rId3" Type="http://schemas.openxmlformats.org/officeDocument/2006/relationships/styles" Target="styles.xml"/><Relationship Id="rId214" Type="http://schemas.openxmlformats.org/officeDocument/2006/relationships/hyperlink" Target="https://www.d3-graph-gallery.com/" TargetMode="External"/><Relationship Id="rId235" Type="http://schemas.openxmlformats.org/officeDocument/2006/relationships/hyperlink" Target="https://carto.com/" TargetMode="External"/><Relationship Id="rId256" Type="http://schemas.openxmlformats.org/officeDocument/2006/relationships/hyperlink" Target="https://github.com/geopy/geopy/" TargetMode="External"/><Relationship Id="rId277" Type="http://schemas.openxmlformats.org/officeDocument/2006/relationships/hyperlink" Target="https://proj.org/" TargetMode="External"/><Relationship Id="rId298" Type="http://schemas.openxmlformats.org/officeDocument/2006/relationships/hyperlink" Target="http://www.datos.gob.es/" TargetMode="External"/><Relationship Id="rId116" Type="http://schemas.openxmlformats.org/officeDocument/2006/relationships/hyperlink" Target="https://www.r-project.org/" TargetMode="External"/><Relationship Id="rId137" Type="http://schemas.openxmlformats.org/officeDocument/2006/relationships/hyperlink" Target="https://pandas.pydata.org/" TargetMode="External"/><Relationship Id="rId158" Type="http://schemas.openxmlformats.org/officeDocument/2006/relationships/hyperlink" Target="https://github.com/elastic/kibana" TargetMode="External"/><Relationship Id="rId302" Type="http://schemas.openxmlformats.org/officeDocument/2006/relationships/hyperlink" Target="mailto:contacto@datos.Gob.es" TargetMode="External"/><Relationship Id="rId20" Type="http://schemas.openxmlformats.org/officeDocument/2006/relationships/hyperlink" Target="https://opensource.org/licenses/MIT" TargetMode="External"/><Relationship Id="rId41" Type="http://schemas.openxmlformats.org/officeDocument/2006/relationships/hyperlink" Target="https://daringfireball.net/projects/markdown/" TargetMode="External"/><Relationship Id="rId62" Type="http://schemas.openxmlformats.org/officeDocument/2006/relationships/hyperlink" Target="https://github.com/Talend/tdi-studio-se" TargetMode="External"/><Relationship Id="rId83" Type="http://schemas.openxmlformats.org/officeDocument/2006/relationships/hyperlink" Target="https://tabula.technology/" TargetMode="External"/><Relationship Id="rId179" Type="http://schemas.openxmlformats.org/officeDocument/2006/relationships/hyperlink" Target="https://github.com/SpagoBILabs/SpagoBI" TargetMode="External"/><Relationship Id="rId190" Type="http://schemas.openxmlformats.org/officeDocument/2006/relationships/hyperlink" Target="https://grafana.com/" TargetMode="External"/><Relationship Id="rId204" Type="http://schemas.openxmlformats.org/officeDocument/2006/relationships/hyperlink" Target="https://github.com/philogb/jit/blob/master/LICENSE" TargetMode="External"/><Relationship Id="rId225" Type="http://schemas.openxmlformats.org/officeDocument/2006/relationships/hyperlink" Target="https://github.com/bokeh/bokeh/blob/branch-2.4/LICENSE.txt" TargetMode="External"/><Relationship Id="rId246" Type="http://schemas.openxmlformats.org/officeDocument/2006/relationships/hyperlink" Target="https://github.com/openstreetmap" TargetMode="External"/><Relationship Id="rId267" Type="http://schemas.openxmlformats.org/officeDocument/2006/relationships/hyperlink" Target="https://github.com/OSGeo/gdal" TargetMode="External"/><Relationship Id="rId288" Type="http://schemas.openxmlformats.org/officeDocument/2006/relationships/hyperlink" Target="https://gephi.org/" TargetMode="External"/><Relationship Id="rId106" Type="http://schemas.openxmlformats.org/officeDocument/2006/relationships/hyperlink" Target="https://www.knime.com/" TargetMode="External"/><Relationship Id="rId127" Type="http://schemas.openxmlformats.org/officeDocument/2006/relationships/hyperlink" Target="https://www.python.org/download/releases/2.1/license/" TargetMode="External"/><Relationship Id="rId10" Type="http://schemas.openxmlformats.org/officeDocument/2006/relationships/image" Target="media/image3.png"/><Relationship Id="rId31" Type="http://schemas.openxmlformats.org/officeDocument/2006/relationships/hyperlink" Target="https://scrapy.org/" TargetMode="External"/><Relationship Id="rId52" Type="http://schemas.openxmlformats.org/officeDocument/2006/relationships/hyperlink" Target="https://openrefine.org/" TargetMode="External"/><Relationship Id="rId73" Type="http://schemas.openxmlformats.org/officeDocument/2006/relationships/hyperlink" Target="https://github.com/shancarter/mr-data-converter/blob/gh-pages/LICENSE.md" TargetMode="External"/><Relationship Id="rId94" Type="http://schemas.openxmlformats.org/officeDocument/2006/relationships/hyperlink" Target="https://waikato.github.io/weka-wiki/documentation/" TargetMode="External"/><Relationship Id="rId148" Type="http://schemas.openxmlformats.org/officeDocument/2006/relationships/hyperlink" Target="https://gnu-octave.github.io/pkg-index/" TargetMode="External"/><Relationship Id="rId169" Type="http://schemas.openxmlformats.org/officeDocument/2006/relationships/hyperlink" Target="https://public.tableau.com/es-es/s/download" TargetMode="External"/><Relationship Id="rId4" Type="http://schemas.openxmlformats.org/officeDocument/2006/relationships/settings" Target="settings.xml"/><Relationship Id="rId180" Type="http://schemas.openxmlformats.org/officeDocument/2006/relationships/hyperlink" Target="https://spagolabs.wordpress.com/" TargetMode="External"/><Relationship Id="rId215" Type="http://schemas.openxmlformats.org/officeDocument/2006/relationships/hyperlink" Target="https://www.npmjs.com/search?q=keywords:d3-module" TargetMode="External"/><Relationship Id="rId236" Type="http://schemas.openxmlformats.org/officeDocument/2006/relationships/hyperlink" Target="https://github.com/CartoDB/cartodb" TargetMode="External"/><Relationship Id="rId257" Type="http://schemas.openxmlformats.org/officeDocument/2006/relationships/hyperlink" Target="https://opensource.org/licenses/MIT" TargetMode="External"/><Relationship Id="rId278" Type="http://schemas.openxmlformats.org/officeDocument/2006/relationships/hyperlink" Target="https://github.com/OSGeo/PROJ" TargetMode="External"/><Relationship Id="rId303" Type="http://schemas.openxmlformats.org/officeDocument/2006/relationships/hyperlink" Target="http://www.datos.gob.es/" TargetMode="External"/><Relationship Id="rId42" Type="http://schemas.openxmlformats.org/officeDocument/2006/relationships/hyperlink" Target="https://policies.google.com/terms?hl=es" TargetMode="External"/><Relationship Id="rId84" Type="http://schemas.openxmlformats.org/officeDocument/2006/relationships/hyperlink" Target="https://github.com/tabulapdf/tabula" TargetMode="External"/><Relationship Id="rId138" Type="http://schemas.openxmlformats.org/officeDocument/2006/relationships/hyperlink" Target="https://spacy.io/" TargetMode="External"/><Relationship Id="rId191" Type="http://schemas.openxmlformats.org/officeDocument/2006/relationships/hyperlink" Target="https://github.com/grafana/grafana" TargetMode="External"/><Relationship Id="rId205" Type="http://schemas.openxmlformats.org/officeDocument/2006/relationships/hyperlink" Target="http://philogb.github.io/jit/" TargetMode="External"/><Relationship Id="rId247" Type="http://schemas.openxmlformats.org/officeDocument/2006/relationships/hyperlink" Target="https://opendatacommons.org/licenses/odbl/" TargetMode="External"/><Relationship Id="rId107" Type="http://schemas.openxmlformats.org/officeDocument/2006/relationships/hyperlink" Target="https://github.com/knime" TargetMode="External"/><Relationship Id="rId289" Type="http://schemas.openxmlformats.org/officeDocument/2006/relationships/hyperlink" Target="https://github.com/gephi/gephi" TargetMode="External"/><Relationship Id="rId11" Type="http://schemas.openxmlformats.org/officeDocument/2006/relationships/image" Target="media/image4.svg"/><Relationship Id="rId53" Type="http://schemas.openxmlformats.org/officeDocument/2006/relationships/hyperlink" Target="https://github.com/OpenRefine" TargetMode="External"/><Relationship Id="rId149" Type="http://schemas.openxmlformats.org/officeDocument/2006/relationships/image" Target="media/image10.png"/><Relationship Id="rId95" Type="http://schemas.openxmlformats.org/officeDocument/2006/relationships/hyperlink" Target="https://www.gnu.org/licenses/gpl-3.0.en.html" TargetMode="External"/><Relationship Id="rId160" Type="http://schemas.openxmlformats.org/officeDocument/2006/relationships/hyperlink" Target="https://www.elastic.co/es/webinars/getting-started-kibana?elektra=what-is-kibana&amp;storm=hero-banner-cta&amp;rogue=gs-with-kibana-webinar" TargetMode="External"/><Relationship Id="rId216" Type="http://schemas.openxmlformats.org/officeDocument/2006/relationships/hyperlink" Target="https://matplotlib.org/stable/users/license.html" TargetMode="External"/><Relationship Id="rId258" Type="http://schemas.openxmlformats.org/officeDocument/2006/relationships/hyperlink" Target="https://geocoder.readthedocs.io/" TargetMode="External"/><Relationship Id="rId22" Type="http://schemas.openxmlformats.org/officeDocument/2006/relationships/hyperlink" Target="https://help.parsehub.com/hc/en-us/categories/202725858-Videos" TargetMode="External"/><Relationship Id="rId64" Type="http://schemas.openxmlformats.org/officeDocument/2006/relationships/hyperlink" Target="https://www.apache.org/licenses/LICENSE-2.0" TargetMode="External"/><Relationship Id="rId118" Type="http://schemas.openxmlformats.org/officeDocument/2006/relationships/hyperlink" Target="https://www.gnu.org/licenses/old-licenses/gpl-2.0.html" TargetMode="External"/><Relationship Id="rId171" Type="http://schemas.openxmlformats.org/officeDocument/2006/relationships/hyperlink" Target="https://public.tableau.com/en-us/gallery" TargetMode="External"/><Relationship Id="rId227" Type="http://schemas.openxmlformats.org/officeDocument/2006/relationships/hyperlink" Target="https://github.com/bokeh/bokeh" TargetMode="External"/><Relationship Id="rId269" Type="http://schemas.openxmlformats.org/officeDocument/2006/relationships/hyperlink" Target="https://carto.com/" TargetMode="External"/><Relationship Id="rId33" Type="http://schemas.openxmlformats.org/officeDocument/2006/relationships/hyperlink" Target="https://docs.scrapy.org/en/latest/intro/tutorial.html" TargetMode="External"/><Relationship Id="rId129" Type="http://schemas.openxmlformats.org/officeDocument/2006/relationships/hyperlink" Target="https://github.com/python" TargetMode="External"/><Relationship Id="rId280" Type="http://schemas.openxmlformats.org/officeDocument/2006/relationships/hyperlink" Target="https://github.com/proj4js/proj4js" TargetMode="External"/><Relationship Id="rId75" Type="http://schemas.openxmlformats.org/officeDocument/2006/relationships/hyperlink" Target="https://github.com/shancarter/Mr-Data-Converter" TargetMode="External"/><Relationship Id="rId140" Type="http://schemas.openxmlformats.org/officeDocument/2006/relationships/hyperlink" Target="https://www.gnu.org/software/octave/" TargetMode="External"/><Relationship Id="rId182" Type="http://schemas.openxmlformats.org/officeDocument/2006/relationships/hyperlink" Target="https://www.spagobi.org/" TargetMode="External"/><Relationship Id="rId6" Type="http://schemas.openxmlformats.org/officeDocument/2006/relationships/footnotes" Target="footnotes.xml"/><Relationship Id="rId238" Type="http://schemas.openxmlformats.org/officeDocument/2006/relationships/hyperlink" Target="https://github.com/openlayers/openlayers/blob/main/LICENSE.md" TargetMode="External"/><Relationship Id="rId291" Type="http://schemas.openxmlformats.org/officeDocument/2006/relationships/hyperlink" Target="https://www.smrfoundation.org/nodexl/" TargetMode="External"/><Relationship Id="rId305" Type="http://schemas.openxmlformats.org/officeDocument/2006/relationships/hyperlink" Target="https://www.linkedin.com/company/2354361/admi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nsa\Desktop\estilo.do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D2DF25-58F4-43FA-96B0-949E73598A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estilo</Template>
  <TotalTime>484</TotalTime>
  <Pages>38</Pages>
  <Words>7840</Words>
  <Characters>43122</Characters>
  <Application>Microsoft Office Word</Application>
  <DocSecurity>0</DocSecurity>
  <Lines>359</Lines>
  <Paragraphs>101</Paragraphs>
  <ScaleCrop>false</ScaleCrop>
  <HeadingPairs>
    <vt:vector size="2" baseType="variant">
      <vt:variant>
        <vt:lpstr>Título</vt:lpstr>
      </vt:variant>
      <vt:variant>
        <vt:i4>1</vt:i4>
      </vt:variant>
    </vt:vector>
  </HeadingPairs>
  <TitlesOfParts>
    <vt:vector size="1" baseType="lpstr">
      <vt:lpstr/>
    </vt:vector>
  </TitlesOfParts>
  <Company>Everis</Company>
  <LinksUpToDate>false</LinksUpToDate>
  <CharactersWithSpaces>50861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Ester Sansegundo Hernando</dc:creator>
  <cp:keywords/>
  <dc:description/>
  <cp:lastModifiedBy>Sergio Garcia Gomez</cp:lastModifiedBy>
  <cp:revision>19</cp:revision>
  <cp:lastPrinted>2023-03-31T08:58:00Z</cp:lastPrinted>
  <dcterms:created xsi:type="dcterms:W3CDTF">2021-03-15T08:37:00Z</dcterms:created>
  <dcterms:modified xsi:type="dcterms:W3CDTF">2023-03-31T08:58:00Z</dcterms:modified>
</cp:coreProperties>
</file>